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A641D" w14:textId="2DFAD598" w:rsidR="00F87859" w:rsidRPr="00040029" w:rsidRDefault="00A41D67" w:rsidP="00F87859">
      <w:pPr>
        <w:rPr>
          <w:rFonts w:cs="Arial"/>
          <w:szCs w:val="32"/>
        </w:rPr>
      </w:pPr>
      <w:r w:rsidRPr="00040029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54144" behindDoc="0" locked="0" layoutInCell="1" allowOverlap="1" wp14:anchorId="6D74ACAF" wp14:editId="0AE0F147">
            <wp:simplePos x="0" y="0"/>
            <wp:positionH relativeFrom="margin">
              <wp:align>right</wp:align>
            </wp:positionH>
            <wp:positionV relativeFrom="page">
              <wp:posOffset>563410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BC3" w:rsidRPr="00040029">
        <w:rPr>
          <w:noProof/>
          <w:lang w:eastAsia="en-GB"/>
        </w:rPr>
        <w:drawing>
          <wp:anchor distT="0" distB="0" distL="114300" distR="114300" simplePos="0" relativeHeight="251842560" behindDoc="0" locked="0" layoutInCell="1" allowOverlap="1" wp14:anchorId="74E8887D" wp14:editId="65B3C71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189006" cy="1256306"/>
            <wp:effectExtent l="0" t="0" r="0" b="0"/>
            <wp:wrapNone/>
            <wp:docPr id="41" name="Picture 41" descr="Logo for Ministry of Disabled People - Whaikaha. Purple text on a white back ground. QR Code for NZS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Ministry of Disabled People - Whaikaha. Purple text on a white back ground. QR Code for NZSL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006" cy="125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F7D9B" w14:textId="43955E07" w:rsidR="00F87859" w:rsidRPr="00040029" w:rsidRDefault="00F87859" w:rsidP="00F87859">
      <w:pPr>
        <w:rPr>
          <w:rFonts w:cs="Arial"/>
          <w:szCs w:val="32"/>
        </w:rPr>
      </w:pPr>
    </w:p>
    <w:p w14:paraId="57E291AD" w14:textId="77777777" w:rsidR="00F87859" w:rsidRPr="00040029" w:rsidRDefault="00F87859" w:rsidP="00F87859">
      <w:pPr>
        <w:spacing w:after="240"/>
        <w:jc w:val="center"/>
        <w:rPr>
          <w:rFonts w:cs="Arial"/>
          <w:szCs w:val="32"/>
        </w:rPr>
      </w:pPr>
      <w:r w:rsidRPr="00040029">
        <w:rPr>
          <w:rFonts w:cs="Arial"/>
          <w:szCs w:val="32"/>
        </w:rPr>
        <w:t xml:space="preserve"> </w:t>
      </w:r>
    </w:p>
    <w:p w14:paraId="29FB890B" w14:textId="77777777" w:rsidR="00F87859" w:rsidRPr="00040029" w:rsidRDefault="00F87859" w:rsidP="00F87859">
      <w:pPr>
        <w:rPr>
          <w:rFonts w:cs="Arial"/>
          <w:szCs w:val="32"/>
        </w:rPr>
      </w:pPr>
    </w:p>
    <w:p w14:paraId="755F34E6" w14:textId="77777777" w:rsidR="00F87859" w:rsidRPr="0004002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65E09A65" w14:textId="77777777" w:rsidR="00176A37" w:rsidRDefault="00D90BC3" w:rsidP="00F87859">
      <w:pPr>
        <w:pStyle w:val="Title"/>
      </w:pPr>
      <w:r w:rsidRPr="00040029">
        <w:t xml:space="preserve">Cabinet paper – </w:t>
      </w:r>
    </w:p>
    <w:p w14:paraId="667C0874" w14:textId="77777777" w:rsidR="008D4EF1" w:rsidRDefault="00D90BC3" w:rsidP="00F87859">
      <w:pPr>
        <w:pStyle w:val="Title"/>
      </w:pPr>
      <w:r w:rsidRPr="00040029">
        <w:t xml:space="preserve">Confirming the status of the Accessibility for </w:t>
      </w:r>
    </w:p>
    <w:p w14:paraId="607D47D3" w14:textId="357BB92F" w:rsidR="00887F23" w:rsidRPr="00040029" w:rsidRDefault="00D90BC3" w:rsidP="00F87859">
      <w:pPr>
        <w:pStyle w:val="Title"/>
      </w:pPr>
      <w:r w:rsidRPr="00040029">
        <w:t>New Zealanders Bill</w:t>
      </w:r>
    </w:p>
    <w:p w14:paraId="4F96AB26" w14:textId="5D43A15D" w:rsidR="00887F23" w:rsidRPr="00040029" w:rsidRDefault="00AB1F6C" w:rsidP="00F87859">
      <w:pPr>
        <w:pStyle w:val="Title"/>
      </w:pPr>
      <w:r w:rsidRPr="00040029">
        <w:rPr>
          <w:b w:val="0"/>
          <w:bCs/>
          <w:noProof/>
        </w:rPr>
        <w:drawing>
          <wp:anchor distT="0" distB="0" distL="114300" distR="114300" simplePos="0" relativeHeight="252011520" behindDoc="0" locked="0" layoutInCell="1" allowOverlap="1" wp14:anchorId="2B9B123D" wp14:editId="2EAE2C72">
            <wp:simplePos x="0" y="0"/>
            <wp:positionH relativeFrom="margin">
              <wp:posOffset>1082040</wp:posOffset>
            </wp:positionH>
            <wp:positionV relativeFrom="paragraph">
              <wp:posOffset>97790</wp:posOffset>
            </wp:positionV>
            <wp:extent cx="3611880" cy="2958997"/>
            <wp:effectExtent l="0" t="0" r="7620" b="0"/>
            <wp:wrapNone/>
            <wp:docPr id="791064295" name="Picture 1" descr="a stack of papers &#10;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64295" name="Picture 1" descr="a stack of papers &#10;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9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0AA58" w14:textId="77777777" w:rsidR="00887F23" w:rsidRPr="00040029" w:rsidRDefault="00887F23" w:rsidP="00F87859">
      <w:pPr>
        <w:pStyle w:val="Title"/>
      </w:pPr>
    </w:p>
    <w:p w14:paraId="0003CE23" w14:textId="1E7DDAE7" w:rsidR="00887F23" w:rsidRPr="00040029" w:rsidRDefault="00887F23" w:rsidP="00F87859">
      <w:pPr>
        <w:pStyle w:val="Title"/>
      </w:pPr>
    </w:p>
    <w:p w14:paraId="2D07B1DD" w14:textId="46E87506" w:rsidR="00F87859" w:rsidRPr="00040029" w:rsidRDefault="00F87859" w:rsidP="00BF5DDC">
      <w:pPr>
        <w:pStyle w:val="Datepublished"/>
        <w:rPr>
          <w:lang w:val="en-NZ"/>
        </w:rPr>
      </w:pPr>
      <w:r w:rsidRPr="00040029">
        <w:rPr>
          <w:lang w:val="en-NZ"/>
        </w:rPr>
        <w:br/>
        <w:t xml:space="preserve"> </w:t>
      </w:r>
      <w:r w:rsidR="00570380" w:rsidRPr="00040029">
        <w:rPr>
          <w:lang w:val="en-NZ"/>
        </w:rPr>
        <w:br/>
      </w:r>
      <w:r w:rsidR="00570380" w:rsidRPr="00040029">
        <w:rPr>
          <w:lang w:val="en-NZ"/>
        </w:rPr>
        <w:br/>
      </w:r>
      <w:r w:rsidR="00176A37">
        <w:rPr>
          <w:lang w:val="en-NZ"/>
        </w:rPr>
        <w:t>Easy Read p</w:t>
      </w:r>
      <w:r w:rsidR="00887F23" w:rsidRPr="00040029">
        <w:rPr>
          <w:lang w:val="en-NZ"/>
        </w:rPr>
        <w:t xml:space="preserve">ublished: </w:t>
      </w:r>
      <w:r w:rsidR="00176A37">
        <w:rPr>
          <w:lang w:val="en-NZ"/>
        </w:rPr>
        <w:t xml:space="preserve">April </w:t>
      </w:r>
      <w:r w:rsidR="00D90BC3" w:rsidRPr="00040029">
        <w:rPr>
          <w:lang w:val="en-NZ"/>
        </w:rPr>
        <w:t>2025</w:t>
      </w:r>
    </w:p>
    <w:p w14:paraId="646ECA52" w14:textId="51B9D09F" w:rsidR="00E15FA6" w:rsidRPr="00040029" w:rsidRDefault="00E15FA6" w:rsidP="00570380">
      <w:pPr>
        <w:pStyle w:val="Heading1"/>
        <w:rPr>
          <w:lang w:val="en-NZ"/>
        </w:rPr>
      </w:pPr>
      <w:r w:rsidRPr="00040029">
        <w:rPr>
          <w:lang w:val="en-NZ"/>
        </w:rPr>
        <w:lastRenderedPageBreak/>
        <w:t xml:space="preserve">What is in this document </w:t>
      </w:r>
    </w:p>
    <w:p w14:paraId="705F126E" w14:textId="77777777" w:rsidR="00E15FA6" w:rsidRPr="00040029" w:rsidRDefault="00E15FA6" w:rsidP="00E15FA6"/>
    <w:p w14:paraId="2B7709BB" w14:textId="77777777" w:rsidR="00E15FA6" w:rsidRPr="00040029" w:rsidRDefault="00E15FA6" w:rsidP="00E15FA6"/>
    <w:p w14:paraId="66424B27" w14:textId="59221799" w:rsidR="00E15FA6" w:rsidRPr="00040029" w:rsidRDefault="004325D5" w:rsidP="00ED5EA6">
      <w:pPr>
        <w:ind w:left="5846" w:firstLine="634"/>
        <w:jc w:val="both"/>
        <w:rPr>
          <w:b/>
          <w:bCs/>
        </w:rPr>
      </w:pPr>
      <w:r w:rsidRPr="00040029">
        <w:rPr>
          <w:noProof/>
        </w:rPr>
        <w:drawing>
          <wp:anchor distT="0" distB="0" distL="114300" distR="114300" simplePos="0" relativeHeight="251926528" behindDoc="0" locked="0" layoutInCell="1" allowOverlap="1" wp14:anchorId="59252FF1" wp14:editId="4643C9B6">
            <wp:simplePos x="0" y="0"/>
            <wp:positionH relativeFrom="margin">
              <wp:posOffset>0</wp:posOffset>
            </wp:positionH>
            <wp:positionV relativeFrom="paragraph">
              <wp:posOffset>82083</wp:posOffset>
            </wp:positionV>
            <wp:extent cx="1424427" cy="1310485"/>
            <wp:effectExtent l="0" t="0" r="4445" b="4445"/>
            <wp:wrapNone/>
            <wp:docPr id="1990688194" name="Picture 1990688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FA6" w:rsidRPr="00040029">
        <w:rPr>
          <w:b/>
          <w:bCs/>
        </w:rPr>
        <w:t>Page number</w:t>
      </w:r>
      <w:r w:rsidR="00A24F28" w:rsidRPr="00040029">
        <w:rPr>
          <w:b/>
          <w:bCs/>
        </w:rPr>
        <w:t>:</w:t>
      </w:r>
      <w:r w:rsidR="00E15FA6" w:rsidRPr="00040029">
        <w:rPr>
          <w:b/>
          <w:bCs/>
        </w:rPr>
        <w:t xml:space="preserve"> </w:t>
      </w:r>
    </w:p>
    <w:p w14:paraId="1AAF4737" w14:textId="0718AFEF" w:rsidR="00E15FA6" w:rsidRPr="00040029" w:rsidRDefault="00E15FA6" w:rsidP="00E15FA6">
      <w:pPr>
        <w:pStyle w:val="contentspage"/>
      </w:pPr>
    </w:p>
    <w:p w14:paraId="61DFE24B" w14:textId="29037EF1" w:rsidR="00E15FA6" w:rsidRPr="00040029" w:rsidRDefault="00625736" w:rsidP="00E15FA6">
      <w:pPr>
        <w:pStyle w:val="contentspage"/>
      </w:pPr>
      <w:hyperlink w:anchor="_About_this_Easy" w:history="1">
        <w:r w:rsidRPr="00040029">
          <w:t>About this Easy Read</w:t>
        </w:r>
      </w:hyperlink>
      <w:r w:rsidR="00E15FA6" w:rsidRPr="00040029">
        <w:tab/>
      </w:r>
      <w:r w:rsidR="00937EAE" w:rsidRPr="00040029">
        <w:t>2</w:t>
      </w:r>
    </w:p>
    <w:p w14:paraId="2398D44A" w14:textId="77777777" w:rsidR="00E15FA6" w:rsidRPr="00040029" w:rsidRDefault="00E15FA6" w:rsidP="00E15FA6">
      <w:pPr>
        <w:pStyle w:val="contentspage"/>
      </w:pPr>
    </w:p>
    <w:p w14:paraId="46E5954B" w14:textId="77777777" w:rsidR="00E15FA6" w:rsidRPr="00040029" w:rsidRDefault="00E15FA6" w:rsidP="00E15FA6">
      <w:pPr>
        <w:pStyle w:val="contentspage"/>
      </w:pPr>
    </w:p>
    <w:p w14:paraId="70F511CB" w14:textId="088E717D" w:rsidR="00E15FA6" w:rsidRPr="00040029" w:rsidRDefault="00937EAE" w:rsidP="00ED5EA6">
      <w:pPr>
        <w:pStyle w:val="contentspage"/>
      </w:pPr>
      <w:r w:rsidRPr="00040029">
        <w:rPr>
          <w:noProof/>
        </w:rPr>
        <w:drawing>
          <wp:anchor distT="0" distB="0" distL="114300" distR="114300" simplePos="0" relativeHeight="251948032" behindDoc="0" locked="0" layoutInCell="1" allowOverlap="1" wp14:anchorId="4D278F8A" wp14:editId="366ED48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554480" cy="1273492"/>
            <wp:effectExtent l="0" t="0" r="7620" b="3175"/>
            <wp:wrapNone/>
            <wp:docPr id="14147650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232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The_main_idea" w:history="1">
        <w:r w:rsidR="00625736" w:rsidRPr="00040029">
          <w:rPr>
            <w:rStyle w:val="Hyperlink"/>
            <w:color w:val="auto"/>
            <w:u w:val="none"/>
          </w:rPr>
          <w:t>The main idea of the Bill</w:t>
        </w:r>
      </w:hyperlink>
      <w:r w:rsidR="00E15FA6" w:rsidRPr="00040029">
        <w:tab/>
      </w:r>
      <w:r w:rsidRPr="00040029">
        <w:t>6</w:t>
      </w:r>
    </w:p>
    <w:p w14:paraId="25AA7A15" w14:textId="77777777" w:rsidR="00625736" w:rsidRPr="00040029" w:rsidRDefault="00625736" w:rsidP="00ED5EA6">
      <w:pPr>
        <w:pStyle w:val="contentspage"/>
      </w:pPr>
    </w:p>
    <w:p w14:paraId="436F68E1" w14:textId="77777777" w:rsidR="00625736" w:rsidRPr="00040029" w:rsidRDefault="00625736" w:rsidP="00ED5EA6">
      <w:pPr>
        <w:pStyle w:val="contentspage"/>
      </w:pPr>
    </w:p>
    <w:p w14:paraId="2F8F2C08" w14:textId="28772C8D" w:rsidR="00625736" w:rsidRPr="00040029" w:rsidRDefault="00625736" w:rsidP="00ED5EA6">
      <w:pPr>
        <w:pStyle w:val="contentspage"/>
      </w:pPr>
      <w:hyperlink w:anchor="_Accessibility_Committee" w:history="1">
        <w:r w:rsidRPr="00040029">
          <w:rPr>
            <w:rStyle w:val="Hyperlink"/>
            <w:color w:val="auto"/>
            <w:u w:val="none"/>
          </w:rPr>
          <w:t>Accessibility Committee</w:t>
        </w:r>
      </w:hyperlink>
      <w:r w:rsidRPr="00040029">
        <w:tab/>
      </w:r>
      <w:r w:rsidR="00C71A33" w:rsidRPr="00040029">
        <w:t>8</w:t>
      </w:r>
    </w:p>
    <w:p w14:paraId="0B7970D8" w14:textId="4D7C741E" w:rsidR="00625736" w:rsidRPr="00040029" w:rsidRDefault="00C71A33" w:rsidP="00ED5EA6">
      <w:pPr>
        <w:pStyle w:val="contentspage"/>
      </w:pPr>
      <w:r w:rsidRPr="00040029">
        <w:rPr>
          <w:noProof/>
        </w:rPr>
        <w:drawing>
          <wp:anchor distT="0" distB="0" distL="114300" distR="114300" simplePos="0" relativeHeight="251950080" behindDoc="0" locked="0" layoutInCell="1" allowOverlap="1" wp14:anchorId="3A7F92D8" wp14:editId="5A0CCB3F">
            <wp:simplePos x="0" y="0"/>
            <wp:positionH relativeFrom="margin">
              <wp:posOffset>-71562</wp:posOffset>
            </wp:positionH>
            <wp:positionV relativeFrom="paragraph">
              <wp:posOffset>222637</wp:posOffset>
            </wp:positionV>
            <wp:extent cx="1857929" cy="1163782"/>
            <wp:effectExtent l="0" t="0" r="0" b="0"/>
            <wp:wrapNone/>
            <wp:docPr id="116986756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4720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29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5F21" w14:textId="77777777" w:rsidR="00625736" w:rsidRPr="00040029" w:rsidRDefault="00625736" w:rsidP="00ED5EA6">
      <w:pPr>
        <w:pStyle w:val="contentspage"/>
      </w:pPr>
    </w:p>
    <w:p w14:paraId="30D3B1A9" w14:textId="4A2AF6AA" w:rsidR="00625736" w:rsidRPr="00040029" w:rsidRDefault="00625736" w:rsidP="00ED5EA6">
      <w:pPr>
        <w:pStyle w:val="contentspage"/>
      </w:pPr>
      <w:hyperlink w:anchor="_Why_the_Bill" w:history="1">
        <w:r w:rsidRPr="00040029">
          <w:rPr>
            <w:rStyle w:val="Hyperlink"/>
            <w:color w:val="auto"/>
            <w:u w:val="none"/>
          </w:rPr>
          <w:t>Why the Bill is important</w:t>
        </w:r>
      </w:hyperlink>
      <w:r w:rsidRPr="00040029">
        <w:tab/>
      </w:r>
      <w:r w:rsidR="00C71A33" w:rsidRPr="00040029">
        <w:t>1</w:t>
      </w:r>
      <w:r w:rsidR="00040029">
        <w:t>2</w:t>
      </w:r>
    </w:p>
    <w:p w14:paraId="5748E08E" w14:textId="77777777" w:rsidR="00625736" w:rsidRPr="00040029" w:rsidRDefault="00625736" w:rsidP="00ED5EA6">
      <w:pPr>
        <w:pStyle w:val="contentspage"/>
      </w:pPr>
    </w:p>
    <w:p w14:paraId="0025E010" w14:textId="69CD26E1" w:rsidR="00625736" w:rsidRPr="00040029" w:rsidRDefault="00625736" w:rsidP="00ED5EA6">
      <w:pPr>
        <w:pStyle w:val="contentspage"/>
      </w:pPr>
    </w:p>
    <w:p w14:paraId="60E2A381" w14:textId="64FE967B" w:rsidR="00625736" w:rsidRPr="00040029" w:rsidRDefault="00AB1F6C" w:rsidP="00ED5EA6">
      <w:pPr>
        <w:pStyle w:val="contentspage"/>
      </w:pPr>
      <w:r w:rsidRPr="00040029">
        <w:rPr>
          <w:noProof/>
        </w:rPr>
        <w:drawing>
          <wp:anchor distT="0" distB="0" distL="114300" distR="114300" simplePos="0" relativeHeight="252009472" behindDoc="0" locked="0" layoutInCell="1" allowOverlap="1" wp14:anchorId="5CA887D0" wp14:editId="4A3DCE3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709420" cy="1635125"/>
            <wp:effectExtent l="0" t="0" r="5080" b="3175"/>
            <wp:wrapNone/>
            <wp:docPr id="42380694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5759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Progress_on_the" w:history="1">
        <w:r w:rsidR="00625736" w:rsidRPr="00040029">
          <w:rPr>
            <w:rStyle w:val="Hyperlink"/>
            <w:color w:val="auto"/>
            <w:u w:val="none"/>
          </w:rPr>
          <w:t>Progress on the Bill so far</w:t>
        </w:r>
      </w:hyperlink>
      <w:r w:rsidR="00625736" w:rsidRPr="00040029">
        <w:tab/>
      </w:r>
      <w:r w:rsidR="00C71A33" w:rsidRPr="00040029">
        <w:t>1</w:t>
      </w:r>
      <w:r w:rsidR="00040029">
        <w:t>6</w:t>
      </w:r>
    </w:p>
    <w:p w14:paraId="634E9C3E" w14:textId="77777777" w:rsidR="00625736" w:rsidRPr="00040029" w:rsidRDefault="00625736" w:rsidP="00ED5EA6">
      <w:pPr>
        <w:pStyle w:val="contentspage"/>
      </w:pPr>
    </w:p>
    <w:p w14:paraId="2119F412" w14:textId="77777777" w:rsidR="00C46FB5" w:rsidRPr="00040029" w:rsidRDefault="00C46FB5" w:rsidP="00ED5EA6">
      <w:pPr>
        <w:pStyle w:val="contentspage"/>
      </w:pPr>
    </w:p>
    <w:p w14:paraId="6CC0DC71" w14:textId="7512B938" w:rsidR="00C46FB5" w:rsidRPr="00040029" w:rsidRDefault="00C46FB5" w:rsidP="00ED5EA6">
      <w:pPr>
        <w:pStyle w:val="contentspage"/>
      </w:pPr>
      <w:hyperlink w:anchor="_Human_rights_implications" w:history="1">
        <w:r w:rsidRPr="00040029">
          <w:rPr>
            <w:rStyle w:val="Hyperlink"/>
            <w:color w:val="auto"/>
            <w:u w:val="none"/>
          </w:rPr>
          <w:t>Human rights implications</w:t>
        </w:r>
      </w:hyperlink>
      <w:r w:rsidRPr="00040029">
        <w:tab/>
      </w:r>
      <w:r w:rsidR="00C71A33" w:rsidRPr="00040029">
        <w:t>2</w:t>
      </w:r>
      <w:r w:rsidR="00040029">
        <w:t>1</w:t>
      </w:r>
    </w:p>
    <w:p w14:paraId="6893159E" w14:textId="77777777" w:rsidR="00E15FA6" w:rsidRPr="00040029" w:rsidRDefault="00E15FA6" w:rsidP="00E15FA6">
      <w:pPr>
        <w:pStyle w:val="contentspage"/>
      </w:pPr>
    </w:p>
    <w:p w14:paraId="464F398C" w14:textId="77777777" w:rsidR="00E15FA6" w:rsidRPr="00040029" w:rsidRDefault="00E15FA6" w:rsidP="00E15FA6">
      <w:pPr>
        <w:pStyle w:val="contentspage"/>
      </w:pPr>
    </w:p>
    <w:p w14:paraId="4221BE25" w14:textId="77777777" w:rsidR="00E15FA6" w:rsidRPr="00040029" w:rsidRDefault="00E15FA6" w:rsidP="00E15FA6">
      <w:pPr>
        <w:pStyle w:val="contentspage"/>
        <w:rPr>
          <w:rFonts w:eastAsia="Arial Unicode MS"/>
          <w:b/>
          <w:kern w:val="28"/>
          <w:sz w:val="44"/>
        </w:rPr>
      </w:pPr>
      <w:r w:rsidRPr="00040029">
        <w:br w:type="page"/>
      </w:r>
    </w:p>
    <w:p w14:paraId="1B3F3804" w14:textId="10BD1D82" w:rsidR="00570380" w:rsidRPr="00040029" w:rsidRDefault="00D90BC3" w:rsidP="00570380">
      <w:pPr>
        <w:pStyle w:val="Heading1"/>
        <w:rPr>
          <w:lang w:val="en-NZ" w:eastAsia="en-NZ"/>
        </w:rPr>
      </w:pPr>
      <w:bookmarkStart w:id="0" w:name="_About_this_Easy"/>
      <w:bookmarkEnd w:id="0"/>
      <w:r w:rsidRPr="00040029">
        <w:rPr>
          <w:lang w:val="en-NZ"/>
        </w:rPr>
        <w:lastRenderedPageBreak/>
        <w:t>About this Easy Read</w:t>
      </w:r>
    </w:p>
    <w:p w14:paraId="6354B2C0" w14:textId="77777777" w:rsidR="00D852B6" w:rsidRPr="00040029" w:rsidRDefault="00D852B6" w:rsidP="00D90BC3"/>
    <w:p w14:paraId="7DF8749F" w14:textId="567A2DDA" w:rsidR="00D90BC3" w:rsidRPr="00040029" w:rsidRDefault="00D90BC3" w:rsidP="00D90BC3">
      <w:r w:rsidRPr="00040029">
        <w:rPr>
          <w:noProof/>
        </w:rPr>
        <w:drawing>
          <wp:anchor distT="0" distB="0" distL="114300" distR="114300" simplePos="0" relativeHeight="251688960" behindDoc="0" locked="0" layoutInCell="1" allowOverlap="1" wp14:anchorId="48A4E8B1" wp14:editId="1B8405F0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8A2B9" w14:textId="7E8BDB3B" w:rsidR="00D90BC3" w:rsidRPr="00040029" w:rsidRDefault="00D90BC3" w:rsidP="00D90BC3">
      <w:r w:rsidRPr="00040029">
        <w:t xml:space="preserve">This Easy Read is a </w:t>
      </w:r>
      <w:r w:rsidRPr="00040029">
        <w:rPr>
          <w:b/>
          <w:bCs/>
        </w:rPr>
        <w:t xml:space="preserve">summary </w:t>
      </w:r>
      <w:r w:rsidRPr="00040029">
        <w:t xml:space="preserve">of a </w:t>
      </w:r>
      <w:r w:rsidRPr="00040029">
        <w:rPr>
          <w:b/>
          <w:bCs/>
        </w:rPr>
        <w:t xml:space="preserve">Cabinet </w:t>
      </w:r>
      <w:r w:rsidR="00947EDB" w:rsidRPr="00040029">
        <w:rPr>
          <w:b/>
          <w:bCs/>
        </w:rPr>
        <w:t>p</w:t>
      </w:r>
      <w:r w:rsidRPr="00040029">
        <w:rPr>
          <w:b/>
          <w:bCs/>
        </w:rPr>
        <w:t>aper</w:t>
      </w:r>
      <w:r w:rsidRPr="00040029">
        <w:t xml:space="preserve">. </w:t>
      </w:r>
    </w:p>
    <w:p w14:paraId="3792A9FD" w14:textId="77777777" w:rsidR="00D90BC3" w:rsidRPr="00040029" w:rsidRDefault="00D90BC3" w:rsidP="00D90BC3"/>
    <w:p w14:paraId="66895EB2" w14:textId="77777777" w:rsidR="00D90BC3" w:rsidRPr="00040029" w:rsidRDefault="00D90BC3" w:rsidP="00D90BC3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02735B89" wp14:editId="7FED0531">
                <wp:simplePos x="0" y="0"/>
                <wp:positionH relativeFrom="margin">
                  <wp:posOffset>2242268</wp:posOffset>
                </wp:positionH>
                <wp:positionV relativeFrom="paragraph">
                  <wp:posOffset>292681</wp:posOffset>
                </wp:positionV>
                <wp:extent cx="3486150" cy="2161954"/>
                <wp:effectExtent l="0" t="0" r="0" b="0"/>
                <wp:wrapNone/>
                <wp:docPr id="74212783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16195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5336D" id="Rectangle 1" o:spid="_x0000_s1026" alt="&quot;&quot;" style="position:absolute;margin-left:176.55pt;margin-top:23.05pt;width:274.5pt;height:170.25pt;z-index:-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3F02CAB3" w14:textId="44419405" w:rsidR="00D90BC3" w:rsidRPr="00040029" w:rsidRDefault="00D90BC3" w:rsidP="00D90BC3">
      <w:r w:rsidRPr="00040029">
        <w:t xml:space="preserve">A </w:t>
      </w:r>
      <w:r w:rsidRPr="00040029">
        <w:rPr>
          <w:b/>
          <w:bCs/>
        </w:rPr>
        <w:t>summary</w:t>
      </w:r>
      <w:r w:rsidRPr="00040029">
        <w:t>:</w:t>
      </w:r>
    </w:p>
    <w:p w14:paraId="69270E6A" w14:textId="22D86F31" w:rsidR="00D90BC3" w:rsidRPr="00040029" w:rsidRDefault="004A1150" w:rsidP="00D90BC3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845632" behindDoc="0" locked="0" layoutInCell="1" allowOverlap="1" wp14:anchorId="620DB4A7" wp14:editId="42ED38AA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717482" cy="1717482"/>
            <wp:effectExtent l="0" t="0" r="0" b="0"/>
            <wp:wrapNone/>
            <wp:docPr id="125507027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7027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82" cy="17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BC3" w:rsidRPr="00040029">
        <w:rPr>
          <w:noProof w:val="0"/>
          <w:lang w:val="en-NZ"/>
        </w:rPr>
        <w:t>is shorter than the full document</w:t>
      </w:r>
    </w:p>
    <w:p w14:paraId="1A60ED19" w14:textId="77777777" w:rsidR="00D90BC3" w:rsidRPr="00040029" w:rsidRDefault="00D90BC3" w:rsidP="00D90BC3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>includes the main points of the information.</w:t>
      </w:r>
    </w:p>
    <w:p w14:paraId="1374A3D6" w14:textId="77777777" w:rsidR="00D90BC3" w:rsidRPr="00040029" w:rsidRDefault="00D90BC3" w:rsidP="00D90BC3"/>
    <w:p w14:paraId="7CBE14B7" w14:textId="0EBA77B0" w:rsidR="00D90BC3" w:rsidRPr="00040029" w:rsidRDefault="00D90BC3" w:rsidP="00D90BC3"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FF0E810" wp14:editId="21A3A202">
                <wp:simplePos x="0" y="0"/>
                <wp:positionH relativeFrom="margin">
                  <wp:posOffset>2242268</wp:posOffset>
                </wp:positionH>
                <wp:positionV relativeFrom="paragraph">
                  <wp:posOffset>279951</wp:posOffset>
                </wp:positionV>
                <wp:extent cx="3486150" cy="2099145"/>
                <wp:effectExtent l="0" t="0" r="0" b="0"/>
                <wp:wrapNone/>
                <wp:docPr id="156173927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09914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C4DC5" id="Rectangle 1" o:spid="_x0000_s1026" alt="&quot;&quot;" style="position:absolute;margin-left:176.55pt;margin-top:22.05pt;width:274.5pt;height:165.3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232DB7BA" w14:textId="228E5D8D" w:rsidR="00D90BC3" w:rsidRPr="00040029" w:rsidRDefault="00D90BC3" w:rsidP="00D90BC3">
      <w:r w:rsidRPr="00040029">
        <w:rPr>
          <w:noProof/>
        </w:rPr>
        <w:drawing>
          <wp:anchor distT="0" distB="0" distL="114300" distR="114300" simplePos="0" relativeHeight="251847680" behindDoc="0" locked="0" layoutInCell="1" allowOverlap="1" wp14:anchorId="224E4926" wp14:editId="1D8AEEC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876425" cy="1833245"/>
            <wp:effectExtent l="0" t="0" r="9525" b="0"/>
            <wp:wrapNone/>
            <wp:docPr id="79138647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8647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029">
        <w:t xml:space="preserve">A </w:t>
      </w:r>
      <w:r w:rsidRPr="00040029">
        <w:rPr>
          <w:b/>
          <w:bCs/>
        </w:rPr>
        <w:t>Cabinet paper</w:t>
      </w:r>
      <w:r w:rsidRPr="00040029">
        <w:t xml:space="preserve"> is a document:</w:t>
      </w:r>
    </w:p>
    <w:p w14:paraId="2BEE2F2A" w14:textId="77777777" w:rsidR="00D90BC3" w:rsidRPr="00040029" w:rsidRDefault="00D90BC3" w:rsidP="00D90BC3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from a </w:t>
      </w:r>
      <w:r w:rsidRPr="00040029">
        <w:rPr>
          <w:b/>
          <w:bCs/>
          <w:noProof w:val="0"/>
          <w:lang w:val="en-NZ"/>
        </w:rPr>
        <w:t>minister</w:t>
      </w:r>
    </w:p>
    <w:p w14:paraId="6B943ADE" w14:textId="77777777" w:rsidR="00D90BC3" w:rsidRPr="00040029" w:rsidRDefault="00D90BC3" w:rsidP="00D90BC3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asking </w:t>
      </w:r>
      <w:r w:rsidRPr="00040029">
        <w:rPr>
          <w:b/>
          <w:bCs/>
          <w:noProof w:val="0"/>
          <w:lang w:val="en-NZ"/>
        </w:rPr>
        <w:t>Cabinet</w:t>
      </w:r>
      <w:r w:rsidRPr="00040029">
        <w:rPr>
          <w:noProof w:val="0"/>
          <w:lang w:val="en-NZ"/>
        </w:rPr>
        <w:t xml:space="preserve"> to agree to something.</w:t>
      </w:r>
    </w:p>
    <w:p w14:paraId="30A343F8" w14:textId="77777777" w:rsidR="00D90BC3" w:rsidRPr="00040029" w:rsidRDefault="00D90BC3" w:rsidP="00D90BC3">
      <w:r w:rsidRPr="00040029">
        <w:br w:type="page"/>
      </w:r>
    </w:p>
    <w:p w14:paraId="7A6E45F3" w14:textId="12696427" w:rsidR="00D90BC3" w:rsidRPr="00040029" w:rsidRDefault="00776A4E" w:rsidP="00D90BC3">
      <w:r w:rsidRPr="00776A4E">
        <w:rPr>
          <w:noProof/>
        </w:rPr>
        <w:lastRenderedPageBreak/>
        <w:drawing>
          <wp:anchor distT="0" distB="0" distL="114300" distR="114300" simplePos="0" relativeHeight="252025856" behindDoc="0" locked="0" layoutInCell="1" allowOverlap="1" wp14:anchorId="7033D9B9" wp14:editId="3462F7EF">
            <wp:simplePos x="0" y="0"/>
            <wp:positionH relativeFrom="column">
              <wp:posOffset>272598</wp:posOffset>
            </wp:positionH>
            <wp:positionV relativeFrom="paragraph">
              <wp:posOffset>-374574</wp:posOffset>
            </wp:positionV>
            <wp:extent cx="1004844" cy="1399142"/>
            <wp:effectExtent l="0" t="0" r="5080" b="0"/>
            <wp:wrapNone/>
            <wp:docPr id="148538714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8714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/>
                    <a:srcRect l="34508" r="33096" b="54892"/>
                    <a:stretch/>
                  </pic:blipFill>
                  <pic:spPr bwMode="auto">
                    <a:xfrm>
                      <a:off x="0" y="0"/>
                      <a:ext cx="1004844" cy="139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BC3" w:rsidRPr="00040029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A31D0AD" wp14:editId="674A1E62">
                <wp:simplePos x="0" y="0"/>
                <wp:positionH relativeFrom="margin">
                  <wp:posOffset>2242185</wp:posOffset>
                </wp:positionH>
                <wp:positionV relativeFrom="paragraph">
                  <wp:posOffset>-127331</wp:posOffset>
                </wp:positionV>
                <wp:extent cx="3486150" cy="834390"/>
                <wp:effectExtent l="0" t="0" r="0" b="3810"/>
                <wp:wrapNone/>
                <wp:docPr id="117080470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83439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AB388" id="Rectangle 1" o:spid="_x0000_s1026" alt="&quot;&quot;" style="position:absolute;margin-left:176.55pt;margin-top:-10.05pt;width:274.5pt;height:65.7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 w:rsidR="00D90BC3" w:rsidRPr="00040029">
        <w:t xml:space="preserve">A </w:t>
      </w:r>
      <w:r w:rsidR="00D90BC3" w:rsidRPr="00040029">
        <w:rPr>
          <w:b/>
          <w:bCs/>
        </w:rPr>
        <w:t>minister</w:t>
      </w:r>
      <w:r w:rsidR="00D90BC3" w:rsidRPr="00040029">
        <w:t xml:space="preserve"> is an important person who works in the Government.</w:t>
      </w:r>
    </w:p>
    <w:p w14:paraId="737E655F" w14:textId="7C5E039A" w:rsidR="00D90BC3" w:rsidRPr="00040029" w:rsidRDefault="00776A4E" w:rsidP="00D90BC3">
      <w:pPr>
        <w:rPr>
          <w:b/>
          <w:bCs/>
        </w:rPr>
      </w:pPr>
      <w:r w:rsidRPr="00040029">
        <w:rPr>
          <w:noProof/>
        </w:rPr>
        <w:drawing>
          <wp:anchor distT="0" distB="0" distL="114300" distR="114300" simplePos="0" relativeHeight="251852800" behindDoc="0" locked="0" layoutInCell="1" allowOverlap="1" wp14:anchorId="7281B469" wp14:editId="6B8999ED">
            <wp:simplePos x="0" y="0"/>
            <wp:positionH relativeFrom="margin">
              <wp:posOffset>-86360</wp:posOffset>
            </wp:positionH>
            <wp:positionV relativeFrom="paragraph">
              <wp:posOffset>174625</wp:posOffset>
            </wp:positionV>
            <wp:extent cx="1971675" cy="1971675"/>
            <wp:effectExtent l="0" t="0" r="9525" b="0"/>
            <wp:wrapNone/>
            <wp:docPr id="171676373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6373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3F581" w14:textId="7C03CDFB" w:rsidR="00D90BC3" w:rsidRPr="00040029" w:rsidRDefault="00D90BC3" w:rsidP="00D90BC3">
      <w:pPr>
        <w:rPr>
          <w:b/>
          <w:bCs/>
        </w:rPr>
      </w:pPr>
    </w:p>
    <w:p w14:paraId="59EE49C7" w14:textId="47CC1C14" w:rsidR="00D90BC3" w:rsidRPr="00040029" w:rsidRDefault="00D90BC3" w:rsidP="00D90BC3"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15414217" wp14:editId="48A42659">
                <wp:simplePos x="0" y="0"/>
                <wp:positionH relativeFrom="margin">
                  <wp:posOffset>2242268</wp:posOffset>
                </wp:positionH>
                <wp:positionV relativeFrom="paragraph">
                  <wp:posOffset>-111318</wp:posOffset>
                </wp:positionV>
                <wp:extent cx="3486150" cy="810701"/>
                <wp:effectExtent l="0" t="0" r="0" b="8890"/>
                <wp:wrapNone/>
                <wp:docPr id="47586221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810701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CD946" id="Rectangle 1" o:spid="_x0000_s1026" alt="&quot;&quot;" style="position:absolute;margin-left:176.55pt;margin-top:-8.75pt;width:274.5pt;height:63.85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 w:rsidRPr="00040029">
        <w:rPr>
          <w:b/>
          <w:bCs/>
        </w:rPr>
        <w:t>Cabinet</w:t>
      </w:r>
      <w:r w:rsidRPr="00040029">
        <w:t xml:space="preserve"> is a group of ministers that meet to make decisions.</w:t>
      </w:r>
    </w:p>
    <w:p w14:paraId="1FC83CE3" w14:textId="06FFB20B" w:rsidR="00124EA8" w:rsidRPr="00040029" w:rsidRDefault="00124EA8" w:rsidP="00D67451"/>
    <w:p w14:paraId="458C9063" w14:textId="155312FC" w:rsidR="00113965" w:rsidRPr="00040029" w:rsidRDefault="00113965" w:rsidP="00D67451"/>
    <w:p w14:paraId="408D0946" w14:textId="51F2E958" w:rsidR="00645DE1" w:rsidRPr="00040029" w:rsidRDefault="00113965" w:rsidP="00D67451">
      <w:r w:rsidRPr="00040029">
        <w:t xml:space="preserve">The </w:t>
      </w:r>
      <w:r w:rsidR="00947EDB" w:rsidRPr="00040029">
        <w:t>C</w:t>
      </w:r>
      <w:r w:rsidRPr="00040029">
        <w:t>abinet paper</w:t>
      </w:r>
      <w:r w:rsidR="00645DE1" w:rsidRPr="00040029">
        <w:t xml:space="preserve"> is:</w:t>
      </w:r>
    </w:p>
    <w:p w14:paraId="0F9077BC" w14:textId="6505086F" w:rsidR="00645DE1" w:rsidRPr="00040029" w:rsidRDefault="006650DD" w:rsidP="00645DE1">
      <w:pPr>
        <w:pStyle w:val="Listtoplevel"/>
        <w:rPr>
          <w:noProof w:val="0"/>
          <w:lang w:val="en-NZ"/>
        </w:rPr>
      </w:pPr>
      <w:r w:rsidRPr="00040029">
        <w:drawing>
          <wp:anchor distT="0" distB="0" distL="114300" distR="114300" simplePos="0" relativeHeight="251851776" behindDoc="0" locked="0" layoutInCell="1" allowOverlap="1" wp14:anchorId="2591310F" wp14:editId="2E38BDE4">
            <wp:simplePos x="0" y="0"/>
            <wp:positionH relativeFrom="margin">
              <wp:posOffset>0</wp:posOffset>
            </wp:positionH>
            <wp:positionV relativeFrom="paragraph">
              <wp:posOffset>473320</wp:posOffset>
            </wp:positionV>
            <wp:extent cx="1885796" cy="1176793"/>
            <wp:effectExtent l="0" t="0" r="635" b="4445"/>
            <wp:wrapNone/>
            <wp:docPr id="96771725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1725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96" cy="11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901" w:rsidRPr="00040029">
        <w:rPr>
          <w:noProof w:val="0"/>
          <w:lang w:val="en-NZ"/>
        </w:rPr>
        <w:t>about the</w:t>
      </w:r>
      <w:r w:rsidR="003612FA" w:rsidRPr="00040029">
        <w:rPr>
          <w:noProof w:val="0"/>
          <w:lang w:val="en-NZ"/>
        </w:rPr>
        <w:t xml:space="preserve"> Accessibility for </w:t>
      </w:r>
      <w:r w:rsidR="00645DE1" w:rsidRPr="00040029">
        <w:rPr>
          <w:noProof w:val="0"/>
          <w:lang w:val="en-NZ"/>
        </w:rPr>
        <w:br/>
      </w:r>
      <w:r w:rsidR="003612FA" w:rsidRPr="00040029">
        <w:rPr>
          <w:noProof w:val="0"/>
          <w:lang w:val="en-NZ"/>
        </w:rPr>
        <w:t xml:space="preserve">New Zealanders </w:t>
      </w:r>
      <w:r w:rsidR="003612FA" w:rsidRPr="00040029">
        <w:rPr>
          <w:b/>
          <w:bCs/>
          <w:noProof w:val="0"/>
          <w:lang w:val="en-NZ"/>
        </w:rPr>
        <w:t>Bill</w:t>
      </w:r>
    </w:p>
    <w:p w14:paraId="64C13266" w14:textId="3F68FB86" w:rsidR="00113965" w:rsidRPr="00040029" w:rsidRDefault="00645DE1" w:rsidP="00645DE1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>from</w:t>
      </w:r>
      <w:r w:rsidR="00EE0CA2" w:rsidRPr="00040029">
        <w:rPr>
          <w:noProof w:val="0"/>
          <w:lang w:val="en-NZ"/>
        </w:rPr>
        <w:t xml:space="preserve"> the Min</w:t>
      </w:r>
      <w:r w:rsidR="004A1150" w:rsidRPr="00040029">
        <w:rPr>
          <w:noProof w:val="0"/>
          <w:lang w:val="en-NZ"/>
        </w:rPr>
        <w:t>i</w:t>
      </w:r>
      <w:r w:rsidR="00EE0CA2" w:rsidRPr="00040029">
        <w:rPr>
          <w:noProof w:val="0"/>
          <w:lang w:val="en-NZ"/>
        </w:rPr>
        <w:t>s</w:t>
      </w:r>
      <w:r w:rsidR="004A1150" w:rsidRPr="00040029">
        <w:rPr>
          <w:noProof w:val="0"/>
          <w:lang w:val="en-NZ"/>
        </w:rPr>
        <w:t>t</w:t>
      </w:r>
      <w:r w:rsidR="00EE0CA2" w:rsidRPr="00040029">
        <w:rPr>
          <w:noProof w:val="0"/>
          <w:lang w:val="en-NZ"/>
        </w:rPr>
        <w:t xml:space="preserve">er for </w:t>
      </w:r>
      <w:r w:rsidR="00182875">
        <w:rPr>
          <w:noProof w:val="0"/>
          <w:lang w:val="en-NZ"/>
        </w:rPr>
        <w:t>Disability</w:t>
      </w:r>
      <w:r w:rsidR="00EE0CA2" w:rsidRPr="00040029">
        <w:rPr>
          <w:noProof w:val="0"/>
          <w:lang w:val="en-NZ"/>
        </w:rPr>
        <w:t xml:space="preserve"> Issues</w:t>
      </w:r>
      <w:r w:rsidRPr="00040029">
        <w:rPr>
          <w:noProof w:val="0"/>
          <w:lang w:val="en-NZ"/>
        </w:rPr>
        <w:t xml:space="preserve"> Hon Penny Simmonds</w:t>
      </w:r>
      <w:r w:rsidR="003612FA" w:rsidRPr="00040029">
        <w:rPr>
          <w:noProof w:val="0"/>
          <w:lang w:val="en-NZ"/>
        </w:rPr>
        <w:t xml:space="preserve">. </w:t>
      </w:r>
    </w:p>
    <w:p w14:paraId="470170E5" w14:textId="4D300C35" w:rsidR="00645DE1" w:rsidRPr="00040029" w:rsidRDefault="00645DE1" w:rsidP="00D67451">
      <w:pPr>
        <w:rPr>
          <w:b/>
          <w:bCs/>
        </w:rPr>
      </w:pPr>
    </w:p>
    <w:p w14:paraId="2E94D9D8" w14:textId="6E8D2058" w:rsidR="00645DE1" w:rsidRPr="00040029" w:rsidRDefault="00DB41A2" w:rsidP="00D67451"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0D8190F" wp14:editId="63FB01DF">
                <wp:simplePos x="0" y="0"/>
                <wp:positionH relativeFrom="margin">
                  <wp:posOffset>2244725</wp:posOffset>
                </wp:positionH>
                <wp:positionV relativeFrom="paragraph">
                  <wp:posOffset>241300</wp:posOffset>
                </wp:positionV>
                <wp:extent cx="3568889" cy="1835624"/>
                <wp:effectExtent l="0" t="0" r="0" b="0"/>
                <wp:wrapNone/>
                <wp:docPr id="552181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889" cy="183562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4151F" id="Rectangle 1" o:spid="_x0000_s1026" alt="&quot;&quot;" style="position:absolute;margin-left:176.75pt;margin-top:19pt;width:281pt;height:144.5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563A6FB6" w14:textId="47512E83" w:rsidR="008F469C" w:rsidRPr="00040029" w:rsidRDefault="008D1A6A" w:rsidP="006D792B">
      <w:r w:rsidRPr="00040029">
        <w:rPr>
          <w:b/>
          <w:bCs/>
          <w:noProof/>
        </w:rPr>
        <w:drawing>
          <wp:anchor distT="0" distB="0" distL="114300" distR="114300" simplePos="0" relativeHeight="251910144" behindDoc="0" locked="0" layoutInCell="1" allowOverlap="1" wp14:anchorId="2864C6C2" wp14:editId="16463738">
            <wp:simplePos x="0" y="0"/>
            <wp:positionH relativeFrom="margin">
              <wp:align>left</wp:align>
            </wp:positionH>
            <wp:positionV relativeFrom="paragraph">
              <wp:posOffset>184084</wp:posOffset>
            </wp:positionV>
            <wp:extent cx="1554480" cy="1273492"/>
            <wp:effectExtent l="0" t="0" r="7620" b="3175"/>
            <wp:wrapNone/>
            <wp:docPr id="15296232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232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92B" w:rsidRPr="00040029">
        <w:t xml:space="preserve">Every law starts off as a document called a </w:t>
      </w:r>
      <w:r w:rsidR="006D792B" w:rsidRPr="00040029">
        <w:rPr>
          <w:b/>
          <w:bCs/>
        </w:rPr>
        <w:t>bill.</w:t>
      </w:r>
    </w:p>
    <w:p w14:paraId="1962EF14" w14:textId="2F321ABE" w:rsidR="006D792B" w:rsidRPr="00040029" w:rsidRDefault="006D792B" w:rsidP="006D792B"/>
    <w:p w14:paraId="6369EE9A" w14:textId="4D8FEA4A" w:rsidR="00F01865" w:rsidRPr="00040029" w:rsidRDefault="006D792B" w:rsidP="006D792B">
      <w:r w:rsidRPr="00040029">
        <w:t xml:space="preserve">The bill says what the idea for the </w:t>
      </w:r>
      <w:r w:rsidRPr="00040029">
        <w:rPr>
          <w:b/>
          <w:bCs/>
        </w:rPr>
        <w:t>law</w:t>
      </w:r>
      <w:r w:rsidRPr="00040029">
        <w:t xml:space="preserve"> is. </w:t>
      </w:r>
    </w:p>
    <w:p w14:paraId="1A82DB1D" w14:textId="77777777" w:rsidR="00BE0B31" w:rsidRPr="00040029" w:rsidRDefault="00BE0B31" w:rsidP="006D792B"/>
    <w:p w14:paraId="49D26F7E" w14:textId="77777777" w:rsidR="00BE0B31" w:rsidRPr="00040029" w:rsidRDefault="00BE0B31" w:rsidP="006D792B"/>
    <w:p w14:paraId="2756CAA2" w14:textId="7EAF0BD8" w:rsidR="00021ED7" w:rsidRPr="00040029" w:rsidRDefault="009F5332" w:rsidP="006D792B">
      <w:r w:rsidRPr="00040029"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2762F8C6" wp14:editId="1EC122B5">
            <wp:simplePos x="0" y="0"/>
            <wp:positionH relativeFrom="margin">
              <wp:align>left</wp:align>
            </wp:positionH>
            <wp:positionV relativeFrom="paragraph">
              <wp:posOffset>-207645</wp:posOffset>
            </wp:positionV>
            <wp:extent cx="1371600" cy="1371600"/>
            <wp:effectExtent l="0" t="0" r="0" b="0"/>
            <wp:wrapNone/>
            <wp:docPr id="24733414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3414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B31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580E3174" wp14:editId="6CA2034A">
                <wp:simplePos x="0" y="0"/>
                <wp:positionH relativeFrom="margin">
                  <wp:align>right</wp:align>
                </wp:positionH>
                <wp:positionV relativeFrom="paragraph">
                  <wp:posOffset>-108594</wp:posOffset>
                </wp:positionV>
                <wp:extent cx="3568889" cy="818866"/>
                <wp:effectExtent l="0" t="0" r="0" b="635"/>
                <wp:wrapNone/>
                <wp:docPr id="82319375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889" cy="81886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CB7BE" id="Rectangle 1" o:spid="_x0000_s1026" alt="&quot;&quot;" style="position:absolute;margin-left:229.8pt;margin-top:-8.55pt;width:281pt;height:64.5pt;z-index:-25145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  <w:r w:rsidR="00BE0B31" w:rsidRPr="00040029">
        <w:rPr>
          <w:b/>
          <w:bCs/>
        </w:rPr>
        <w:t>Laws</w:t>
      </w:r>
      <w:r w:rsidR="00BE0B31" w:rsidRPr="00040029">
        <w:t xml:space="preserve"> are the rules that everyone in New Zealand have to follow. </w:t>
      </w:r>
    </w:p>
    <w:p w14:paraId="25969E64" w14:textId="77777777" w:rsidR="00021ED7" w:rsidRPr="00040029" w:rsidRDefault="00021ED7" w:rsidP="006D792B"/>
    <w:p w14:paraId="29D6FD98" w14:textId="7CBC15CD" w:rsidR="00021ED7" w:rsidRPr="00040029" w:rsidRDefault="00021ED7" w:rsidP="006D792B"/>
    <w:p w14:paraId="063E2A73" w14:textId="209DB325" w:rsidR="00C155BA" w:rsidRPr="00040029" w:rsidRDefault="00AE07E1" w:rsidP="006D792B">
      <w:r w:rsidRPr="00040029">
        <w:rPr>
          <w:noProof/>
        </w:rPr>
        <w:drawing>
          <wp:anchor distT="0" distB="0" distL="114300" distR="114300" simplePos="0" relativeHeight="251858944" behindDoc="0" locked="0" layoutInCell="1" allowOverlap="1" wp14:anchorId="40D49EA3" wp14:editId="760CE346">
            <wp:simplePos x="0" y="0"/>
            <wp:positionH relativeFrom="margin">
              <wp:align>left</wp:align>
            </wp:positionH>
            <wp:positionV relativeFrom="paragraph">
              <wp:posOffset>3639</wp:posOffset>
            </wp:positionV>
            <wp:extent cx="1606259" cy="2335576"/>
            <wp:effectExtent l="0" t="0" r="0" b="7620"/>
            <wp:wrapNone/>
            <wp:docPr id="19631389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389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0409" cy="234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5BA" w:rsidRPr="00040029">
        <w:t>There is an Easy Read document called</w:t>
      </w:r>
      <w:r w:rsidR="00040029" w:rsidRPr="00040029">
        <w:t>:</w:t>
      </w:r>
      <w:r w:rsidR="00040029" w:rsidRPr="00040029">
        <w:br/>
      </w:r>
      <w:r w:rsidR="00040029" w:rsidRPr="00040029">
        <w:br/>
      </w:r>
      <w:r w:rsidR="00040029" w:rsidRPr="00040029">
        <w:rPr>
          <w:b/>
          <w:bCs/>
        </w:rPr>
        <w:t>A</w:t>
      </w:r>
      <w:r w:rsidR="00C155BA" w:rsidRPr="00040029">
        <w:rPr>
          <w:b/>
          <w:bCs/>
        </w:rPr>
        <w:t xml:space="preserve">n Easy Read guide about how a bill becomes law in </w:t>
      </w:r>
      <w:r w:rsidR="001070A6" w:rsidRPr="00040029">
        <w:rPr>
          <w:b/>
          <w:bCs/>
        </w:rPr>
        <w:br/>
      </w:r>
      <w:r w:rsidR="00C155BA" w:rsidRPr="00040029">
        <w:rPr>
          <w:b/>
          <w:bCs/>
        </w:rPr>
        <w:t>New Zealand</w:t>
      </w:r>
      <w:r w:rsidR="00C155BA" w:rsidRPr="00040029">
        <w:t xml:space="preserve">. </w:t>
      </w:r>
    </w:p>
    <w:p w14:paraId="036EAB18" w14:textId="77777777" w:rsidR="00C155BA" w:rsidRPr="00040029" w:rsidRDefault="00C155BA" w:rsidP="006D792B"/>
    <w:p w14:paraId="7509848D" w14:textId="69591B39" w:rsidR="00C155BA" w:rsidRPr="00040029" w:rsidRDefault="00040029" w:rsidP="006D792B">
      <w:r w:rsidRPr="00040029">
        <w:rPr>
          <w:noProof/>
        </w:rPr>
        <w:drawing>
          <wp:anchor distT="0" distB="0" distL="114300" distR="114300" simplePos="0" relativeHeight="251912192" behindDoc="0" locked="0" layoutInCell="1" allowOverlap="1" wp14:anchorId="46A23854" wp14:editId="7AEAA299">
            <wp:simplePos x="0" y="0"/>
            <wp:positionH relativeFrom="margin">
              <wp:posOffset>0</wp:posOffset>
            </wp:positionH>
            <wp:positionV relativeFrom="paragraph">
              <wp:posOffset>316865</wp:posOffset>
            </wp:positionV>
            <wp:extent cx="1371600" cy="1427624"/>
            <wp:effectExtent l="0" t="0" r="0" b="1270"/>
            <wp:wrapNone/>
            <wp:docPr id="185404692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4692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E29A9" w14:textId="38A71EB3" w:rsidR="00C155BA" w:rsidRPr="00040029" w:rsidRDefault="00C155BA" w:rsidP="006D792B">
      <w:r w:rsidRPr="00040029">
        <w:t>You can find this Easy Read here:</w:t>
      </w:r>
    </w:p>
    <w:p w14:paraId="6DA3905C" w14:textId="43CEA33C" w:rsidR="00C155BA" w:rsidRPr="00040029" w:rsidRDefault="00C155BA" w:rsidP="00C155BA"/>
    <w:p w14:paraId="093029C2" w14:textId="464D8A8B" w:rsidR="00C155BA" w:rsidRPr="00040029" w:rsidRDefault="00C155BA" w:rsidP="00C155BA">
      <w:pPr>
        <w:rPr>
          <w:b/>
          <w:bCs/>
          <w:color w:val="000000" w:themeColor="text1"/>
        </w:rPr>
      </w:pPr>
      <w:hyperlink r:id="rId21" w:history="1">
        <w:r w:rsidRPr="00040029">
          <w:rPr>
            <w:rStyle w:val="Hyperlink"/>
            <w:b/>
            <w:bCs/>
            <w:color w:val="000000" w:themeColor="text1"/>
            <w:u w:val="none"/>
          </w:rPr>
          <w:t>tinyurl.com/4kcs8fcb</w:t>
        </w:r>
      </w:hyperlink>
      <w:r w:rsidRPr="00040029">
        <w:rPr>
          <w:b/>
          <w:bCs/>
          <w:color w:val="000000" w:themeColor="text1"/>
        </w:rPr>
        <w:t xml:space="preserve"> </w:t>
      </w:r>
    </w:p>
    <w:p w14:paraId="2A0DB124" w14:textId="77777777" w:rsidR="00EE0CA2" w:rsidRPr="00040029" w:rsidRDefault="00EE0CA2" w:rsidP="00C155BA">
      <w:pPr>
        <w:rPr>
          <w:b/>
          <w:bCs/>
          <w:color w:val="000000" w:themeColor="text1"/>
        </w:rPr>
      </w:pPr>
    </w:p>
    <w:p w14:paraId="1336EA8E" w14:textId="2A5F7C66" w:rsidR="00645DE1" w:rsidRPr="00040029" w:rsidRDefault="00645DE1" w:rsidP="00C155BA"/>
    <w:p w14:paraId="0FA9F8B6" w14:textId="670ED626" w:rsidR="00645DE1" w:rsidRPr="00040029" w:rsidRDefault="00645DE1" w:rsidP="00C155BA"/>
    <w:p w14:paraId="0B481308" w14:textId="77777777" w:rsidR="006B7AD7" w:rsidRPr="00040029" w:rsidRDefault="006B7AD7" w:rsidP="00C155BA">
      <w:r w:rsidRPr="00040029">
        <w:br w:type="page"/>
      </w:r>
    </w:p>
    <w:p w14:paraId="5C28773A" w14:textId="37408066" w:rsidR="00B65E80" w:rsidRPr="00040029" w:rsidRDefault="00A24F28" w:rsidP="00514224">
      <w:r w:rsidRPr="00040029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2D2E241D" wp14:editId="20BC3B1A">
                <wp:simplePos x="0" y="0"/>
                <wp:positionH relativeFrom="margin">
                  <wp:align>right</wp:align>
                </wp:positionH>
                <wp:positionV relativeFrom="paragraph">
                  <wp:posOffset>-102357</wp:posOffset>
                </wp:positionV>
                <wp:extent cx="3561080" cy="6544101"/>
                <wp:effectExtent l="0" t="0" r="1270" b="9525"/>
                <wp:wrapNone/>
                <wp:docPr id="141837773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080" cy="654410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DEB38" id="Rectangle 1" o:spid="_x0000_s1026" alt="&quot;&quot;" style="position:absolute;margin-left:229.2pt;margin-top:-8.05pt;width:280.4pt;height:515.3pt;z-index:-25146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 w:rsidR="00EF0AC6" w:rsidRPr="00040029">
        <w:rPr>
          <w:noProof/>
        </w:rPr>
        <w:drawing>
          <wp:anchor distT="0" distB="0" distL="114300" distR="114300" simplePos="0" relativeHeight="251914240" behindDoc="0" locked="0" layoutInCell="1" allowOverlap="1" wp14:anchorId="5B84D2A1" wp14:editId="636E6BCF">
            <wp:simplePos x="0" y="0"/>
            <wp:positionH relativeFrom="margin">
              <wp:align>left</wp:align>
            </wp:positionH>
            <wp:positionV relativeFrom="paragraph">
              <wp:posOffset>11875</wp:posOffset>
            </wp:positionV>
            <wp:extent cx="1371600" cy="1261884"/>
            <wp:effectExtent l="0" t="0" r="0" b="0"/>
            <wp:wrapNone/>
            <wp:docPr id="1263838037" name="Picture 12638380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38037" name="Picture 12638380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6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2FA" w:rsidRPr="00040029">
        <w:t>In this Easy Read</w:t>
      </w:r>
      <w:r w:rsidR="00B65E80" w:rsidRPr="00040029">
        <w:t>:</w:t>
      </w:r>
    </w:p>
    <w:p w14:paraId="51860B9C" w14:textId="2EB729B7" w:rsidR="00514224" w:rsidRPr="00040029" w:rsidRDefault="003612FA" w:rsidP="00B65E80">
      <w:pPr>
        <w:pStyle w:val="Listtoplevel"/>
        <w:rPr>
          <w:b/>
          <w:bCs/>
          <w:noProof w:val="0"/>
          <w:lang w:val="en-NZ"/>
        </w:rPr>
      </w:pPr>
      <w:r w:rsidRPr="00040029">
        <w:rPr>
          <w:noProof w:val="0"/>
          <w:lang w:val="en-NZ"/>
        </w:rPr>
        <w:t>the Accessibility</w:t>
      </w:r>
      <w:r w:rsidR="00B65E80" w:rsidRPr="00040029">
        <w:rPr>
          <w:b/>
          <w:bCs/>
          <w:noProof w:val="0"/>
          <w:lang w:val="en-NZ"/>
        </w:rPr>
        <w:t xml:space="preserve"> </w:t>
      </w:r>
      <w:r w:rsidRPr="00040029">
        <w:rPr>
          <w:noProof w:val="0"/>
          <w:lang w:val="en-NZ"/>
        </w:rPr>
        <w:t xml:space="preserve">for </w:t>
      </w:r>
      <w:r w:rsidR="007F1D5B" w:rsidRPr="00040029">
        <w:rPr>
          <w:noProof w:val="0"/>
          <w:lang w:val="en-NZ"/>
        </w:rPr>
        <w:br/>
      </w:r>
      <w:r w:rsidRPr="00040029">
        <w:rPr>
          <w:noProof w:val="0"/>
          <w:lang w:val="en-NZ"/>
        </w:rPr>
        <w:t>New Zealanders Bill</w:t>
      </w:r>
      <w:r w:rsidRPr="00040029">
        <w:rPr>
          <w:b/>
          <w:bCs/>
          <w:noProof w:val="0"/>
          <w:lang w:val="en-NZ"/>
        </w:rPr>
        <w:t xml:space="preserve"> </w:t>
      </w:r>
      <w:r w:rsidRPr="00040029">
        <w:rPr>
          <w:noProof w:val="0"/>
          <w:lang w:val="en-NZ"/>
        </w:rPr>
        <w:t xml:space="preserve">will be </w:t>
      </w:r>
      <w:r w:rsidR="007F1D5B" w:rsidRPr="00040029">
        <w:rPr>
          <w:noProof w:val="0"/>
          <w:lang w:val="en-NZ"/>
        </w:rPr>
        <w:br/>
      </w:r>
      <w:r w:rsidRPr="00040029">
        <w:rPr>
          <w:noProof w:val="0"/>
          <w:lang w:val="en-NZ"/>
        </w:rPr>
        <w:t xml:space="preserve">called </w:t>
      </w:r>
      <w:r w:rsidRPr="00040029">
        <w:rPr>
          <w:b/>
          <w:bCs/>
          <w:noProof w:val="0"/>
          <w:lang w:val="en-NZ"/>
        </w:rPr>
        <w:t xml:space="preserve">the </w:t>
      </w:r>
      <w:r w:rsidR="002D16E3" w:rsidRPr="00040029">
        <w:rPr>
          <w:b/>
          <w:bCs/>
          <w:noProof w:val="0"/>
          <w:lang w:val="en-NZ"/>
        </w:rPr>
        <w:t>B</w:t>
      </w:r>
      <w:r w:rsidRPr="00040029">
        <w:rPr>
          <w:b/>
          <w:bCs/>
          <w:noProof w:val="0"/>
          <w:lang w:val="en-NZ"/>
        </w:rPr>
        <w:t>ill</w:t>
      </w:r>
    </w:p>
    <w:p w14:paraId="54CDE6AC" w14:textId="63EEDB7F" w:rsidR="00704721" w:rsidRPr="00040029" w:rsidRDefault="00704721" w:rsidP="00B65E80">
      <w:pPr>
        <w:pStyle w:val="Listtoplevel"/>
        <w:rPr>
          <w:b/>
          <w:bCs/>
          <w:noProof w:val="0"/>
          <w:lang w:val="en-NZ"/>
        </w:rPr>
      </w:pPr>
      <w:r w:rsidRPr="00040029">
        <w:rPr>
          <w:noProof w:val="0"/>
          <w:lang w:val="en-NZ"/>
        </w:rPr>
        <w:t>Hon Penny Simmonds</w:t>
      </w:r>
      <w:r w:rsidR="00197681" w:rsidRPr="00040029">
        <w:rPr>
          <w:noProof w:val="0"/>
          <w:lang w:val="en-NZ"/>
        </w:rPr>
        <w:t xml:space="preserve"> will be called</w:t>
      </w:r>
      <w:r w:rsidRPr="00040029">
        <w:rPr>
          <w:noProof w:val="0"/>
          <w:lang w:val="en-NZ"/>
        </w:rPr>
        <w:t xml:space="preserve"> </w:t>
      </w:r>
      <w:r w:rsidRPr="00040029">
        <w:rPr>
          <w:b/>
          <w:bCs/>
          <w:noProof w:val="0"/>
          <w:lang w:val="en-NZ"/>
        </w:rPr>
        <w:t>the Minister</w:t>
      </w:r>
    </w:p>
    <w:p w14:paraId="20226301" w14:textId="5C0A4625" w:rsidR="00B65E80" w:rsidRPr="00040029" w:rsidRDefault="007E2D2F" w:rsidP="00B65E80">
      <w:pPr>
        <w:pStyle w:val="Listtoplevel"/>
        <w:rPr>
          <w:b/>
          <w:bCs/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15264" behindDoc="0" locked="0" layoutInCell="1" allowOverlap="1" wp14:anchorId="029D0EF0" wp14:editId="73EDF2EE">
            <wp:simplePos x="0" y="0"/>
            <wp:positionH relativeFrom="margin">
              <wp:align>left</wp:align>
            </wp:positionH>
            <wp:positionV relativeFrom="paragraph">
              <wp:posOffset>726976</wp:posOffset>
            </wp:positionV>
            <wp:extent cx="1737360" cy="1110169"/>
            <wp:effectExtent l="0" t="0" r="0" b="0"/>
            <wp:wrapNone/>
            <wp:docPr id="35078782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8782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BA" w:rsidRPr="00040029">
        <w:rPr>
          <w:noProof w:val="0"/>
          <w:lang w:val="en-NZ"/>
        </w:rPr>
        <w:t xml:space="preserve">when you see </w:t>
      </w:r>
      <w:r w:rsidR="00A24F28" w:rsidRPr="00040029">
        <w:rPr>
          <w:noProof w:val="0"/>
          <w:lang w:val="en-NZ"/>
        </w:rPr>
        <w:t xml:space="preserve">the words </w:t>
      </w:r>
      <w:r w:rsidR="00B65E80" w:rsidRPr="00040029">
        <w:rPr>
          <w:b/>
          <w:noProof w:val="0"/>
          <w:lang w:val="en-NZ"/>
        </w:rPr>
        <w:t>disabled community</w:t>
      </w:r>
      <w:r w:rsidR="00B65E80" w:rsidRPr="00040029">
        <w:rPr>
          <w:noProof w:val="0"/>
          <w:lang w:val="en-NZ"/>
        </w:rPr>
        <w:t xml:space="preserve"> </w:t>
      </w:r>
      <w:r w:rsidR="00D477BA" w:rsidRPr="00040029">
        <w:rPr>
          <w:noProof w:val="0"/>
          <w:lang w:val="en-NZ"/>
        </w:rPr>
        <w:t>this includes</w:t>
      </w:r>
      <w:r w:rsidR="00B65E80" w:rsidRPr="00040029">
        <w:rPr>
          <w:noProof w:val="0"/>
          <w:lang w:val="en-NZ"/>
        </w:rPr>
        <w:t>:</w:t>
      </w:r>
    </w:p>
    <w:p w14:paraId="3E084060" w14:textId="19B5D32F" w:rsidR="00B65E80" w:rsidRPr="00040029" w:rsidRDefault="00A24F28" w:rsidP="00B65E80">
      <w:pPr>
        <w:pStyle w:val="Listsecondlevel"/>
        <w:rPr>
          <w:lang w:val="en-NZ"/>
        </w:rPr>
      </w:pPr>
      <w:r w:rsidRPr="00040029">
        <w:rPr>
          <w:noProof/>
          <w:lang w:val="en-NZ"/>
        </w:rPr>
        <w:drawing>
          <wp:anchor distT="0" distB="0" distL="114300" distR="114300" simplePos="0" relativeHeight="251916288" behindDoc="0" locked="0" layoutInCell="1" allowOverlap="1" wp14:anchorId="645069AF" wp14:editId="6F737A14">
            <wp:simplePos x="0" y="0"/>
            <wp:positionH relativeFrom="margin">
              <wp:align>left</wp:align>
            </wp:positionH>
            <wp:positionV relativeFrom="paragraph">
              <wp:posOffset>529401</wp:posOffset>
            </wp:positionV>
            <wp:extent cx="1737360" cy="1737360"/>
            <wp:effectExtent l="0" t="0" r="0" b="0"/>
            <wp:wrapNone/>
            <wp:docPr id="196241500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1500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80" w:rsidRPr="00040029">
        <w:rPr>
          <w:lang w:val="en-NZ"/>
        </w:rPr>
        <w:t>disabled people</w:t>
      </w:r>
    </w:p>
    <w:p w14:paraId="1D74473F" w14:textId="0D2D30CD" w:rsidR="00B65E80" w:rsidRPr="00040029" w:rsidRDefault="00B65E80" w:rsidP="00B65E80">
      <w:pPr>
        <w:pStyle w:val="Listsecondlevel"/>
        <w:rPr>
          <w:lang w:val="en-NZ"/>
        </w:rPr>
      </w:pPr>
      <w:r w:rsidRPr="00040029">
        <w:rPr>
          <w:lang w:val="en-NZ"/>
        </w:rPr>
        <w:t xml:space="preserve">tāngata whaikaha Māori </w:t>
      </w:r>
    </w:p>
    <w:p w14:paraId="40B11B14" w14:textId="79BAC089" w:rsidR="00B65E80" w:rsidRPr="00040029" w:rsidRDefault="00B65E80" w:rsidP="00B65E80">
      <w:pPr>
        <w:pStyle w:val="Listsecondlevel"/>
        <w:rPr>
          <w:lang w:val="en-NZ"/>
        </w:rPr>
      </w:pPr>
      <w:r w:rsidRPr="00040029">
        <w:rPr>
          <w:lang w:val="en-NZ"/>
        </w:rPr>
        <w:t>people who live with accessibility difficulties.</w:t>
      </w:r>
    </w:p>
    <w:p w14:paraId="03DBD86E" w14:textId="77777777" w:rsidR="00514224" w:rsidRPr="00040029" w:rsidRDefault="00514224" w:rsidP="00514224">
      <w:pPr>
        <w:rPr>
          <w:b/>
          <w:bCs/>
        </w:rPr>
      </w:pPr>
    </w:p>
    <w:p w14:paraId="4A2A89D0" w14:textId="77777777" w:rsidR="00514224" w:rsidRPr="00040029" w:rsidRDefault="00514224" w:rsidP="00514224">
      <w:pPr>
        <w:rPr>
          <w:b/>
          <w:bCs/>
        </w:rPr>
      </w:pPr>
    </w:p>
    <w:p w14:paraId="74BAFEF1" w14:textId="77777777" w:rsidR="00AE07E1" w:rsidRPr="00040029" w:rsidRDefault="00AE07E1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 w:rsidRPr="00040029">
        <w:br w:type="page"/>
      </w:r>
    </w:p>
    <w:p w14:paraId="7A969B06" w14:textId="7C6EB32A" w:rsidR="00124EA8" w:rsidRPr="00040029" w:rsidRDefault="00005B83" w:rsidP="00124EA8">
      <w:pPr>
        <w:pStyle w:val="Heading1"/>
        <w:rPr>
          <w:lang w:val="en-NZ"/>
        </w:rPr>
      </w:pPr>
      <w:bookmarkStart w:id="1" w:name="_The_main_idea"/>
      <w:bookmarkEnd w:id="1"/>
      <w:r w:rsidRPr="00040029">
        <w:rPr>
          <w:lang w:val="en-NZ"/>
        </w:rPr>
        <w:lastRenderedPageBreak/>
        <w:t xml:space="preserve">The main idea of the </w:t>
      </w:r>
      <w:r w:rsidR="002D16E3" w:rsidRPr="00040029">
        <w:rPr>
          <w:lang w:val="en-NZ"/>
        </w:rPr>
        <w:t>B</w:t>
      </w:r>
      <w:r w:rsidRPr="00040029">
        <w:rPr>
          <w:lang w:val="en-NZ"/>
        </w:rPr>
        <w:t xml:space="preserve">ill </w:t>
      </w:r>
    </w:p>
    <w:p w14:paraId="7EC63993" w14:textId="4225FD27" w:rsidR="00124EA8" w:rsidRPr="00040029" w:rsidRDefault="00124EA8" w:rsidP="00124EA8"/>
    <w:p w14:paraId="159BBB1C" w14:textId="40F5B2F4" w:rsidR="00124EA8" w:rsidRPr="00040029" w:rsidRDefault="002100A5" w:rsidP="00124EA8">
      <w:r w:rsidRPr="00040029">
        <w:rPr>
          <w:noProof/>
        </w:rPr>
        <w:drawing>
          <wp:anchor distT="0" distB="0" distL="114300" distR="114300" simplePos="0" relativeHeight="251917312" behindDoc="0" locked="0" layoutInCell="1" allowOverlap="1" wp14:anchorId="065E6C09" wp14:editId="1FA14B59">
            <wp:simplePos x="0" y="0"/>
            <wp:positionH relativeFrom="margin">
              <wp:align>left</wp:align>
            </wp:positionH>
            <wp:positionV relativeFrom="paragraph">
              <wp:posOffset>348805</wp:posOffset>
            </wp:positionV>
            <wp:extent cx="1371600" cy="1226726"/>
            <wp:effectExtent l="0" t="0" r="0" b="0"/>
            <wp:wrapNone/>
            <wp:docPr id="1118814324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14324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DC6F9" w14:textId="2D416613" w:rsidR="00197681" w:rsidRPr="00040029" w:rsidRDefault="00197681" w:rsidP="00124EA8">
      <w:r w:rsidRPr="00040029">
        <w:t>The B</w:t>
      </w:r>
      <w:r w:rsidR="00A80EBC" w:rsidRPr="00040029">
        <w:t xml:space="preserve">ill was made with the </w:t>
      </w:r>
      <w:r w:rsidR="008314EE" w:rsidRPr="00040029">
        <w:t>goal</w:t>
      </w:r>
      <w:r w:rsidR="00A80EBC" w:rsidRPr="00040029">
        <w:t xml:space="preserve"> of making New Zealand </w:t>
      </w:r>
      <w:r w:rsidR="00A80EBC" w:rsidRPr="00040029">
        <w:rPr>
          <w:b/>
          <w:bCs/>
        </w:rPr>
        <w:t xml:space="preserve">fully accessible. </w:t>
      </w:r>
    </w:p>
    <w:p w14:paraId="29C31EE3" w14:textId="23E88EFF" w:rsidR="00A80EBC" w:rsidRPr="00040029" w:rsidRDefault="00A80EBC" w:rsidP="00124EA8"/>
    <w:p w14:paraId="253E661E" w14:textId="43135F0A" w:rsidR="00A80EBC" w:rsidRPr="00040029" w:rsidRDefault="004B64F8" w:rsidP="00124EA8">
      <w:r w:rsidRPr="00040029">
        <w:rPr>
          <w:noProof/>
        </w:rPr>
        <w:drawing>
          <wp:anchor distT="0" distB="0" distL="114300" distR="114300" simplePos="0" relativeHeight="251918336" behindDoc="0" locked="0" layoutInCell="1" allowOverlap="1" wp14:anchorId="79087759" wp14:editId="09D45998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1371600" cy="1557731"/>
            <wp:effectExtent l="0" t="0" r="0" b="4445"/>
            <wp:wrapNone/>
            <wp:docPr id="14211122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122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8B6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6D0E1EDC" wp14:editId="1E6520E6">
                <wp:simplePos x="0" y="0"/>
                <wp:positionH relativeFrom="margin">
                  <wp:posOffset>2250219</wp:posOffset>
                </wp:positionH>
                <wp:positionV relativeFrom="paragraph">
                  <wp:posOffset>244309</wp:posOffset>
                </wp:positionV>
                <wp:extent cx="3515526" cy="1558456"/>
                <wp:effectExtent l="0" t="0" r="8890" b="3810"/>
                <wp:wrapNone/>
                <wp:docPr id="150934657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526" cy="155845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6E03E" id="Rectangle 1" o:spid="_x0000_s1026" alt="&quot;&quot;" style="position:absolute;margin-left:177.2pt;margin-top:19.25pt;width:276.8pt;height:122.7pt;z-index:-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6C8775B1" w14:textId="37FE8612" w:rsidR="00A80EBC" w:rsidRPr="00040029" w:rsidRDefault="00A80EBC" w:rsidP="00124EA8">
      <w:r w:rsidRPr="00040029">
        <w:t xml:space="preserve">Here </w:t>
      </w:r>
      <w:r w:rsidRPr="00040029">
        <w:rPr>
          <w:b/>
          <w:bCs/>
        </w:rPr>
        <w:t xml:space="preserve">fully accessible </w:t>
      </w:r>
      <w:r w:rsidRPr="00040029">
        <w:t>means people from the disabled community have the same chance to reach their goals</w:t>
      </w:r>
      <w:r w:rsidRPr="00040029">
        <w:rPr>
          <w:b/>
          <w:bCs/>
        </w:rPr>
        <w:t xml:space="preserve"> </w:t>
      </w:r>
      <w:r w:rsidRPr="00040029">
        <w:t xml:space="preserve">as everyone else. </w:t>
      </w:r>
    </w:p>
    <w:p w14:paraId="44EAE285" w14:textId="4D75797A" w:rsidR="00162B46" w:rsidRPr="00040029" w:rsidRDefault="00162B46">
      <w:pPr>
        <w:spacing w:line="240" w:lineRule="auto"/>
        <w:ind w:left="0"/>
      </w:pPr>
    </w:p>
    <w:p w14:paraId="16B21651" w14:textId="30F7CC67" w:rsidR="004B42FD" w:rsidRPr="00040029" w:rsidRDefault="00A24F28" w:rsidP="00124EA8">
      <w:r w:rsidRPr="00040029">
        <w:rPr>
          <w:b/>
          <w:bCs/>
          <w:noProof/>
        </w:rPr>
        <w:drawing>
          <wp:anchor distT="0" distB="0" distL="114300" distR="114300" simplePos="0" relativeHeight="251919360" behindDoc="0" locked="0" layoutInCell="1" allowOverlap="1" wp14:anchorId="43D99CC9" wp14:editId="31EFDD62">
            <wp:simplePos x="0" y="0"/>
            <wp:positionH relativeFrom="margin">
              <wp:align>left</wp:align>
            </wp:positionH>
            <wp:positionV relativeFrom="paragraph">
              <wp:posOffset>299398</wp:posOffset>
            </wp:positionV>
            <wp:extent cx="1857929" cy="1163782"/>
            <wp:effectExtent l="0" t="0" r="0" b="0"/>
            <wp:wrapNone/>
            <wp:docPr id="184894720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4720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29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9EF69" w14:textId="7E161A31" w:rsidR="00A80EBC" w:rsidRPr="00040029" w:rsidRDefault="00ED145C" w:rsidP="00124EA8">
      <w:pPr>
        <w:rPr>
          <w:b/>
          <w:bCs/>
        </w:rPr>
      </w:pPr>
      <w:r w:rsidRPr="00040029">
        <w:t xml:space="preserve">The main idea in the Bill is </w:t>
      </w:r>
      <w:r w:rsidR="00162B46" w:rsidRPr="00040029">
        <w:t>to</w:t>
      </w:r>
      <w:r w:rsidRPr="00040029">
        <w:t xml:space="preserve"> mak</w:t>
      </w:r>
      <w:r w:rsidR="00162B46" w:rsidRPr="00040029">
        <w:t>e</w:t>
      </w:r>
      <w:r w:rsidRPr="00040029">
        <w:t xml:space="preserve"> a</w:t>
      </w:r>
      <w:r w:rsidR="004B2927" w:rsidRPr="00040029">
        <w:t>n Accessibility Committee</w:t>
      </w:r>
      <w:r w:rsidR="004B2927" w:rsidRPr="00040029">
        <w:rPr>
          <w:b/>
          <w:bCs/>
        </w:rPr>
        <w:t xml:space="preserve"> </w:t>
      </w:r>
      <w:r w:rsidR="004B2927" w:rsidRPr="00040029">
        <w:t xml:space="preserve">as a </w:t>
      </w:r>
      <w:r w:rsidRPr="00040029">
        <w:rPr>
          <w:b/>
          <w:bCs/>
        </w:rPr>
        <w:t xml:space="preserve">Ministerial Advisory Committee. </w:t>
      </w:r>
    </w:p>
    <w:p w14:paraId="35AA0360" w14:textId="77777777" w:rsidR="004A56F6" w:rsidRPr="00040029" w:rsidRDefault="004A56F6" w:rsidP="00124EA8">
      <w:pPr>
        <w:rPr>
          <w:b/>
          <w:bCs/>
        </w:rPr>
      </w:pPr>
    </w:p>
    <w:p w14:paraId="126EB604" w14:textId="77777777" w:rsidR="000A56F3" w:rsidRPr="00040029" w:rsidRDefault="000A56F3" w:rsidP="00124EA8">
      <w:pPr>
        <w:rPr>
          <w:b/>
          <w:bCs/>
        </w:rPr>
      </w:pPr>
    </w:p>
    <w:p w14:paraId="62C69BF4" w14:textId="77777777" w:rsidR="000A56F3" w:rsidRPr="00040029" w:rsidRDefault="000A56F3">
      <w:pPr>
        <w:spacing w:line="240" w:lineRule="auto"/>
        <w:ind w:left="0"/>
      </w:pPr>
      <w:r w:rsidRPr="00040029">
        <w:br w:type="page"/>
      </w:r>
    </w:p>
    <w:p w14:paraId="16D5B49B" w14:textId="38FB51D9" w:rsidR="000A56F3" w:rsidRPr="00040029" w:rsidRDefault="00A24F28" w:rsidP="00124EA8">
      <w:r w:rsidRPr="00040029"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7F8B2B75" wp14:editId="6B7FE41B">
            <wp:simplePos x="0" y="0"/>
            <wp:positionH relativeFrom="margin">
              <wp:align>left</wp:align>
            </wp:positionH>
            <wp:positionV relativeFrom="paragraph">
              <wp:posOffset>427867</wp:posOffset>
            </wp:positionV>
            <wp:extent cx="1371600" cy="1528643"/>
            <wp:effectExtent l="0" t="0" r="0" b="0"/>
            <wp:wrapNone/>
            <wp:docPr id="47259177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9177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6F3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1F445F85" wp14:editId="28ABEA81">
                <wp:simplePos x="0" y="0"/>
                <wp:positionH relativeFrom="margin">
                  <wp:align>right</wp:align>
                </wp:positionH>
                <wp:positionV relativeFrom="paragraph">
                  <wp:posOffset>-95416</wp:posOffset>
                </wp:positionV>
                <wp:extent cx="3603009" cy="3546282"/>
                <wp:effectExtent l="0" t="0" r="0" b="0"/>
                <wp:wrapNone/>
                <wp:docPr id="107113288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009" cy="3546282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09037" id="Rectangle 1" o:spid="_x0000_s1026" alt="&quot;&quot;" style="position:absolute;margin-left:232.5pt;margin-top:-7.5pt;width:283.7pt;height:279.25pt;z-index:-25144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 w:rsidR="000A56F3" w:rsidRPr="00040029">
        <w:t xml:space="preserve">A </w:t>
      </w:r>
      <w:r w:rsidR="000A56F3" w:rsidRPr="00040029">
        <w:rPr>
          <w:b/>
          <w:bCs/>
        </w:rPr>
        <w:t>Ministerial Advisory Committee</w:t>
      </w:r>
      <w:r w:rsidR="000A56F3" w:rsidRPr="00040029">
        <w:t xml:space="preserve"> is a group of people who:</w:t>
      </w:r>
    </w:p>
    <w:p w14:paraId="670E0457" w14:textId="66327690" w:rsidR="000A56F3" w:rsidRPr="00040029" w:rsidRDefault="000A56F3" w:rsidP="000A56F3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know a lot about something </w:t>
      </w:r>
    </w:p>
    <w:p w14:paraId="4915E04A" w14:textId="44A0E3C6" w:rsidR="00DF15CC" w:rsidRPr="00040029" w:rsidRDefault="00A24F28" w:rsidP="000A56F3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88FB4BD" wp14:editId="3EEBC405">
                <wp:simplePos x="0" y="0"/>
                <wp:positionH relativeFrom="margin">
                  <wp:align>left</wp:align>
                </wp:positionH>
                <wp:positionV relativeFrom="paragraph">
                  <wp:posOffset>881380</wp:posOffset>
                </wp:positionV>
                <wp:extent cx="1531918" cy="947809"/>
                <wp:effectExtent l="0" t="0" r="0" b="0"/>
                <wp:wrapNone/>
                <wp:docPr id="1084384775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918" cy="947809"/>
                          <a:chOff x="0" y="1"/>
                          <a:chExt cx="1622668" cy="1069623"/>
                        </a:xfrm>
                      </wpg:grpSpPr>
                      <pic:pic xmlns:pic="http://schemas.openxmlformats.org/drawingml/2006/picture">
                        <pic:nvPicPr>
                          <pic:cNvPr id="770570655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52853" cy="90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1435891" name="Multiplication Sign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79743" y="555274"/>
                            <a:ext cx="542925" cy="51435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86AD2" id="Group 12" o:spid="_x0000_s1026" alt="&quot;&quot;" style="position:absolute;margin-left:0;margin-top:69.4pt;width:120.6pt;height:74.65pt;z-index:251923456;mso-position-horizontal:left;mso-position-horizontal-relative:margin;mso-width-relative:margin;mso-height-relative:margin" coordorigin="" coordsize="16226,10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&quot;&quot;" style="position:absolute;width:14528;height: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">
                  <v:imagedata r:id="rId28" o:title=""/>
                </v:shape>
                <v:shape id="Multiplication Sign 11" o:spid="_x0000_s1028" alt="&quot;&quot;" style="position:absolute;left:10797;top:5552;width:5429;height:5144;visibility:visible;mso-wrap-style:square;v-text-anchor:middle" coordsize="54292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" path="m88797,167445l171997,79623r99466,94230l370928,79623r83200,87822l359413,257175r94715,89730l370928,434727,271463,340497r-99466,94230l88797,346905r94715,-89730l88797,167445xe" fillcolor="red" strokecolor="red" strokeweight="1pt">
                  <v:stroke joinstyle="miter"/>
                  <v:path arrowok="t" o:connecttype="custom" o:connectlocs="88797,167445;171997,79623;271463,173853;370928,79623;454128,167445;359413,257175;454128,346905;370928,434727;271463,340497;171997,434727;88797,346905;183512,257175;88797,167445" o:connectangles="0,0,0,0,0,0,0,0,0,0,0,0,0"/>
                </v:shape>
                <w10:wrap anchorx="margin"/>
              </v:group>
            </w:pict>
          </mc:Fallback>
        </mc:AlternateContent>
      </w:r>
      <w:r w:rsidR="000A56F3" w:rsidRPr="00040029">
        <w:rPr>
          <w:noProof w:val="0"/>
          <w:lang w:val="en-NZ"/>
        </w:rPr>
        <w:t>give suggestions to Ministers about something</w:t>
      </w:r>
    </w:p>
    <w:p w14:paraId="2E5D095E" w14:textId="57A0887C" w:rsidR="00E752DB" w:rsidRPr="00040029" w:rsidRDefault="00FF58A9" w:rsidP="000A56F3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usually </w:t>
      </w:r>
      <w:r w:rsidR="00DF15CC" w:rsidRPr="00040029">
        <w:rPr>
          <w:noProof w:val="0"/>
          <w:lang w:val="en-NZ"/>
        </w:rPr>
        <w:t>do not work for the government.</w:t>
      </w:r>
    </w:p>
    <w:p w14:paraId="0D15F4E2" w14:textId="77777777" w:rsidR="00E752DB" w:rsidRPr="00040029" w:rsidRDefault="00E752DB" w:rsidP="00E752DB"/>
    <w:p w14:paraId="6AAC8F2E" w14:textId="25689F21" w:rsidR="00E752DB" w:rsidRPr="00040029" w:rsidRDefault="008C2F1A" w:rsidP="00E752DB">
      <w:r w:rsidRPr="00040029">
        <w:rPr>
          <w:noProof/>
        </w:rPr>
        <w:drawing>
          <wp:anchor distT="0" distB="0" distL="114300" distR="114300" simplePos="0" relativeHeight="251924480" behindDoc="0" locked="0" layoutInCell="1" allowOverlap="1" wp14:anchorId="0639EF21" wp14:editId="460B7B59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1816420" cy="971550"/>
            <wp:effectExtent l="0" t="0" r="0" b="0"/>
            <wp:wrapNone/>
            <wp:docPr id="468069637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69637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95" cy="97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7B125" w14:textId="2207EF00" w:rsidR="000A56F3" w:rsidRPr="00040029" w:rsidRDefault="00E752DB" w:rsidP="00E752DB">
      <w:r w:rsidRPr="00040029">
        <w:t xml:space="preserve">More information about the Accessibility Committee is </w:t>
      </w:r>
      <w:r w:rsidR="00A030F8" w:rsidRPr="00040029">
        <w:t xml:space="preserve">on the next page. </w:t>
      </w:r>
      <w:r w:rsidRPr="00040029">
        <w:t xml:space="preserve"> </w:t>
      </w:r>
      <w:r w:rsidR="00DF15CC" w:rsidRPr="00040029">
        <w:t xml:space="preserve">  </w:t>
      </w:r>
      <w:r w:rsidR="000A56F3" w:rsidRPr="00040029">
        <w:t xml:space="preserve"> </w:t>
      </w:r>
    </w:p>
    <w:p w14:paraId="2E139FC3" w14:textId="62DDE9E1" w:rsidR="007B2B03" w:rsidRPr="00040029" w:rsidRDefault="007B2B03" w:rsidP="00124EA8"/>
    <w:p w14:paraId="5835BD29" w14:textId="77777777" w:rsidR="004B42FD" w:rsidRPr="00040029" w:rsidRDefault="004B42FD">
      <w:pPr>
        <w:spacing w:line="240" w:lineRule="auto"/>
        <w:ind w:left="0"/>
      </w:pPr>
      <w:r w:rsidRPr="00040029">
        <w:br w:type="page"/>
      </w:r>
    </w:p>
    <w:p w14:paraId="0B291A31" w14:textId="1646751C" w:rsidR="00FD0F21" w:rsidRPr="00040029" w:rsidRDefault="004B2927" w:rsidP="004B2927">
      <w:pPr>
        <w:pStyle w:val="Heading1"/>
        <w:rPr>
          <w:lang w:val="en-NZ"/>
        </w:rPr>
      </w:pPr>
      <w:bookmarkStart w:id="2" w:name="_Accessibility_Committee"/>
      <w:bookmarkEnd w:id="2"/>
      <w:r w:rsidRPr="00040029">
        <w:rPr>
          <w:lang w:val="en-NZ"/>
        </w:rPr>
        <w:lastRenderedPageBreak/>
        <w:t>Accessibility Committee</w:t>
      </w:r>
    </w:p>
    <w:p w14:paraId="026747F2" w14:textId="77777777" w:rsidR="00FD0F21" w:rsidRPr="00040029" w:rsidRDefault="00FD0F21" w:rsidP="00FD0F21"/>
    <w:p w14:paraId="481BC109" w14:textId="1CBF3D67" w:rsidR="004B2927" w:rsidRPr="00040029" w:rsidRDefault="004B2927" w:rsidP="00FD0F21"/>
    <w:p w14:paraId="5A81B9FA" w14:textId="6FA34B97" w:rsidR="00FD0F21" w:rsidRPr="00040029" w:rsidRDefault="00201B88" w:rsidP="00FD0F21">
      <w:r w:rsidRPr="00040029">
        <w:rPr>
          <w:noProof/>
        </w:rPr>
        <w:drawing>
          <wp:anchor distT="0" distB="0" distL="114300" distR="114300" simplePos="0" relativeHeight="251933696" behindDoc="0" locked="0" layoutInCell="1" allowOverlap="1" wp14:anchorId="69BB91F0" wp14:editId="6697E26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371600" cy="1444625"/>
            <wp:effectExtent l="0" t="0" r="0" b="3175"/>
            <wp:wrapNone/>
            <wp:docPr id="167376232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6232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21" w:rsidRPr="00040029">
        <w:t xml:space="preserve">The </w:t>
      </w:r>
      <w:r w:rsidR="004B2927" w:rsidRPr="00040029">
        <w:t>Accessibility Committee</w:t>
      </w:r>
      <w:r w:rsidR="004B2927" w:rsidRPr="00040029">
        <w:rPr>
          <w:b/>
          <w:bCs/>
        </w:rPr>
        <w:t xml:space="preserve"> </w:t>
      </w:r>
      <w:r w:rsidR="00FD0F21" w:rsidRPr="00040029">
        <w:t>would:</w:t>
      </w:r>
    </w:p>
    <w:p w14:paraId="50CAC111" w14:textId="7336901C" w:rsidR="00162B46" w:rsidRPr="00040029" w:rsidRDefault="00B4773D" w:rsidP="00162B46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find </w:t>
      </w:r>
      <w:r w:rsidRPr="00040029">
        <w:rPr>
          <w:b/>
          <w:bCs/>
          <w:noProof w:val="0"/>
          <w:lang w:val="en-NZ"/>
        </w:rPr>
        <w:t>accessibility barriers</w:t>
      </w:r>
    </w:p>
    <w:p w14:paraId="62DCCF8F" w14:textId="16A0B21C" w:rsidR="00B4773D" w:rsidRPr="00040029" w:rsidRDefault="00201B88" w:rsidP="00162B46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29600" behindDoc="0" locked="0" layoutInCell="1" allowOverlap="1" wp14:anchorId="56F9040D" wp14:editId="78DD4BDB">
            <wp:simplePos x="0" y="0"/>
            <wp:positionH relativeFrom="margin">
              <wp:align>left</wp:align>
            </wp:positionH>
            <wp:positionV relativeFrom="paragraph">
              <wp:posOffset>499251</wp:posOffset>
            </wp:positionV>
            <wp:extent cx="1554480" cy="1554480"/>
            <wp:effectExtent l="0" t="0" r="7620" b="0"/>
            <wp:wrapNone/>
            <wp:docPr id="22307423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7423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73D" w:rsidRPr="00040029">
        <w:rPr>
          <w:noProof w:val="0"/>
          <w:lang w:val="en-NZ"/>
        </w:rPr>
        <w:t xml:space="preserve">make </w:t>
      </w:r>
      <w:r w:rsidR="00B4773D" w:rsidRPr="00040029">
        <w:rPr>
          <w:b/>
          <w:bCs/>
          <w:noProof w:val="0"/>
          <w:lang w:val="en-NZ"/>
        </w:rPr>
        <w:t xml:space="preserve">recommendations </w:t>
      </w:r>
      <w:r w:rsidR="00B4773D" w:rsidRPr="00040029">
        <w:rPr>
          <w:noProof w:val="0"/>
          <w:lang w:val="en-NZ"/>
        </w:rPr>
        <w:t>to the Minster on how to fix the accessibility barriers</w:t>
      </w:r>
    </w:p>
    <w:p w14:paraId="5BACAE56" w14:textId="1D907052" w:rsidR="00FE4412" w:rsidRPr="00040029" w:rsidRDefault="00FE4412" w:rsidP="00162B46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>have up to 10 members</w:t>
      </w:r>
    </w:p>
    <w:p w14:paraId="0545DB55" w14:textId="2DDD9532" w:rsidR="00FE4412" w:rsidRPr="00040029" w:rsidRDefault="00201B88" w:rsidP="00162B46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28576" behindDoc="0" locked="0" layoutInCell="1" allowOverlap="1" wp14:anchorId="18B6D233" wp14:editId="5CB3FF73">
            <wp:simplePos x="0" y="0"/>
            <wp:positionH relativeFrom="margin">
              <wp:align>left</wp:align>
            </wp:positionH>
            <wp:positionV relativeFrom="paragraph">
              <wp:posOffset>73652</wp:posOffset>
            </wp:positionV>
            <wp:extent cx="1554480" cy="993309"/>
            <wp:effectExtent l="0" t="0" r="7620" b="0"/>
            <wp:wrapNone/>
            <wp:docPr id="53490649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0649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9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412" w:rsidRPr="00040029">
        <w:rPr>
          <w:noProof w:val="0"/>
          <w:lang w:val="en-NZ"/>
        </w:rPr>
        <w:t>have members who are part of the disabled community</w:t>
      </w:r>
    </w:p>
    <w:p w14:paraId="7080D71B" w14:textId="26FF81B7" w:rsidR="00213F46" w:rsidRPr="00040029" w:rsidRDefault="00201B88" w:rsidP="00162B46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30624" behindDoc="0" locked="0" layoutInCell="1" allowOverlap="1" wp14:anchorId="5357F3D8" wp14:editId="554C7634">
            <wp:simplePos x="0" y="0"/>
            <wp:positionH relativeFrom="margin">
              <wp:align>left</wp:align>
            </wp:positionH>
            <wp:positionV relativeFrom="paragraph">
              <wp:posOffset>336451</wp:posOffset>
            </wp:positionV>
            <wp:extent cx="1371600" cy="1904003"/>
            <wp:effectExtent l="0" t="0" r="0" b="1270"/>
            <wp:wrapNone/>
            <wp:docPr id="144516759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6759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46" w:rsidRPr="00040029">
        <w:rPr>
          <w:noProof w:val="0"/>
          <w:lang w:val="en-NZ"/>
        </w:rPr>
        <w:t xml:space="preserve">keep track of how accessibility is getting better in New Zealand </w:t>
      </w:r>
    </w:p>
    <w:p w14:paraId="19AB614E" w14:textId="48A61850" w:rsidR="00BB56F9" w:rsidRPr="00040029" w:rsidRDefault="00213F46" w:rsidP="0074394C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>report to the Minister about how accessibility is getting better in New Zealand</w:t>
      </w:r>
      <w:r w:rsidR="00A24F28" w:rsidRPr="00040029">
        <w:rPr>
          <w:noProof w:val="0"/>
          <w:lang w:val="en-NZ"/>
        </w:rPr>
        <w:t>.</w:t>
      </w:r>
    </w:p>
    <w:p w14:paraId="22D70FD8" w14:textId="77777777" w:rsidR="00BB56F9" w:rsidRPr="00040029" w:rsidRDefault="00BB56F9" w:rsidP="00BB56F9"/>
    <w:p w14:paraId="3B92C494" w14:textId="08A189C5" w:rsidR="00A33444" w:rsidRPr="00040029" w:rsidRDefault="009A6A54" w:rsidP="00A33444">
      <w:r w:rsidRPr="00040029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5489FF00" wp14:editId="697EBBE9">
                <wp:simplePos x="0" y="0"/>
                <wp:positionH relativeFrom="margin">
                  <wp:posOffset>2226310</wp:posOffset>
                </wp:positionH>
                <wp:positionV relativeFrom="paragraph">
                  <wp:posOffset>-69054</wp:posOffset>
                </wp:positionV>
                <wp:extent cx="3220085" cy="1125855"/>
                <wp:effectExtent l="0" t="0" r="0" b="0"/>
                <wp:wrapNone/>
                <wp:docPr id="10318441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112585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59EEC" id="Rectangle 1" o:spid="_x0000_s1026" alt="&quot;&quot;" style="position:absolute;margin-left:175.3pt;margin-top:-5.45pt;width:253.55pt;height:88.65pt;z-index:-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="00B92E98" w:rsidRPr="00040029">
        <w:rPr>
          <w:noProof/>
        </w:rPr>
        <w:drawing>
          <wp:anchor distT="0" distB="0" distL="114300" distR="114300" simplePos="0" relativeHeight="252020736" behindDoc="0" locked="0" layoutInCell="1" allowOverlap="1" wp14:anchorId="5E85D57E" wp14:editId="3DFBC0BF">
            <wp:simplePos x="0" y="0"/>
            <wp:positionH relativeFrom="margin">
              <wp:posOffset>46990</wp:posOffset>
            </wp:positionH>
            <wp:positionV relativeFrom="paragraph">
              <wp:posOffset>-314325</wp:posOffset>
            </wp:positionV>
            <wp:extent cx="1371600" cy="1444625"/>
            <wp:effectExtent l="0" t="0" r="0" b="3175"/>
            <wp:wrapNone/>
            <wp:docPr id="71481563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6232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444" w:rsidRPr="00040029">
        <w:rPr>
          <w:b/>
          <w:bCs/>
        </w:rPr>
        <w:t xml:space="preserve">Accessibility barriers </w:t>
      </w:r>
      <w:r w:rsidR="00A33444" w:rsidRPr="00040029">
        <w:t xml:space="preserve">are things that stop something from being accessible. </w:t>
      </w:r>
    </w:p>
    <w:p w14:paraId="088C2A4D" w14:textId="2A13B608" w:rsidR="00A33444" w:rsidRPr="00040029" w:rsidRDefault="00A33444" w:rsidP="00A33444"/>
    <w:p w14:paraId="043F78DC" w14:textId="7967881A" w:rsidR="00A33444" w:rsidRPr="00040029" w:rsidRDefault="00B92E98" w:rsidP="00A33444">
      <w:r w:rsidRPr="00040029">
        <w:rPr>
          <w:noProof/>
        </w:rPr>
        <w:drawing>
          <wp:anchor distT="0" distB="0" distL="114300" distR="114300" simplePos="0" relativeHeight="252019712" behindDoc="0" locked="0" layoutInCell="1" allowOverlap="1" wp14:anchorId="5E0F0AB7" wp14:editId="7E1E36D3">
            <wp:simplePos x="0" y="0"/>
            <wp:positionH relativeFrom="margin">
              <wp:posOffset>46990</wp:posOffset>
            </wp:positionH>
            <wp:positionV relativeFrom="paragraph">
              <wp:posOffset>1270</wp:posOffset>
            </wp:positionV>
            <wp:extent cx="1371600" cy="1371600"/>
            <wp:effectExtent l="0" t="0" r="0" b="0"/>
            <wp:wrapNone/>
            <wp:docPr id="165799786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7423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444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5DC066B4" wp14:editId="682A3BE1">
                <wp:simplePos x="0" y="0"/>
                <wp:positionH relativeFrom="margin">
                  <wp:posOffset>2238375</wp:posOffset>
                </wp:positionH>
                <wp:positionV relativeFrom="paragraph">
                  <wp:posOffset>264795</wp:posOffset>
                </wp:positionV>
                <wp:extent cx="3244132" cy="771525"/>
                <wp:effectExtent l="0" t="0" r="0" b="9525"/>
                <wp:wrapNone/>
                <wp:docPr id="177616904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132" cy="77152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5603F" id="Rectangle 1" o:spid="_x0000_s1026" alt="&quot;&quot;" style="position:absolute;margin-left:176.25pt;margin-top:20.85pt;width:255.45pt;height:60.7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120C3BD5" w14:textId="56548DEE" w:rsidR="00A33444" w:rsidRPr="00040029" w:rsidRDefault="00A33444" w:rsidP="00A33444">
      <w:r w:rsidRPr="00040029">
        <w:rPr>
          <w:b/>
          <w:bCs/>
        </w:rPr>
        <w:t xml:space="preserve">Recommendations </w:t>
      </w:r>
      <w:r w:rsidRPr="00040029">
        <w:t xml:space="preserve">are </w:t>
      </w:r>
      <w:r w:rsidRPr="00040029">
        <w:br/>
        <w:t xml:space="preserve">ways to make something better. </w:t>
      </w:r>
    </w:p>
    <w:p w14:paraId="7A601EC9" w14:textId="369E44BA" w:rsidR="00A33444" w:rsidRPr="00040029" w:rsidRDefault="00A33444" w:rsidP="00A33444">
      <w:r w:rsidRPr="00040029">
        <w:t xml:space="preserve"> </w:t>
      </w:r>
    </w:p>
    <w:p w14:paraId="098EF58B" w14:textId="7AC0850F" w:rsidR="00A33444" w:rsidRPr="00040029" w:rsidRDefault="00D203B1" w:rsidP="00BB56F9">
      <w:r w:rsidRPr="00040029">
        <w:rPr>
          <w:noProof/>
        </w:rPr>
        <w:drawing>
          <wp:anchor distT="0" distB="0" distL="114300" distR="114300" simplePos="0" relativeHeight="251936768" behindDoc="0" locked="0" layoutInCell="1" allowOverlap="1" wp14:anchorId="6ADC2971" wp14:editId="535C70BA">
            <wp:simplePos x="0" y="0"/>
            <wp:positionH relativeFrom="margin">
              <wp:posOffset>-38483</wp:posOffset>
            </wp:positionH>
            <wp:positionV relativeFrom="paragraph">
              <wp:posOffset>147672</wp:posOffset>
            </wp:positionV>
            <wp:extent cx="1454727" cy="1454727"/>
            <wp:effectExtent l="0" t="0" r="0" b="0"/>
            <wp:wrapNone/>
            <wp:docPr id="188396293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6293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27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0D20" w14:textId="47819447" w:rsidR="00201B88" w:rsidRPr="00040029" w:rsidRDefault="00EC4E2E" w:rsidP="00BB56F9">
      <w:r w:rsidRPr="00040029">
        <w:t>The Accessibility Committee</w:t>
      </w:r>
      <w:r w:rsidRPr="00040029">
        <w:rPr>
          <w:b/>
          <w:bCs/>
        </w:rPr>
        <w:t xml:space="preserve"> </w:t>
      </w:r>
      <w:r w:rsidR="00BB56F9" w:rsidRPr="00040029">
        <w:t xml:space="preserve">would also </w:t>
      </w:r>
      <w:r w:rsidR="00213F46" w:rsidRPr="00040029">
        <w:t>listen to</w:t>
      </w:r>
      <w:r w:rsidR="00201B88" w:rsidRPr="00040029">
        <w:t xml:space="preserve"> what the disabled community have to say about accessibility. </w:t>
      </w:r>
    </w:p>
    <w:p w14:paraId="01688BE8" w14:textId="4A598AD6" w:rsidR="00213F46" w:rsidRPr="00040029" w:rsidRDefault="008D7A47" w:rsidP="00BB56F9">
      <w:r w:rsidRPr="00040029">
        <w:rPr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3A9B0A8F" wp14:editId="42C3FCB0">
            <wp:simplePos x="0" y="0"/>
            <wp:positionH relativeFrom="margin">
              <wp:posOffset>39297</wp:posOffset>
            </wp:positionH>
            <wp:positionV relativeFrom="paragraph">
              <wp:posOffset>287578</wp:posOffset>
            </wp:positionV>
            <wp:extent cx="1371600" cy="1123669"/>
            <wp:effectExtent l="0" t="0" r="0" b="635"/>
            <wp:wrapNone/>
            <wp:docPr id="17360327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327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F46" w:rsidRPr="00040029">
        <w:t xml:space="preserve"> </w:t>
      </w:r>
    </w:p>
    <w:p w14:paraId="4561DF7C" w14:textId="7894C79F" w:rsidR="00040029" w:rsidRPr="00040029" w:rsidRDefault="00040029" w:rsidP="00BB56F9"/>
    <w:p w14:paraId="335F0094" w14:textId="2D1E5CE9" w:rsidR="008014BB" w:rsidRDefault="008D7A47" w:rsidP="00BB56F9">
      <w:r>
        <w:rPr>
          <w:noProof/>
        </w:rPr>
        <w:drawing>
          <wp:anchor distT="0" distB="0" distL="114300" distR="114300" simplePos="0" relativeHeight="251660288" behindDoc="0" locked="0" layoutInCell="1" allowOverlap="1" wp14:anchorId="417D714B" wp14:editId="60659610">
            <wp:simplePos x="0" y="0"/>
            <wp:positionH relativeFrom="column">
              <wp:posOffset>-142875</wp:posOffset>
            </wp:positionH>
            <wp:positionV relativeFrom="paragraph">
              <wp:posOffset>966784</wp:posOffset>
            </wp:positionV>
            <wp:extent cx="1828800" cy="1146539"/>
            <wp:effectExtent l="0" t="0" r="0" b="0"/>
            <wp:wrapNone/>
            <wp:docPr id="1047983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83707" name="Picture 104798370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B03" w:rsidRPr="00040029">
        <w:t>The Bill has information about</w:t>
      </w:r>
      <w:r w:rsidR="00A376EE" w:rsidRPr="00040029">
        <w:t xml:space="preserve"> the </w:t>
      </w:r>
      <w:proofErr w:type="gramStart"/>
      <w:r w:rsidR="00A376EE" w:rsidRPr="00040029">
        <w:rPr>
          <w:b/>
          <w:bCs/>
        </w:rPr>
        <w:t>responsibilities</w:t>
      </w:r>
      <w:proofErr w:type="gramEnd"/>
      <w:r w:rsidR="00A376EE" w:rsidRPr="00040029">
        <w:rPr>
          <w:b/>
          <w:bCs/>
        </w:rPr>
        <w:t xml:space="preserve"> </w:t>
      </w:r>
      <w:r w:rsidR="00A376EE" w:rsidRPr="00040029">
        <w:t xml:space="preserve">others have </w:t>
      </w:r>
      <w:r w:rsidR="004A2A84">
        <w:t xml:space="preserve">about the </w:t>
      </w:r>
      <w:r w:rsidR="008014BB">
        <w:t xml:space="preserve">work </w:t>
      </w:r>
      <w:r w:rsidR="007C57ED">
        <w:t xml:space="preserve">the </w:t>
      </w:r>
      <w:r w:rsidR="00EC4E2E" w:rsidRPr="00040029">
        <w:t>Accessibility Committee</w:t>
      </w:r>
      <w:r w:rsidR="008014BB">
        <w:t xml:space="preserve"> does.</w:t>
      </w:r>
    </w:p>
    <w:p w14:paraId="21F1BD52" w14:textId="730C0965" w:rsidR="008014BB" w:rsidRPr="008014BB" w:rsidRDefault="008014BB" w:rsidP="00BB56F9">
      <w:pPr>
        <w:rPr>
          <w:sz w:val="28"/>
          <w:szCs w:val="20"/>
        </w:rPr>
      </w:pPr>
    </w:p>
    <w:p w14:paraId="7E23838A" w14:textId="7ED12883" w:rsidR="008014BB" w:rsidRPr="008014BB" w:rsidRDefault="008014BB" w:rsidP="00BB56F9">
      <w:pPr>
        <w:rPr>
          <w:sz w:val="28"/>
          <w:szCs w:val="20"/>
        </w:rPr>
      </w:pPr>
    </w:p>
    <w:p w14:paraId="5631754D" w14:textId="00DF1477" w:rsidR="007B2B03" w:rsidRPr="00040029" w:rsidRDefault="008014BB" w:rsidP="00BB56F9">
      <w:r w:rsidRPr="00040029">
        <w:rPr>
          <w:noProof/>
        </w:rPr>
        <w:drawing>
          <wp:anchor distT="0" distB="0" distL="114300" distR="114300" simplePos="0" relativeHeight="251657216" behindDoc="0" locked="0" layoutInCell="1" allowOverlap="1" wp14:anchorId="6F664518" wp14:editId="0A817B23">
            <wp:simplePos x="0" y="0"/>
            <wp:positionH relativeFrom="column">
              <wp:posOffset>208823</wp:posOffset>
            </wp:positionH>
            <wp:positionV relativeFrom="paragraph">
              <wp:posOffset>339725</wp:posOffset>
            </wp:positionV>
            <wp:extent cx="874102" cy="1311008"/>
            <wp:effectExtent l="0" t="0" r="2540" b="3810"/>
            <wp:wrapNone/>
            <wp:docPr id="19826929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02" cy="131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</w:t>
      </w:r>
      <w:r w:rsidR="007C57ED">
        <w:t>ese</w:t>
      </w:r>
      <w:r>
        <w:t xml:space="preserve"> include</w:t>
      </w:r>
      <w:r w:rsidR="00A376EE" w:rsidRPr="00040029">
        <w:t>:</w:t>
      </w:r>
    </w:p>
    <w:p w14:paraId="42C05E9B" w14:textId="49439C45" w:rsidR="00B4773D" w:rsidRPr="00040029" w:rsidRDefault="00A376EE" w:rsidP="00A376EE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>Minister</w:t>
      </w:r>
      <w:r w:rsidR="009D23D9" w:rsidRPr="00040029">
        <w:rPr>
          <w:noProof w:val="0"/>
          <w:lang w:val="en-NZ"/>
        </w:rPr>
        <w:t>s</w:t>
      </w:r>
    </w:p>
    <w:p w14:paraId="11E12137" w14:textId="2B5FC09A" w:rsidR="00A376EE" w:rsidRPr="00040029" w:rsidRDefault="00A376EE" w:rsidP="00A376EE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>Chief Executive of Whaikaha</w:t>
      </w:r>
      <w:r w:rsidR="002C2FF6" w:rsidRPr="00040029">
        <w:rPr>
          <w:noProof w:val="0"/>
          <w:lang w:val="en-NZ"/>
        </w:rPr>
        <w:t xml:space="preserve">. </w:t>
      </w:r>
    </w:p>
    <w:p w14:paraId="2B95666E" w14:textId="23839689" w:rsidR="007B41EE" w:rsidRPr="00040029" w:rsidRDefault="00040029" w:rsidP="007B41EE">
      <w:r w:rsidRPr="00040029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784E079" wp14:editId="4B91D0FA">
                <wp:simplePos x="0" y="0"/>
                <wp:positionH relativeFrom="margin">
                  <wp:posOffset>2126615</wp:posOffset>
                </wp:positionH>
                <wp:positionV relativeFrom="paragraph">
                  <wp:posOffset>-80172</wp:posOffset>
                </wp:positionV>
                <wp:extent cx="3602990" cy="1120140"/>
                <wp:effectExtent l="0" t="0" r="0" b="3810"/>
                <wp:wrapNone/>
                <wp:docPr id="163521190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112014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DF38E" id="Rectangle 1" o:spid="_x0000_s1026" alt="&quot;&quot;" style="position:absolute;margin-left:167.45pt;margin-top:-6.3pt;width:283.7pt;height:88.2pt;z-index:-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Pr="00040029">
        <w:rPr>
          <w:noProof/>
        </w:rPr>
        <w:drawing>
          <wp:anchor distT="0" distB="0" distL="114300" distR="114300" simplePos="0" relativeHeight="251939840" behindDoc="0" locked="0" layoutInCell="1" allowOverlap="1" wp14:anchorId="35DB2C55" wp14:editId="5B7CF406">
            <wp:simplePos x="0" y="0"/>
            <wp:positionH relativeFrom="margin">
              <wp:posOffset>0</wp:posOffset>
            </wp:positionH>
            <wp:positionV relativeFrom="paragraph">
              <wp:posOffset>127162</wp:posOffset>
            </wp:positionV>
            <wp:extent cx="1371600" cy="1371600"/>
            <wp:effectExtent l="0" t="0" r="0" b="0"/>
            <wp:wrapNone/>
            <wp:docPr id="202089591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9591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9B" w:rsidRPr="00040029">
        <w:t xml:space="preserve">Here </w:t>
      </w:r>
      <w:r w:rsidR="0038209B" w:rsidRPr="00040029">
        <w:rPr>
          <w:b/>
          <w:bCs/>
        </w:rPr>
        <w:t>r</w:t>
      </w:r>
      <w:r w:rsidR="007B41EE" w:rsidRPr="00040029">
        <w:rPr>
          <w:b/>
          <w:bCs/>
        </w:rPr>
        <w:t xml:space="preserve">esponsibilities </w:t>
      </w:r>
      <w:r w:rsidR="00A30A99" w:rsidRPr="00040029">
        <w:t>mean</w:t>
      </w:r>
      <w:r w:rsidR="007B41EE" w:rsidRPr="00040029">
        <w:t xml:space="preserve"> things people would have do for the </w:t>
      </w:r>
      <w:r w:rsidR="00EC4E2E" w:rsidRPr="00040029">
        <w:t>Accessibility Committee</w:t>
      </w:r>
      <w:r w:rsidR="007B41EE" w:rsidRPr="00040029">
        <w:t xml:space="preserve">. </w:t>
      </w:r>
    </w:p>
    <w:p w14:paraId="592AA77B" w14:textId="236DE467" w:rsidR="00B4773D" w:rsidRPr="00040029" w:rsidRDefault="00B4773D" w:rsidP="00B4773D"/>
    <w:p w14:paraId="18C2FAAB" w14:textId="74C46AEE" w:rsidR="00AD66A6" w:rsidRPr="00040029" w:rsidRDefault="00AD66A6" w:rsidP="00B50CBA"/>
    <w:p w14:paraId="0E9EAEC6" w14:textId="79920BC1" w:rsidR="009E0049" w:rsidRPr="00040029" w:rsidRDefault="00040029" w:rsidP="00B4773D">
      <w:r w:rsidRPr="00040029">
        <w:rPr>
          <w:noProof/>
        </w:rPr>
        <w:drawing>
          <wp:anchor distT="0" distB="0" distL="114300" distR="114300" simplePos="0" relativeHeight="252023808" behindDoc="0" locked="0" layoutInCell="1" allowOverlap="1" wp14:anchorId="72D9E3D2" wp14:editId="0238EAFE">
            <wp:simplePos x="0" y="0"/>
            <wp:positionH relativeFrom="margin">
              <wp:posOffset>0</wp:posOffset>
            </wp:positionH>
            <wp:positionV relativeFrom="paragraph">
              <wp:posOffset>198268</wp:posOffset>
            </wp:positionV>
            <wp:extent cx="1371600" cy="1528643"/>
            <wp:effectExtent l="0" t="0" r="0" b="0"/>
            <wp:wrapNone/>
            <wp:docPr id="105352354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9177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7F5" w:rsidRPr="00040029">
        <w:t>The</w:t>
      </w:r>
      <w:r w:rsidR="006550C8" w:rsidRPr="00040029">
        <w:t xml:space="preserve"> Minister of Disability Issues </w:t>
      </w:r>
      <w:r w:rsidR="00216271" w:rsidRPr="00040029">
        <w:t>would</w:t>
      </w:r>
      <w:r w:rsidR="004417F5" w:rsidRPr="00040029">
        <w:t xml:space="preserve"> have </w:t>
      </w:r>
      <w:r w:rsidR="006550C8" w:rsidRPr="00040029">
        <w:t>to:</w:t>
      </w:r>
    </w:p>
    <w:p w14:paraId="7DEAB379" w14:textId="0DD521FC" w:rsidR="004B6EA3" w:rsidRPr="00040029" w:rsidRDefault="004B6EA3" w:rsidP="006550C8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tell the Accessibility Committee what the Government thinks about their recommendations </w:t>
      </w:r>
    </w:p>
    <w:p w14:paraId="70EC899F" w14:textId="3BB09D46" w:rsidR="006F56D5" w:rsidRPr="00040029" w:rsidRDefault="00040029" w:rsidP="00C331F7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41888" behindDoc="0" locked="0" layoutInCell="1" allowOverlap="1" wp14:anchorId="7F86D7E2" wp14:editId="4B136B23">
            <wp:simplePos x="0" y="0"/>
            <wp:positionH relativeFrom="margin">
              <wp:posOffset>0</wp:posOffset>
            </wp:positionH>
            <wp:positionV relativeFrom="paragraph">
              <wp:posOffset>283048</wp:posOffset>
            </wp:positionV>
            <wp:extent cx="1828800" cy="1027430"/>
            <wp:effectExtent l="0" t="0" r="0" b="1270"/>
            <wp:wrapNone/>
            <wp:docPr id="48410794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0794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D5" w:rsidRPr="00040029">
        <w:rPr>
          <w:noProof w:val="0"/>
          <w:lang w:val="en-NZ"/>
        </w:rPr>
        <w:t>sho</w:t>
      </w:r>
      <w:r w:rsidR="006550C8" w:rsidRPr="00040029">
        <w:rPr>
          <w:noProof w:val="0"/>
          <w:lang w:val="en-NZ"/>
        </w:rPr>
        <w:t xml:space="preserve">w the report done by the </w:t>
      </w:r>
      <w:proofErr w:type="spellStart"/>
      <w:r w:rsidR="006550C8" w:rsidRPr="00040029">
        <w:rPr>
          <w:noProof w:val="0"/>
          <w:lang w:val="en-NZ"/>
        </w:rPr>
        <w:t>Accessibilty</w:t>
      </w:r>
      <w:proofErr w:type="spellEnd"/>
      <w:r w:rsidR="006550C8" w:rsidRPr="00040029">
        <w:rPr>
          <w:noProof w:val="0"/>
          <w:lang w:val="en-NZ"/>
        </w:rPr>
        <w:t xml:space="preserve"> Committee to the </w:t>
      </w:r>
      <w:r w:rsidR="006550C8" w:rsidRPr="00040029">
        <w:rPr>
          <w:b/>
          <w:bCs/>
          <w:noProof w:val="0"/>
          <w:lang w:val="en-NZ"/>
        </w:rPr>
        <w:t>House of Representatives</w:t>
      </w:r>
      <w:r w:rsidR="006F56D5" w:rsidRPr="00040029">
        <w:rPr>
          <w:noProof w:val="0"/>
          <w:lang w:val="en-NZ"/>
        </w:rPr>
        <w:t>.</w:t>
      </w:r>
    </w:p>
    <w:p w14:paraId="5AC0B7EB" w14:textId="4026CCFA" w:rsidR="006F56D5" w:rsidRPr="00040029" w:rsidRDefault="006F56D5" w:rsidP="00741853"/>
    <w:p w14:paraId="22422F15" w14:textId="2B925F19" w:rsidR="00040029" w:rsidRPr="00040029" w:rsidRDefault="00040029" w:rsidP="00741853">
      <w:r w:rsidRPr="00040029">
        <w:rPr>
          <w:noProof/>
        </w:rPr>
        <w:drawing>
          <wp:anchor distT="0" distB="0" distL="114300" distR="114300" simplePos="0" relativeHeight="251940864" behindDoc="0" locked="0" layoutInCell="1" allowOverlap="1" wp14:anchorId="6C661A42" wp14:editId="4F475B65">
            <wp:simplePos x="0" y="0"/>
            <wp:positionH relativeFrom="margin">
              <wp:posOffset>0</wp:posOffset>
            </wp:positionH>
            <wp:positionV relativeFrom="paragraph">
              <wp:posOffset>71593</wp:posOffset>
            </wp:positionV>
            <wp:extent cx="1828800" cy="1141095"/>
            <wp:effectExtent l="0" t="0" r="0" b="1905"/>
            <wp:wrapNone/>
            <wp:docPr id="74597558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7558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6CFEC" w14:textId="3700E302" w:rsidR="00741853" w:rsidRPr="00040029" w:rsidRDefault="00201B88" w:rsidP="00741853">
      <w:pPr>
        <w:rPr>
          <w:b/>
          <w:bCs/>
        </w:rPr>
      </w:pP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55948DA" wp14:editId="150C78AF">
                <wp:simplePos x="0" y="0"/>
                <wp:positionH relativeFrom="margin">
                  <wp:align>right</wp:align>
                </wp:positionH>
                <wp:positionV relativeFrom="paragraph">
                  <wp:posOffset>-126668</wp:posOffset>
                </wp:positionV>
                <wp:extent cx="3602990" cy="950026"/>
                <wp:effectExtent l="0" t="0" r="0" b="2540"/>
                <wp:wrapNone/>
                <wp:docPr id="160062345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95002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39319" id="Rectangle 1" o:spid="_x0000_s1026" alt="&quot;&quot;" style="position:absolute;margin-left:232.5pt;margin-top:-9.95pt;width:283.7pt;height:74.8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  <w:r w:rsidR="00B31B07" w:rsidRPr="00040029">
        <w:t>The</w:t>
      </w:r>
      <w:r w:rsidR="00B31B07" w:rsidRPr="00040029">
        <w:rPr>
          <w:b/>
          <w:bCs/>
        </w:rPr>
        <w:t xml:space="preserve"> House of Representatives </w:t>
      </w:r>
      <w:r w:rsidR="00B31B07" w:rsidRPr="00040029">
        <w:t>is</w:t>
      </w:r>
      <w:r w:rsidR="007606BD" w:rsidRPr="00040029">
        <w:br/>
      </w:r>
      <w:r w:rsidR="00B31B07" w:rsidRPr="00040029">
        <w:t xml:space="preserve">in </w:t>
      </w:r>
      <w:r w:rsidR="00B31B07" w:rsidRPr="00040029">
        <w:rPr>
          <w:b/>
          <w:bCs/>
        </w:rPr>
        <w:t>Parliament.</w:t>
      </w:r>
    </w:p>
    <w:p w14:paraId="2D75E6D3" w14:textId="237AF56C" w:rsidR="00B31B07" w:rsidRPr="00040029" w:rsidRDefault="00B31B07" w:rsidP="00741853">
      <w:pPr>
        <w:rPr>
          <w:b/>
          <w:bCs/>
        </w:rPr>
      </w:pPr>
    </w:p>
    <w:p w14:paraId="59FD7B51" w14:textId="11355845" w:rsidR="00FF1869" w:rsidRPr="00040029" w:rsidRDefault="00201B88" w:rsidP="00741853">
      <w:pPr>
        <w:rPr>
          <w:b/>
          <w:bCs/>
        </w:rPr>
      </w:pP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0DFDAA3C" wp14:editId="26DE3589">
                <wp:simplePos x="0" y="0"/>
                <wp:positionH relativeFrom="margin">
                  <wp:align>right</wp:align>
                </wp:positionH>
                <wp:positionV relativeFrom="paragraph">
                  <wp:posOffset>266955</wp:posOffset>
                </wp:positionV>
                <wp:extent cx="3602990" cy="1490353"/>
                <wp:effectExtent l="0" t="0" r="0" b="0"/>
                <wp:wrapNone/>
                <wp:docPr id="37958027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1490353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0BE63" id="Rectangle 1" o:spid="_x0000_s1026" alt="&quot;&quot;" style="position:absolute;margin-left:232.5pt;margin-top:21pt;width:283.7pt;height:117.35pt;z-index:-251302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7A889ED0" w14:textId="3590DB2F" w:rsidR="001877BF" w:rsidRPr="00040029" w:rsidRDefault="00EC1053" w:rsidP="00741853">
      <w:r w:rsidRPr="00040029">
        <w:rPr>
          <w:noProof/>
        </w:rPr>
        <w:drawing>
          <wp:anchor distT="0" distB="0" distL="114300" distR="114300" simplePos="0" relativeHeight="251957248" behindDoc="0" locked="0" layoutInCell="1" allowOverlap="1" wp14:anchorId="6365915D" wp14:editId="35B880E5">
            <wp:simplePos x="0" y="0"/>
            <wp:positionH relativeFrom="margin">
              <wp:posOffset>262061</wp:posOffset>
            </wp:positionH>
            <wp:positionV relativeFrom="paragraph">
              <wp:posOffset>3175</wp:posOffset>
            </wp:positionV>
            <wp:extent cx="970502" cy="1860606"/>
            <wp:effectExtent l="0" t="0" r="1270" b="6350"/>
            <wp:wrapNone/>
            <wp:docPr id="147763270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3270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02" cy="18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07" w:rsidRPr="00040029">
        <w:rPr>
          <w:b/>
          <w:bCs/>
        </w:rPr>
        <w:t xml:space="preserve">Parliament </w:t>
      </w:r>
      <w:r w:rsidR="00B31B07" w:rsidRPr="00040029">
        <w:t xml:space="preserve">is where </w:t>
      </w:r>
      <w:r w:rsidR="00B31B07" w:rsidRPr="00040029">
        <w:rPr>
          <w:b/>
          <w:bCs/>
        </w:rPr>
        <w:t xml:space="preserve">Members of Parliament </w:t>
      </w:r>
      <w:r w:rsidR="00B31B07" w:rsidRPr="00040029">
        <w:t>make important decisions about how New Zealand should be run.</w:t>
      </w:r>
    </w:p>
    <w:p w14:paraId="43B6EDB1" w14:textId="5C9BC094" w:rsidR="001877BF" w:rsidRPr="00040029" w:rsidRDefault="00201B88" w:rsidP="001877BF">
      <w:r w:rsidRPr="00040029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656742F1" wp14:editId="168FBA2A">
                <wp:simplePos x="0" y="0"/>
                <wp:positionH relativeFrom="margin">
                  <wp:posOffset>2128520</wp:posOffset>
                </wp:positionH>
                <wp:positionV relativeFrom="paragraph">
                  <wp:posOffset>-72863</wp:posOffset>
                </wp:positionV>
                <wp:extent cx="3602990" cy="2161309"/>
                <wp:effectExtent l="0" t="0" r="0" b="0"/>
                <wp:wrapNone/>
                <wp:docPr id="108588640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2161309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48747" id="Rectangle 1" o:spid="_x0000_s1026" alt="&quot;&quot;" style="position:absolute;margin-left:167.6pt;margin-top:-5.75pt;width:283.7pt;height:170.2pt;z-index:-2513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1877BF" w:rsidRPr="00040029">
        <w:rPr>
          <w:b/>
          <w:bCs/>
        </w:rPr>
        <w:t>Members of Parliament</w:t>
      </w:r>
      <w:r w:rsidR="001877BF" w:rsidRPr="00040029">
        <w:t xml:space="preserve"> are:</w:t>
      </w:r>
    </w:p>
    <w:p w14:paraId="5BC97FA8" w14:textId="300ABA66" w:rsidR="001877BF" w:rsidRPr="00040029" w:rsidRDefault="008439BE" w:rsidP="001877BF">
      <w:pPr>
        <w:pStyle w:val="Listtoplevel"/>
        <w:rPr>
          <w:rFonts w:eastAsiaTheme="minorEastAsia"/>
          <w:noProof w:val="0"/>
          <w:szCs w:val="24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58272" behindDoc="0" locked="0" layoutInCell="1" allowOverlap="1" wp14:anchorId="0FE5D87D" wp14:editId="25853C41">
            <wp:simplePos x="0" y="0"/>
            <wp:positionH relativeFrom="margin">
              <wp:posOffset>-47653</wp:posOffset>
            </wp:positionH>
            <wp:positionV relativeFrom="paragraph">
              <wp:posOffset>119545</wp:posOffset>
            </wp:positionV>
            <wp:extent cx="1645920" cy="1645920"/>
            <wp:effectExtent l="0" t="0" r="0" b="0"/>
            <wp:wrapNone/>
            <wp:docPr id="49121056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1056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7BF" w:rsidRPr="00040029">
        <w:rPr>
          <w:rFonts w:eastAsiaTheme="minorEastAsia"/>
          <w:noProof w:val="0"/>
          <w:szCs w:val="24"/>
          <w:lang w:val="en-NZ"/>
        </w:rPr>
        <w:t>the people you vote for at election time</w:t>
      </w:r>
    </w:p>
    <w:p w14:paraId="5C33407F" w14:textId="77777777" w:rsidR="001877BF" w:rsidRPr="00040029" w:rsidRDefault="001877BF" w:rsidP="001877BF">
      <w:pPr>
        <w:pStyle w:val="Listtoplevel"/>
        <w:rPr>
          <w:rFonts w:eastAsiaTheme="minorEastAsia"/>
          <w:noProof w:val="0"/>
          <w:szCs w:val="24"/>
          <w:lang w:val="en-NZ"/>
        </w:rPr>
      </w:pPr>
      <w:r w:rsidRPr="00040029">
        <w:rPr>
          <w:rFonts w:eastAsiaTheme="minorEastAsia"/>
          <w:noProof w:val="0"/>
          <w:szCs w:val="24"/>
          <w:lang w:val="en-NZ"/>
        </w:rPr>
        <w:t xml:space="preserve">called MPs. </w:t>
      </w:r>
    </w:p>
    <w:p w14:paraId="681E1C79" w14:textId="66418B9E" w:rsidR="00B31B07" w:rsidRPr="00040029" w:rsidRDefault="00B31B07" w:rsidP="00741853">
      <w:r w:rsidRPr="00040029">
        <w:t xml:space="preserve"> </w:t>
      </w:r>
    </w:p>
    <w:p w14:paraId="4C88E06C" w14:textId="77777777" w:rsidR="00040029" w:rsidRPr="00040029" w:rsidRDefault="00040029" w:rsidP="00124EA8"/>
    <w:p w14:paraId="5DEA5DB6" w14:textId="1A1FAEFD" w:rsidR="00ED145C" w:rsidRPr="00040029" w:rsidRDefault="00300A2A" w:rsidP="00124EA8">
      <w:r w:rsidRPr="00040029">
        <w:t>The bil</w:t>
      </w:r>
      <w:r w:rsidR="00DB5CF4" w:rsidRPr="00040029">
        <w:t xml:space="preserve">l also </w:t>
      </w:r>
      <w:r w:rsidR="005C02C9" w:rsidRPr="00040029">
        <w:t xml:space="preserve">has </w:t>
      </w:r>
      <w:r w:rsidR="0015469F" w:rsidRPr="00040029">
        <w:t>information on</w:t>
      </w:r>
      <w:r w:rsidR="00DB5CF4" w:rsidRPr="00040029">
        <w:t xml:space="preserve"> how the:</w:t>
      </w:r>
    </w:p>
    <w:p w14:paraId="6CDED1AC" w14:textId="63B4BB4A" w:rsidR="00DB5CF4" w:rsidRPr="00040029" w:rsidRDefault="009064C2" w:rsidP="00DB5CF4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59296" behindDoc="0" locked="0" layoutInCell="1" allowOverlap="1" wp14:anchorId="736D90A8" wp14:editId="03654F3A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371600" cy="1457164"/>
            <wp:effectExtent l="0" t="0" r="0" b="0"/>
            <wp:wrapNone/>
            <wp:docPr id="129435199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5199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5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E2E" w:rsidRPr="00040029">
        <w:rPr>
          <w:noProof w:val="0"/>
          <w:lang w:val="en-NZ"/>
        </w:rPr>
        <w:t>Accessibility Committee</w:t>
      </w:r>
      <w:r w:rsidR="00EC4E2E" w:rsidRPr="00040029">
        <w:rPr>
          <w:b/>
          <w:bCs/>
          <w:noProof w:val="0"/>
          <w:lang w:val="en-NZ"/>
        </w:rPr>
        <w:t xml:space="preserve"> </w:t>
      </w:r>
      <w:r w:rsidR="00DB5CF4" w:rsidRPr="00040029">
        <w:rPr>
          <w:noProof w:val="0"/>
          <w:lang w:val="en-NZ"/>
        </w:rPr>
        <w:t xml:space="preserve">members will be chosen </w:t>
      </w:r>
    </w:p>
    <w:p w14:paraId="17CA1C21" w14:textId="567637D0" w:rsidR="004B42FD" w:rsidRPr="00040029" w:rsidRDefault="009064C2" w:rsidP="004B42FD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60320" behindDoc="0" locked="0" layoutInCell="1" allowOverlap="1" wp14:anchorId="14139500" wp14:editId="609D0DBB">
            <wp:simplePos x="0" y="0"/>
            <wp:positionH relativeFrom="margin">
              <wp:align>left</wp:align>
            </wp:positionH>
            <wp:positionV relativeFrom="paragraph">
              <wp:posOffset>721360</wp:posOffset>
            </wp:positionV>
            <wp:extent cx="1371600" cy="938688"/>
            <wp:effectExtent l="0" t="0" r="0" b="0"/>
            <wp:wrapNone/>
            <wp:docPr id="409713157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13157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E2E" w:rsidRPr="00040029">
        <w:rPr>
          <w:noProof w:val="0"/>
          <w:lang w:val="en-NZ"/>
        </w:rPr>
        <w:t>Accessibility Committee</w:t>
      </w:r>
      <w:r w:rsidR="00EC4E2E" w:rsidRPr="00040029">
        <w:rPr>
          <w:b/>
          <w:bCs/>
          <w:noProof w:val="0"/>
          <w:lang w:val="en-NZ"/>
        </w:rPr>
        <w:t xml:space="preserve"> </w:t>
      </w:r>
      <w:r w:rsidR="00DB5CF4" w:rsidRPr="00040029">
        <w:rPr>
          <w:noProof w:val="0"/>
          <w:lang w:val="en-NZ"/>
        </w:rPr>
        <w:t>will be given the inf</w:t>
      </w:r>
      <w:r w:rsidR="00040029" w:rsidRPr="00040029">
        <w:rPr>
          <w:noProof w:val="0"/>
          <w:lang w:val="en-NZ"/>
        </w:rPr>
        <w:t>or</w:t>
      </w:r>
      <w:r w:rsidR="00DB5CF4" w:rsidRPr="00040029">
        <w:rPr>
          <w:noProof w:val="0"/>
          <w:lang w:val="en-NZ"/>
        </w:rPr>
        <w:t>mation they need</w:t>
      </w:r>
      <w:r w:rsidR="004B42FD" w:rsidRPr="00040029">
        <w:rPr>
          <w:noProof w:val="0"/>
          <w:lang w:val="en-NZ"/>
        </w:rPr>
        <w:t xml:space="preserve"> </w:t>
      </w:r>
    </w:p>
    <w:p w14:paraId="6C7564B2" w14:textId="3B2F518B" w:rsidR="00DB5CF4" w:rsidRPr="00040029" w:rsidRDefault="004B42FD" w:rsidP="004B42FD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work </w:t>
      </w:r>
      <w:r w:rsidR="00F37004" w:rsidRPr="00040029">
        <w:rPr>
          <w:noProof w:val="0"/>
          <w:lang w:val="en-NZ"/>
        </w:rPr>
        <w:t>program</w:t>
      </w:r>
      <w:r w:rsidRPr="00040029">
        <w:rPr>
          <w:noProof w:val="0"/>
          <w:lang w:val="en-NZ"/>
        </w:rPr>
        <w:t xml:space="preserve"> will be set</w:t>
      </w:r>
      <w:r w:rsidR="009B2B53" w:rsidRPr="00040029">
        <w:rPr>
          <w:noProof w:val="0"/>
          <w:lang w:val="en-NZ"/>
        </w:rPr>
        <w:t xml:space="preserve">. </w:t>
      </w:r>
    </w:p>
    <w:p w14:paraId="15D9B2DC" w14:textId="547A9C98" w:rsidR="00ED145C" w:rsidRPr="00040029" w:rsidRDefault="00ED145C" w:rsidP="004A56F6">
      <w:pPr>
        <w:jc w:val="center"/>
      </w:pPr>
    </w:p>
    <w:p w14:paraId="2F6F9F82" w14:textId="77777777" w:rsidR="004567B0" w:rsidRPr="00040029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0043B24B" w14:textId="432D1E52" w:rsidR="004567B0" w:rsidRPr="00040029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401BA207" w14:textId="77777777" w:rsidR="00D852B6" w:rsidRPr="00040029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7F23C044" w14:textId="77777777" w:rsidR="00BD34B6" w:rsidRPr="00040029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1993FFD2" w14:textId="77777777" w:rsidR="00BD34B6" w:rsidRPr="00040029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5DC9CC5E" w14:textId="77777777" w:rsidR="0064667B" w:rsidRPr="00040029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 w:rsidRPr="00040029">
        <w:rPr>
          <w:shd w:val="clear" w:color="auto" w:fill="FFFFFF"/>
          <w:lang w:eastAsia="en-GB"/>
        </w:rPr>
        <w:br w:type="page"/>
      </w:r>
    </w:p>
    <w:p w14:paraId="422CDCD7" w14:textId="08F99209" w:rsidR="00124EA8" w:rsidRPr="00040029" w:rsidRDefault="0031470C" w:rsidP="00124EA8">
      <w:pPr>
        <w:pStyle w:val="Heading1"/>
        <w:rPr>
          <w:shd w:val="clear" w:color="auto" w:fill="FFFFFF"/>
          <w:lang w:val="en-NZ" w:eastAsia="en-GB"/>
        </w:rPr>
      </w:pPr>
      <w:bookmarkStart w:id="3" w:name="_Why_the_Bill"/>
      <w:bookmarkEnd w:id="3"/>
      <w:r w:rsidRPr="00040029">
        <w:rPr>
          <w:shd w:val="clear" w:color="auto" w:fill="FFFFFF"/>
          <w:lang w:val="en-NZ" w:eastAsia="en-GB"/>
        </w:rPr>
        <w:lastRenderedPageBreak/>
        <w:t xml:space="preserve">Why the Bill is important </w:t>
      </w:r>
    </w:p>
    <w:p w14:paraId="4E20F88D" w14:textId="5530A27C" w:rsidR="00124EA8" w:rsidRPr="00040029" w:rsidRDefault="00124EA8" w:rsidP="00124EA8">
      <w:pPr>
        <w:rPr>
          <w:lang w:eastAsia="en-GB"/>
        </w:rPr>
      </w:pPr>
    </w:p>
    <w:p w14:paraId="61EC07E5" w14:textId="6C1525A0" w:rsidR="00124EA8" w:rsidRPr="00040029" w:rsidRDefault="00124EA8" w:rsidP="00124EA8">
      <w:pPr>
        <w:rPr>
          <w:rFonts w:eastAsia="Times New Roman"/>
          <w:shd w:val="clear" w:color="auto" w:fill="FFFFFF"/>
          <w:lang w:eastAsia="en-GB"/>
        </w:rPr>
      </w:pPr>
    </w:p>
    <w:p w14:paraId="668F1EC5" w14:textId="45D65181" w:rsidR="0079640F" w:rsidRPr="00040029" w:rsidRDefault="00BF0BAA" w:rsidP="00947EDB">
      <w:r w:rsidRPr="00040029">
        <w:rPr>
          <w:noProof/>
        </w:rPr>
        <w:drawing>
          <wp:anchor distT="0" distB="0" distL="114300" distR="114300" simplePos="0" relativeHeight="251961344" behindDoc="0" locked="0" layoutInCell="1" allowOverlap="1" wp14:anchorId="3CCA6CCC" wp14:editId="11216182">
            <wp:simplePos x="0" y="0"/>
            <wp:positionH relativeFrom="margin">
              <wp:align>left</wp:align>
            </wp:positionH>
            <wp:positionV relativeFrom="paragraph">
              <wp:posOffset>7952</wp:posOffset>
            </wp:positionV>
            <wp:extent cx="1371600" cy="741728"/>
            <wp:effectExtent l="0" t="0" r="0" b="1270"/>
            <wp:wrapNone/>
            <wp:docPr id="211479153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9153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4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885" w:rsidRPr="00040029">
        <w:t>There are over 1 million disabled people in New Zealand</w:t>
      </w:r>
      <w:r w:rsidR="0079640F" w:rsidRPr="00040029">
        <w:t>.</w:t>
      </w:r>
    </w:p>
    <w:p w14:paraId="5963C74F" w14:textId="3CC27806" w:rsidR="0079640F" w:rsidRPr="00040029" w:rsidRDefault="0079640F" w:rsidP="00947EDB"/>
    <w:p w14:paraId="7072E3AE" w14:textId="5C2457E9" w:rsidR="0079640F" w:rsidRPr="00040029" w:rsidRDefault="00CF6B9F" w:rsidP="00947EDB">
      <w:r w:rsidRPr="00040029">
        <w:rPr>
          <w:noProof/>
        </w:rPr>
        <w:drawing>
          <wp:anchor distT="0" distB="0" distL="114300" distR="114300" simplePos="0" relativeHeight="251962368" behindDoc="0" locked="0" layoutInCell="1" allowOverlap="1" wp14:anchorId="47B690C4" wp14:editId="0AFA361F">
            <wp:simplePos x="0" y="0"/>
            <wp:positionH relativeFrom="margin">
              <wp:align>left</wp:align>
            </wp:positionH>
            <wp:positionV relativeFrom="paragraph">
              <wp:posOffset>101406</wp:posOffset>
            </wp:positionV>
            <wp:extent cx="1371600" cy="1444894"/>
            <wp:effectExtent l="0" t="0" r="0" b="3175"/>
            <wp:wrapNone/>
            <wp:docPr id="89260778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0778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6819D" w14:textId="7FED077A" w:rsidR="0098180B" w:rsidRPr="00040029" w:rsidRDefault="0079640F" w:rsidP="00947EDB">
      <w:r w:rsidRPr="00040029">
        <w:t xml:space="preserve">Most disabled people deal with accessibility barriers </w:t>
      </w:r>
      <w:r w:rsidR="00B13077" w:rsidRPr="00040029">
        <w:t>around:</w:t>
      </w:r>
    </w:p>
    <w:p w14:paraId="4C659675" w14:textId="2A3970F5" w:rsidR="0079640F" w:rsidRPr="00040029" w:rsidRDefault="0079640F" w:rsidP="0079640F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work </w:t>
      </w:r>
    </w:p>
    <w:p w14:paraId="4A76B7F4" w14:textId="541437FA" w:rsidR="0079640F" w:rsidRPr="00040029" w:rsidRDefault="000E7BD7" w:rsidP="0079640F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63392" behindDoc="0" locked="0" layoutInCell="1" allowOverlap="1" wp14:anchorId="6D235802" wp14:editId="3BFB06C6">
            <wp:simplePos x="0" y="0"/>
            <wp:positionH relativeFrom="margin">
              <wp:align>left</wp:align>
            </wp:positionH>
            <wp:positionV relativeFrom="paragraph">
              <wp:posOffset>130479</wp:posOffset>
            </wp:positionV>
            <wp:extent cx="1371600" cy="1291052"/>
            <wp:effectExtent l="0" t="0" r="0" b="4445"/>
            <wp:wrapNone/>
            <wp:docPr id="558997453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97453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9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0F" w:rsidRPr="00040029">
        <w:rPr>
          <w:noProof w:val="0"/>
          <w:lang w:val="en-NZ"/>
        </w:rPr>
        <w:t>education</w:t>
      </w:r>
      <w:r w:rsidR="001B5236" w:rsidRPr="00040029">
        <w:rPr>
          <w:noProof w:val="0"/>
          <w:lang w:val="en-NZ"/>
        </w:rPr>
        <w:t xml:space="preserve"> like school </w:t>
      </w:r>
      <w:r w:rsidR="0079640F" w:rsidRPr="00040029">
        <w:rPr>
          <w:noProof w:val="0"/>
          <w:lang w:val="en-NZ"/>
        </w:rPr>
        <w:t xml:space="preserve"> </w:t>
      </w:r>
    </w:p>
    <w:p w14:paraId="31B29BDD" w14:textId="4A022E38" w:rsidR="00C92EF7" w:rsidRPr="00040029" w:rsidRDefault="0079640F" w:rsidP="00305AAD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>where they live</w:t>
      </w:r>
      <w:r w:rsidR="00305AAD" w:rsidRPr="00040029">
        <w:rPr>
          <w:noProof w:val="0"/>
          <w:lang w:val="en-NZ"/>
        </w:rPr>
        <w:t>.</w:t>
      </w:r>
    </w:p>
    <w:p w14:paraId="12561F16" w14:textId="77777777" w:rsidR="00C92EF7" w:rsidRPr="00040029" w:rsidRDefault="00C92EF7" w:rsidP="00C92EF7"/>
    <w:p w14:paraId="4366222F" w14:textId="77777777" w:rsidR="00305AAD" w:rsidRPr="00040029" w:rsidRDefault="00305AAD" w:rsidP="00C92EF7"/>
    <w:p w14:paraId="18309C48" w14:textId="2321C90B" w:rsidR="006600E4" w:rsidRPr="00040029" w:rsidRDefault="006600E4">
      <w:pPr>
        <w:spacing w:line="240" w:lineRule="auto"/>
        <w:ind w:left="0"/>
      </w:pPr>
      <w:r w:rsidRPr="00040029">
        <w:br w:type="page"/>
      </w:r>
    </w:p>
    <w:p w14:paraId="6AD6CC70" w14:textId="554C5E0A" w:rsidR="00C92EF7" w:rsidRPr="00040029" w:rsidRDefault="006600E4" w:rsidP="00C92EF7">
      <w:r w:rsidRPr="00040029">
        <w:lastRenderedPageBreak/>
        <w:t>This means disabled people have a harder time:</w:t>
      </w:r>
    </w:p>
    <w:p w14:paraId="73A844B1" w14:textId="6DC094F9" w:rsidR="006600E4" w:rsidRPr="00040029" w:rsidRDefault="000E7BD7" w:rsidP="006600E4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65440" behindDoc="0" locked="0" layoutInCell="1" allowOverlap="1" wp14:anchorId="3404849E" wp14:editId="2CE954DF">
            <wp:simplePos x="0" y="0"/>
            <wp:positionH relativeFrom="margin">
              <wp:align>left</wp:align>
            </wp:positionH>
            <wp:positionV relativeFrom="paragraph">
              <wp:posOffset>141329</wp:posOffset>
            </wp:positionV>
            <wp:extent cx="1898365" cy="1121134"/>
            <wp:effectExtent l="0" t="0" r="6985" b="3175"/>
            <wp:wrapNone/>
            <wp:docPr id="52511400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1400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27" cy="11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0E4" w:rsidRPr="00040029">
        <w:rPr>
          <w:noProof w:val="0"/>
          <w:lang w:val="en-NZ"/>
        </w:rPr>
        <w:t xml:space="preserve">getting a good education </w:t>
      </w:r>
    </w:p>
    <w:p w14:paraId="41FD5A2E" w14:textId="2EA9A5AE" w:rsidR="006600E4" w:rsidRPr="00040029" w:rsidRDefault="005822E6" w:rsidP="006600E4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working in a job that pays well </w:t>
      </w:r>
    </w:p>
    <w:p w14:paraId="243DB54C" w14:textId="1B4001FC" w:rsidR="005822E6" w:rsidRPr="00040029" w:rsidRDefault="000E7BD7" w:rsidP="006600E4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64416" behindDoc="0" locked="0" layoutInCell="1" allowOverlap="1" wp14:anchorId="1FA9C2A6" wp14:editId="283FA6A8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1371600" cy="1610140"/>
            <wp:effectExtent l="0" t="0" r="0" b="9525"/>
            <wp:wrapNone/>
            <wp:docPr id="12044450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450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2E6" w:rsidRPr="00040029">
        <w:rPr>
          <w:noProof w:val="0"/>
          <w:lang w:val="en-NZ"/>
        </w:rPr>
        <w:t>liv</w:t>
      </w:r>
      <w:r w:rsidR="008938D2" w:rsidRPr="00040029">
        <w:rPr>
          <w:noProof w:val="0"/>
          <w:lang w:val="en-NZ"/>
        </w:rPr>
        <w:t>i</w:t>
      </w:r>
      <w:r w:rsidR="005822E6" w:rsidRPr="00040029">
        <w:rPr>
          <w:noProof w:val="0"/>
          <w:lang w:val="en-NZ"/>
        </w:rPr>
        <w:t>ng in a nice place</w:t>
      </w:r>
    </w:p>
    <w:p w14:paraId="6595C553" w14:textId="18BB22C1" w:rsidR="005822E6" w:rsidRPr="00040029" w:rsidRDefault="00560DF8" w:rsidP="006600E4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taking part </w:t>
      </w:r>
      <w:r w:rsidR="008F1715" w:rsidRPr="00040029">
        <w:rPr>
          <w:noProof w:val="0"/>
          <w:lang w:val="en-NZ"/>
        </w:rPr>
        <w:t xml:space="preserve">in the community around them. </w:t>
      </w:r>
    </w:p>
    <w:p w14:paraId="04919D0A" w14:textId="3772D3E0" w:rsidR="008F1715" w:rsidRPr="00040029" w:rsidRDefault="008F1715" w:rsidP="008F1715"/>
    <w:p w14:paraId="627A62F1" w14:textId="44BFD2C8" w:rsidR="008F1715" w:rsidRPr="00040029" w:rsidRDefault="008F1715" w:rsidP="008F1715"/>
    <w:p w14:paraId="1DA338F9" w14:textId="3ED6EBF0" w:rsidR="00B73A36" w:rsidRDefault="00D235AB" w:rsidP="008F1715">
      <w:r w:rsidRPr="00040029">
        <w:rPr>
          <w:noProof/>
        </w:rPr>
        <w:drawing>
          <wp:anchor distT="0" distB="0" distL="114300" distR="114300" simplePos="0" relativeHeight="251966464" behindDoc="0" locked="0" layoutInCell="1" allowOverlap="1" wp14:anchorId="0B03D3ED" wp14:editId="4327607D">
            <wp:simplePos x="0" y="0"/>
            <wp:positionH relativeFrom="margin">
              <wp:align>left</wp:align>
            </wp:positionH>
            <wp:positionV relativeFrom="paragraph">
              <wp:posOffset>7261</wp:posOffset>
            </wp:positionV>
            <wp:extent cx="1072276" cy="1244906"/>
            <wp:effectExtent l="0" t="0" r="0" b="0"/>
            <wp:wrapNone/>
            <wp:docPr id="2091435744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3574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6" cy="12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715" w:rsidRPr="00040029">
        <w:t xml:space="preserve">The disabled community has </w:t>
      </w:r>
      <w:r w:rsidR="00B73A36">
        <w:rPr>
          <w:rFonts w:eastAsia="Times New Roman"/>
        </w:rPr>
        <w:t xml:space="preserve">asked for </w:t>
      </w:r>
      <w:r w:rsidR="00B73A36" w:rsidRPr="00B73A36">
        <w:rPr>
          <w:rFonts w:eastAsia="Times New Roman"/>
          <w:b/>
          <w:bCs/>
        </w:rPr>
        <w:t>accessibility legislation</w:t>
      </w:r>
      <w:r w:rsidR="00B73A36">
        <w:rPr>
          <w:rFonts w:eastAsia="Times New Roman"/>
        </w:rPr>
        <w:t xml:space="preserve"> for a long time</w:t>
      </w:r>
    </w:p>
    <w:p w14:paraId="77580577" w14:textId="77777777" w:rsidR="00B73A36" w:rsidRDefault="00B73A36" w:rsidP="008F1715"/>
    <w:p w14:paraId="70DDC08F" w14:textId="3E18CDBC" w:rsidR="008F1715" w:rsidRPr="00040029" w:rsidRDefault="00320EEB" w:rsidP="008F1715"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3143764F" wp14:editId="08BADECD">
                <wp:simplePos x="0" y="0"/>
                <wp:positionH relativeFrom="margin">
                  <wp:posOffset>2122805</wp:posOffset>
                </wp:positionH>
                <wp:positionV relativeFrom="paragraph">
                  <wp:posOffset>242141</wp:posOffset>
                </wp:positionV>
                <wp:extent cx="3602990" cy="802502"/>
                <wp:effectExtent l="0" t="0" r="0" b="0"/>
                <wp:wrapNone/>
                <wp:docPr id="99870328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802502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E9982" id="Rectangle 1" o:spid="_x0000_s1026" alt="&quot;&quot;" style="position:absolute;margin-left:167.15pt;margin-top:19.05pt;width:283.7pt;height:63.2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28821762" w14:textId="0E061754" w:rsidR="008F1715" w:rsidRPr="00040029" w:rsidRDefault="00D235AB" w:rsidP="008F1715">
      <w:r w:rsidRPr="00040029">
        <w:rPr>
          <w:noProof/>
        </w:rPr>
        <w:drawing>
          <wp:anchor distT="0" distB="0" distL="114300" distR="114300" simplePos="0" relativeHeight="251967488" behindDoc="0" locked="0" layoutInCell="1" allowOverlap="1" wp14:anchorId="5B5E02DC" wp14:editId="0A11D2F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914400" cy="1259555"/>
            <wp:effectExtent l="0" t="0" r="0" b="0"/>
            <wp:wrapNone/>
            <wp:docPr id="8504306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306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715" w:rsidRPr="00040029">
        <w:rPr>
          <w:b/>
          <w:bCs/>
        </w:rPr>
        <w:t xml:space="preserve">Accessibility legislation </w:t>
      </w:r>
      <w:r w:rsidR="008F1715" w:rsidRPr="00040029">
        <w:t>is laws around accessibility.</w:t>
      </w:r>
    </w:p>
    <w:p w14:paraId="2717A1D8" w14:textId="77777777" w:rsidR="008F1715" w:rsidRPr="00040029" w:rsidRDefault="008F1715" w:rsidP="008F1715"/>
    <w:p w14:paraId="6FE2102B" w14:textId="4E9323B4" w:rsidR="008F1715" w:rsidRPr="00040029" w:rsidRDefault="008F1715">
      <w:pPr>
        <w:spacing w:line="240" w:lineRule="auto"/>
        <w:ind w:left="0"/>
      </w:pPr>
      <w:r w:rsidRPr="00040029">
        <w:br w:type="page"/>
      </w:r>
    </w:p>
    <w:p w14:paraId="7C241BF7" w14:textId="040224AF" w:rsidR="008F1715" w:rsidRPr="00040029" w:rsidRDefault="00C63FE5" w:rsidP="008F1715">
      <w:r w:rsidRPr="00040029"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 wp14:anchorId="736CA883" wp14:editId="68D71BF4">
            <wp:simplePos x="0" y="0"/>
            <wp:positionH relativeFrom="margin">
              <wp:align>left</wp:align>
            </wp:positionH>
            <wp:positionV relativeFrom="paragraph">
              <wp:posOffset>444638</wp:posOffset>
            </wp:positionV>
            <wp:extent cx="1371600" cy="1270868"/>
            <wp:effectExtent l="0" t="0" r="0" b="5715"/>
            <wp:wrapNone/>
            <wp:docPr id="1517465266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65266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715" w:rsidRPr="00040029">
        <w:t>Accessibility legislation supports people from the disabled community to:</w:t>
      </w:r>
    </w:p>
    <w:p w14:paraId="2A5570F3" w14:textId="598E28C7" w:rsidR="008F1715" w:rsidRPr="00040029" w:rsidRDefault="008F1715" w:rsidP="008F1715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live </w:t>
      </w:r>
      <w:r w:rsidR="00040029">
        <w:rPr>
          <w:noProof w:val="0"/>
          <w:lang w:val="en-NZ"/>
        </w:rPr>
        <w:t>with the people they choose to</w:t>
      </w:r>
    </w:p>
    <w:p w14:paraId="7D012FEA" w14:textId="07031610" w:rsidR="008F1715" w:rsidRPr="00040029" w:rsidRDefault="00C63FE5" w:rsidP="008F1715">
      <w:pPr>
        <w:pStyle w:val="Listtoplevel"/>
        <w:rPr>
          <w:noProof w:val="0"/>
          <w:lang w:val="en-NZ"/>
        </w:rPr>
      </w:pPr>
      <w:r w:rsidRPr="00040029">
        <w:rPr>
          <w:lang w:val="en-NZ"/>
        </w:rPr>
        <w:drawing>
          <wp:anchor distT="0" distB="0" distL="114300" distR="114300" simplePos="0" relativeHeight="251969536" behindDoc="0" locked="0" layoutInCell="1" allowOverlap="1" wp14:anchorId="5E1F659C" wp14:editId="1F5851C2">
            <wp:simplePos x="0" y="0"/>
            <wp:positionH relativeFrom="margin">
              <wp:align>left</wp:align>
            </wp:positionH>
            <wp:positionV relativeFrom="paragraph">
              <wp:posOffset>227054</wp:posOffset>
            </wp:positionV>
            <wp:extent cx="1371600" cy="1013828"/>
            <wp:effectExtent l="0" t="0" r="0" b="0"/>
            <wp:wrapNone/>
            <wp:docPr id="1629783849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83849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715" w:rsidRPr="00040029">
        <w:rPr>
          <w:noProof w:val="0"/>
          <w:lang w:val="en-NZ"/>
        </w:rPr>
        <w:t xml:space="preserve">be part </w:t>
      </w:r>
      <w:r w:rsidR="00040029">
        <w:rPr>
          <w:noProof w:val="0"/>
          <w:lang w:val="en-NZ"/>
        </w:rPr>
        <w:t xml:space="preserve">of </w:t>
      </w:r>
      <w:r w:rsidR="008F1715" w:rsidRPr="00040029">
        <w:rPr>
          <w:noProof w:val="0"/>
          <w:lang w:val="en-NZ"/>
        </w:rPr>
        <w:t xml:space="preserve">the community around them. </w:t>
      </w:r>
    </w:p>
    <w:p w14:paraId="4808B7E2" w14:textId="7854B60D" w:rsidR="008F1715" w:rsidRPr="00040029" w:rsidRDefault="008F1715" w:rsidP="008F1715"/>
    <w:p w14:paraId="3D40B97C" w14:textId="64D8FBA5" w:rsidR="008F1715" w:rsidRPr="00040029" w:rsidRDefault="006818A8" w:rsidP="008F1715">
      <w:r w:rsidRPr="00040029">
        <w:rPr>
          <w:noProof/>
        </w:rPr>
        <w:drawing>
          <wp:anchor distT="0" distB="0" distL="114300" distR="114300" simplePos="0" relativeHeight="251970560" behindDoc="0" locked="0" layoutInCell="1" allowOverlap="1" wp14:anchorId="6DC21DD9" wp14:editId="1A454B75">
            <wp:simplePos x="0" y="0"/>
            <wp:positionH relativeFrom="margin">
              <wp:align>left</wp:align>
            </wp:positionH>
            <wp:positionV relativeFrom="paragraph">
              <wp:posOffset>352260</wp:posOffset>
            </wp:positionV>
            <wp:extent cx="1017767" cy="1412825"/>
            <wp:effectExtent l="0" t="0" r="0" b="0"/>
            <wp:wrapNone/>
            <wp:docPr id="96666253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67" cy="14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074D4" w14:textId="606EC3A4" w:rsidR="008F1715" w:rsidRPr="00040029" w:rsidRDefault="008F1715" w:rsidP="008F1715">
      <w:r w:rsidRPr="00040029">
        <w:t xml:space="preserve">New Zealand does not have </w:t>
      </w:r>
      <w:r w:rsidR="00CC50D8" w:rsidRPr="00040029">
        <w:br/>
        <w:t>system</w:t>
      </w:r>
      <w:r w:rsidR="00040029">
        <w:t>s</w:t>
      </w:r>
      <w:r w:rsidR="00CC50D8" w:rsidRPr="00040029">
        <w:t xml:space="preserve"> / </w:t>
      </w:r>
      <w:proofErr w:type="spellStart"/>
      <w:r w:rsidR="00CC50D8" w:rsidRPr="00040029">
        <w:t>wa</w:t>
      </w:r>
      <w:r w:rsidR="00040029">
        <w:t>s</w:t>
      </w:r>
      <w:r w:rsidR="00CC50D8" w:rsidRPr="00040029">
        <w:t>y</w:t>
      </w:r>
      <w:proofErr w:type="spellEnd"/>
      <w:r w:rsidR="00CC50D8" w:rsidRPr="00040029">
        <w:t xml:space="preserve"> of doing things that make ac</w:t>
      </w:r>
      <w:r w:rsidRPr="00040029">
        <w:t>cessibility</w:t>
      </w:r>
      <w:r w:rsidR="00CC50D8" w:rsidRPr="00040029">
        <w:t xml:space="preserve"> important</w:t>
      </w:r>
      <w:r w:rsidRPr="00040029">
        <w:t xml:space="preserve">. </w:t>
      </w:r>
    </w:p>
    <w:p w14:paraId="56896811" w14:textId="682F851A" w:rsidR="008F1715" w:rsidRPr="00040029" w:rsidRDefault="008F1715" w:rsidP="008F1715"/>
    <w:p w14:paraId="37346171" w14:textId="40BE7810" w:rsidR="008F1715" w:rsidRPr="00040029" w:rsidRDefault="00BA5F89" w:rsidP="008F1715">
      <w:r w:rsidRPr="00040029">
        <w:rPr>
          <w:noProof/>
        </w:rPr>
        <w:drawing>
          <wp:anchor distT="0" distB="0" distL="114300" distR="114300" simplePos="0" relativeHeight="251971584" behindDoc="0" locked="0" layoutInCell="1" allowOverlap="1" wp14:anchorId="2423C417" wp14:editId="6F6C8205">
            <wp:simplePos x="0" y="0"/>
            <wp:positionH relativeFrom="margin">
              <wp:align>left</wp:align>
            </wp:positionH>
            <wp:positionV relativeFrom="paragraph">
              <wp:posOffset>259743</wp:posOffset>
            </wp:positionV>
            <wp:extent cx="1371600" cy="1371600"/>
            <wp:effectExtent l="0" t="0" r="0" b="0"/>
            <wp:wrapNone/>
            <wp:docPr id="2071147609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47609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43338" w14:textId="028EEEFE" w:rsidR="008F1715" w:rsidRPr="00040029" w:rsidRDefault="008F1715" w:rsidP="008F1715">
      <w:r w:rsidRPr="00040029">
        <w:t xml:space="preserve">Not having </w:t>
      </w:r>
      <w:r w:rsidR="00313105" w:rsidRPr="00040029">
        <w:t xml:space="preserve">a system </w:t>
      </w:r>
      <w:r w:rsidR="00CC50D8" w:rsidRPr="00040029">
        <w:t xml:space="preserve">/ way of doing things </w:t>
      </w:r>
      <w:r w:rsidRPr="00040029">
        <w:t xml:space="preserve">means </w:t>
      </w:r>
      <w:r w:rsidR="00E0497B" w:rsidRPr="00040029">
        <w:t>work has been slow on making accessibility better</w:t>
      </w:r>
      <w:r w:rsidRPr="00040029">
        <w:t xml:space="preserve">. </w:t>
      </w:r>
    </w:p>
    <w:p w14:paraId="3A30283E" w14:textId="77777777" w:rsidR="008F1715" w:rsidRPr="00040029" w:rsidRDefault="008F1715" w:rsidP="008F1715">
      <w:pPr>
        <w:rPr>
          <w:b/>
          <w:bCs/>
        </w:rPr>
      </w:pPr>
    </w:p>
    <w:p w14:paraId="4261712F" w14:textId="77777777" w:rsidR="0031470C" w:rsidRPr="00040029" w:rsidRDefault="0031470C" w:rsidP="008F1715">
      <w:pPr>
        <w:rPr>
          <w:b/>
          <w:bCs/>
        </w:rPr>
      </w:pPr>
    </w:p>
    <w:p w14:paraId="0918625A" w14:textId="77777777" w:rsidR="00320EEB" w:rsidRPr="00040029" w:rsidRDefault="00320EEB">
      <w:pPr>
        <w:spacing w:line="240" w:lineRule="auto"/>
        <w:ind w:left="0"/>
      </w:pPr>
      <w:r w:rsidRPr="00040029">
        <w:br w:type="page"/>
      </w:r>
    </w:p>
    <w:p w14:paraId="2668427A" w14:textId="5DDD5503" w:rsidR="00852D6B" w:rsidRPr="00040029" w:rsidRDefault="000D106A" w:rsidP="008F1715">
      <w:r w:rsidRPr="00040029">
        <w:rPr>
          <w:b/>
          <w:bCs/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0F1345D6" wp14:editId="30C4F4B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71600" cy="1123669"/>
            <wp:effectExtent l="0" t="0" r="0" b="635"/>
            <wp:wrapNone/>
            <wp:docPr id="87225769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327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70C" w:rsidRPr="00040029">
        <w:t xml:space="preserve">The Bill is </w:t>
      </w:r>
      <w:r w:rsidR="00852D6B" w:rsidRPr="00040029">
        <w:t xml:space="preserve">an important step to making a </w:t>
      </w:r>
      <w:r w:rsidR="00852D6B" w:rsidRPr="00040029">
        <w:rPr>
          <w:b/>
          <w:bCs/>
        </w:rPr>
        <w:t>framework</w:t>
      </w:r>
      <w:r w:rsidR="00852D6B" w:rsidRPr="00040029">
        <w:t xml:space="preserve"> to support better accessibility in New Zealand. </w:t>
      </w:r>
    </w:p>
    <w:p w14:paraId="6E021C3E" w14:textId="7BB8B0E7" w:rsidR="00852D6B" w:rsidRPr="00040029" w:rsidRDefault="00852D6B" w:rsidP="008F1715"/>
    <w:p w14:paraId="12FC160C" w14:textId="5628C8AB" w:rsidR="00852D6B" w:rsidRPr="00040029" w:rsidRDefault="008B0465" w:rsidP="00320EEB">
      <w:r w:rsidRPr="00040029">
        <w:rPr>
          <w:noProof/>
        </w:rPr>
        <w:drawing>
          <wp:anchor distT="0" distB="0" distL="114300" distR="114300" simplePos="0" relativeHeight="251975680" behindDoc="0" locked="0" layoutInCell="1" allowOverlap="1" wp14:anchorId="4F63AD96" wp14:editId="0EEC4CAC">
            <wp:simplePos x="0" y="0"/>
            <wp:positionH relativeFrom="margin">
              <wp:align>left</wp:align>
            </wp:positionH>
            <wp:positionV relativeFrom="paragraph">
              <wp:posOffset>143151</wp:posOffset>
            </wp:positionV>
            <wp:extent cx="1371600" cy="1371600"/>
            <wp:effectExtent l="0" t="0" r="0" b="0"/>
            <wp:wrapNone/>
            <wp:docPr id="23455660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3414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EB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3BEEB820" wp14:editId="02C67CD9">
                <wp:simplePos x="0" y="0"/>
                <wp:positionH relativeFrom="margin">
                  <wp:posOffset>2210464</wp:posOffset>
                </wp:positionH>
                <wp:positionV relativeFrom="paragraph">
                  <wp:posOffset>251791</wp:posOffset>
                </wp:positionV>
                <wp:extent cx="3355450" cy="1168842"/>
                <wp:effectExtent l="0" t="0" r="0" b="0"/>
                <wp:wrapNone/>
                <wp:docPr id="29754517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450" cy="1168842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F15A7" id="Rectangle 1" o:spid="_x0000_s1026" alt="&quot;&quot;" style="position:absolute;margin-left:174.05pt;margin-top:19.85pt;width:264.2pt;height:92.05pt;z-index:-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4430442B" w14:textId="0F9EB23F" w:rsidR="0031470C" w:rsidRPr="00040029" w:rsidRDefault="00852D6B" w:rsidP="00320EEB">
      <w:r w:rsidRPr="00040029">
        <w:t xml:space="preserve">Here </w:t>
      </w:r>
      <w:r w:rsidRPr="00040029">
        <w:rPr>
          <w:b/>
          <w:bCs/>
        </w:rPr>
        <w:t>framework</w:t>
      </w:r>
      <w:r w:rsidRPr="00040029">
        <w:t xml:space="preserve"> m</w:t>
      </w:r>
      <w:r w:rsidR="00720D00" w:rsidRPr="00040029">
        <w:t>eans</w:t>
      </w:r>
      <w:r w:rsidR="00CC50D8" w:rsidRPr="00040029">
        <w:t xml:space="preserve"> a </w:t>
      </w:r>
      <w:r w:rsidR="00293D41" w:rsidRPr="00040029">
        <w:br/>
      </w:r>
      <w:r w:rsidR="00CC50D8" w:rsidRPr="00040029">
        <w:t xml:space="preserve">system </w:t>
      </w:r>
      <w:r w:rsidR="00293D41" w:rsidRPr="00040029">
        <w:t xml:space="preserve">/ rules </w:t>
      </w:r>
      <w:r w:rsidR="00CC50D8" w:rsidRPr="00040029">
        <w:t>for checking that things are working as they should.</w:t>
      </w:r>
    </w:p>
    <w:p w14:paraId="2EB4ADBF" w14:textId="77777777" w:rsidR="00320EEB" w:rsidRPr="00040029" w:rsidRDefault="00320EEB" w:rsidP="000C76F8"/>
    <w:p w14:paraId="787720A6" w14:textId="40901670" w:rsidR="00BD34B6" w:rsidRPr="00040029" w:rsidRDefault="0098180B" w:rsidP="00320EEB">
      <w:pPr>
        <w:rPr>
          <w:rFonts w:eastAsiaTheme="minorHAnsi"/>
          <w:szCs w:val="22"/>
        </w:rPr>
      </w:pPr>
      <w:r w:rsidRPr="00040029">
        <w:br w:type="page"/>
      </w:r>
    </w:p>
    <w:p w14:paraId="0D2C7E7D" w14:textId="45226D41" w:rsidR="00124EA8" w:rsidRPr="00040029" w:rsidRDefault="00320EEB" w:rsidP="00124EA8">
      <w:pPr>
        <w:pStyle w:val="Heading1"/>
        <w:rPr>
          <w:shd w:val="clear" w:color="auto" w:fill="FFFFFF"/>
          <w:lang w:val="en-NZ" w:eastAsia="en-GB"/>
        </w:rPr>
      </w:pPr>
      <w:bookmarkStart w:id="4" w:name="_Progress_on_the"/>
      <w:bookmarkEnd w:id="4"/>
      <w:r w:rsidRPr="00040029">
        <w:rPr>
          <w:shd w:val="clear" w:color="auto" w:fill="FFFFFF"/>
          <w:lang w:val="en-NZ" w:eastAsia="en-GB"/>
        </w:rPr>
        <w:lastRenderedPageBreak/>
        <w:t xml:space="preserve">Progress on the Bill so far </w:t>
      </w:r>
    </w:p>
    <w:p w14:paraId="7EFD3063" w14:textId="1A05816E" w:rsidR="00124EA8" w:rsidRPr="00040029" w:rsidRDefault="00124EA8" w:rsidP="00124EA8">
      <w:pPr>
        <w:rPr>
          <w:lang w:eastAsia="en-GB"/>
        </w:rPr>
      </w:pPr>
    </w:p>
    <w:p w14:paraId="523641E5" w14:textId="51B84603" w:rsidR="00124EA8" w:rsidRPr="00040029" w:rsidRDefault="00576ABD" w:rsidP="00BD34B6">
      <w:pPr>
        <w:rPr>
          <w:shd w:val="clear" w:color="auto" w:fill="FFFFFF"/>
          <w:lang w:eastAsia="en-GB"/>
        </w:rPr>
      </w:pPr>
      <w:r w:rsidRPr="00040029">
        <w:rPr>
          <w:noProof/>
        </w:rPr>
        <w:drawing>
          <wp:anchor distT="0" distB="0" distL="114300" distR="114300" simplePos="0" relativeHeight="251977728" behindDoc="0" locked="0" layoutInCell="1" allowOverlap="1" wp14:anchorId="753579A6" wp14:editId="1A462D91">
            <wp:simplePos x="0" y="0"/>
            <wp:positionH relativeFrom="margin">
              <wp:posOffset>341906</wp:posOffset>
            </wp:positionH>
            <wp:positionV relativeFrom="paragraph">
              <wp:posOffset>135144</wp:posOffset>
            </wp:positionV>
            <wp:extent cx="914400" cy="1259555"/>
            <wp:effectExtent l="0" t="0" r="0" b="0"/>
            <wp:wrapNone/>
            <wp:docPr id="431698946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306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EB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2A7F9863" wp14:editId="13B04A9B">
                <wp:simplePos x="0" y="0"/>
                <wp:positionH relativeFrom="margin">
                  <wp:posOffset>2174571</wp:posOffset>
                </wp:positionH>
                <wp:positionV relativeFrom="paragraph">
                  <wp:posOffset>285115</wp:posOffset>
                </wp:positionV>
                <wp:extent cx="3603009" cy="755374"/>
                <wp:effectExtent l="0" t="0" r="0" b="6985"/>
                <wp:wrapNone/>
                <wp:docPr id="168863977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009" cy="75537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164EC" id="Rectangle 1" o:spid="_x0000_s1026" alt="&quot;&quot;" style="position:absolute;margin-left:171.25pt;margin-top:22.45pt;width:283.7pt;height:59.5pt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0D51AB14" w14:textId="141DAE66" w:rsidR="00BD34B6" w:rsidRPr="00040029" w:rsidRDefault="00320EEB" w:rsidP="00BD34B6">
      <w:r w:rsidRPr="00040029">
        <w:t xml:space="preserve">Here </w:t>
      </w:r>
      <w:r w:rsidRPr="00040029">
        <w:rPr>
          <w:b/>
          <w:bCs/>
        </w:rPr>
        <w:t xml:space="preserve">progress </w:t>
      </w:r>
      <w:r w:rsidRPr="00040029">
        <w:t xml:space="preserve">means how </w:t>
      </w:r>
      <w:r w:rsidR="00443C65" w:rsidRPr="00040029">
        <w:t>close</w:t>
      </w:r>
      <w:r w:rsidRPr="00040029">
        <w:t xml:space="preserve"> the Bill is to becoming part of the law. </w:t>
      </w:r>
    </w:p>
    <w:p w14:paraId="2BE10418" w14:textId="12B0BB98" w:rsidR="00320EEB" w:rsidRPr="00040029" w:rsidRDefault="00320EEB" w:rsidP="00BD34B6"/>
    <w:p w14:paraId="6C102283" w14:textId="452079DB" w:rsidR="00320EEB" w:rsidRPr="00040029" w:rsidRDefault="007649E5" w:rsidP="00BD34B6">
      <w:r w:rsidRPr="00040029"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09EFA173" wp14:editId="114EC74E">
                <wp:simplePos x="0" y="0"/>
                <wp:positionH relativeFrom="margin">
                  <wp:align>left</wp:align>
                </wp:positionH>
                <wp:positionV relativeFrom="paragraph">
                  <wp:posOffset>173411</wp:posOffset>
                </wp:positionV>
                <wp:extent cx="1884045" cy="914400"/>
                <wp:effectExtent l="0" t="0" r="1905" b="0"/>
                <wp:wrapNone/>
                <wp:docPr id="810719978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045" cy="914400"/>
                          <a:chOff x="0" y="0"/>
                          <a:chExt cx="2071315" cy="1021743"/>
                        </a:xfrm>
                      </wpg:grpSpPr>
                      <pic:pic xmlns:pic="http://schemas.openxmlformats.org/drawingml/2006/picture">
                        <pic:nvPicPr>
                          <pic:cNvPr id="1439895608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03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3481979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475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47D67" id="Group 49" o:spid="_x0000_s1026" alt="&quot;&quot;" style="position:absolute;margin-left:0;margin-top:13.65pt;width:148.35pt;height:1in;z-index:251980800;mso-position-horizontal:left;mso-position-horizontal-relative:margin;mso-width-relative:margin;mso-height-relative:margin" coordsize="20713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">
                <v:shape id="Picture 47" o:spid="_x0000_s1027" type="#_x0000_t75" alt="&quot;&quot;" style="position:absolute;top:159;width:1005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">
                  <v:imagedata r:id="rId53" o:title=""/>
                </v:shape>
                <v:shape id="Picture 48" o:spid="_x0000_s1028" type="#_x0000_t75" alt="&quot;&quot;" style="position:absolute;left:10654;width:1005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">
                  <v:imagedata r:id="rId54" o:title=""/>
                </v:shape>
                <w10:wrap anchorx="margin"/>
              </v:group>
            </w:pict>
          </mc:Fallback>
        </mc:AlternateContent>
      </w:r>
    </w:p>
    <w:p w14:paraId="6D433168" w14:textId="0ED18872" w:rsidR="00320EEB" w:rsidRPr="00040029" w:rsidRDefault="00320EEB" w:rsidP="00BD34B6">
      <w:r w:rsidRPr="00040029">
        <w:t xml:space="preserve">Parliament </w:t>
      </w:r>
      <w:r w:rsidR="00040029">
        <w:t>was told about</w:t>
      </w:r>
      <w:r w:rsidRPr="00040029">
        <w:t xml:space="preserve"> the Bill on </w:t>
      </w:r>
      <w:r w:rsidR="00F96CA9" w:rsidRPr="00040029">
        <w:br/>
      </w:r>
      <w:r w:rsidRPr="00040029">
        <w:t xml:space="preserve">28 July </w:t>
      </w:r>
      <w:r w:rsidR="00B73A36">
        <w:t>20</w:t>
      </w:r>
      <w:r w:rsidRPr="00040029">
        <w:t xml:space="preserve">22. </w:t>
      </w:r>
    </w:p>
    <w:p w14:paraId="277992A4" w14:textId="68037016" w:rsidR="00320EEB" w:rsidRPr="00040029" w:rsidRDefault="00320EEB" w:rsidP="00BD34B6"/>
    <w:p w14:paraId="3174C8D0" w14:textId="7750EF4A" w:rsidR="00320EEB" w:rsidRPr="00040029" w:rsidRDefault="000D3503" w:rsidP="00BD34B6">
      <w:r w:rsidRPr="0004002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6F8D7CD" wp14:editId="1640B496">
                <wp:simplePos x="0" y="0"/>
                <wp:positionH relativeFrom="margin">
                  <wp:align>left</wp:align>
                </wp:positionH>
                <wp:positionV relativeFrom="paragraph">
                  <wp:posOffset>146354</wp:posOffset>
                </wp:positionV>
                <wp:extent cx="1884459" cy="922351"/>
                <wp:effectExtent l="0" t="0" r="1905" b="0"/>
                <wp:wrapNone/>
                <wp:docPr id="1381873690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459" cy="922351"/>
                          <a:chOff x="0" y="0"/>
                          <a:chExt cx="1884459" cy="922351"/>
                        </a:xfrm>
                      </wpg:grpSpPr>
                      <pic:pic xmlns:pic="http://schemas.openxmlformats.org/drawingml/2006/picture">
                        <pic:nvPicPr>
                          <pic:cNvPr id="1541076002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8163616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59" y="0"/>
                            <a:ext cx="9144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19CB5C" id="Group 51" o:spid="_x0000_s1026" alt="&quot;&quot;" style="position:absolute;margin-left:0;margin-top:11.5pt;width:148.4pt;height:72.65pt;z-index:251984896;mso-position-horizontal:left;mso-position-horizontal-relative:margin;mso-width-relative:margin" coordsize="18844,9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">
                <v:shape id="Picture 50" o:spid="_x0000_s1027" type="#_x0000_t75" alt="&quot;&quot;" style="position:absolute;top:7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">
                  <v:imagedata r:id="rId56" o:title=""/>
                </v:shape>
                <v:shape id="Picture 48" o:spid="_x0000_s1028" type="#_x0000_t75" alt="&quot;&quot;" style="position:absolute;left:9700;width:914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">
                  <v:imagedata r:id="rId53" o:title=""/>
                </v:shape>
                <w10:wrap anchorx="margin"/>
              </v:group>
            </w:pict>
          </mc:Fallback>
        </mc:AlternateContent>
      </w:r>
    </w:p>
    <w:p w14:paraId="472B5A59" w14:textId="5AEA333E" w:rsidR="00320EEB" w:rsidRPr="00040029" w:rsidRDefault="00320EEB" w:rsidP="00BD34B6">
      <w:r w:rsidRPr="00040029">
        <w:t xml:space="preserve">The Bill passed its </w:t>
      </w:r>
      <w:r w:rsidRPr="00040029">
        <w:rPr>
          <w:b/>
          <w:bCs/>
        </w:rPr>
        <w:t>First Reading</w:t>
      </w:r>
      <w:r w:rsidRPr="00040029">
        <w:t xml:space="preserve"> on 2 August 2022. </w:t>
      </w:r>
    </w:p>
    <w:p w14:paraId="350954A2" w14:textId="0D845744" w:rsidR="00320EEB" w:rsidRPr="00040029" w:rsidRDefault="00320EEB" w:rsidP="00BD34B6"/>
    <w:p w14:paraId="20FA4EA6" w14:textId="4A736EF8" w:rsidR="00320EEB" w:rsidRPr="00040029" w:rsidRDefault="005764A0" w:rsidP="00320EEB">
      <w:r w:rsidRPr="00040029">
        <w:rPr>
          <w:noProof/>
        </w:rPr>
        <w:drawing>
          <wp:anchor distT="0" distB="0" distL="114300" distR="114300" simplePos="0" relativeHeight="251985920" behindDoc="0" locked="0" layoutInCell="1" allowOverlap="1" wp14:anchorId="0B36B1FA" wp14:editId="4B5C8947">
            <wp:simplePos x="0" y="0"/>
            <wp:positionH relativeFrom="margin">
              <wp:align>left</wp:align>
            </wp:positionH>
            <wp:positionV relativeFrom="paragraph">
              <wp:posOffset>216480</wp:posOffset>
            </wp:positionV>
            <wp:extent cx="1371600" cy="1371600"/>
            <wp:effectExtent l="0" t="0" r="0" b="0"/>
            <wp:wrapNone/>
            <wp:docPr id="121590990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09909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EB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6D7A477" wp14:editId="6D2AD182">
                <wp:simplePos x="0" y="0"/>
                <wp:positionH relativeFrom="margin">
                  <wp:posOffset>2166620</wp:posOffset>
                </wp:positionH>
                <wp:positionV relativeFrom="paragraph">
                  <wp:posOffset>253061</wp:posOffset>
                </wp:positionV>
                <wp:extent cx="3602990" cy="2584173"/>
                <wp:effectExtent l="0" t="0" r="0" b="6985"/>
                <wp:wrapNone/>
                <wp:docPr id="69968750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2584173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29D1B" id="Rectangle 1" o:spid="_x0000_s1026" alt="&quot;&quot;" style="position:absolute;margin-left:170.6pt;margin-top:19.95pt;width:283.7pt;height:203.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</w:p>
    <w:p w14:paraId="59BF9A22" w14:textId="30CDE8C5" w:rsidR="00320EEB" w:rsidRPr="00040029" w:rsidRDefault="00320EEB" w:rsidP="00320EEB">
      <w:r w:rsidRPr="00040029">
        <w:t xml:space="preserve">The </w:t>
      </w:r>
      <w:r w:rsidR="00A33D16" w:rsidRPr="00040029">
        <w:rPr>
          <w:b/>
          <w:bCs/>
        </w:rPr>
        <w:t>F</w:t>
      </w:r>
      <w:r w:rsidRPr="00040029">
        <w:rPr>
          <w:b/>
          <w:bCs/>
        </w:rPr>
        <w:t xml:space="preserve">irst </w:t>
      </w:r>
      <w:r w:rsidR="00A33D16" w:rsidRPr="00040029">
        <w:rPr>
          <w:b/>
          <w:bCs/>
        </w:rPr>
        <w:t>R</w:t>
      </w:r>
      <w:r w:rsidRPr="00040029">
        <w:rPr>
          <w:b/>
          <w:bCs/>
        </w:rPr>
        <w:t>eading</w:t>
      </w:r>
      <w:r w:rsidRPr="00040029">
        <w:t xml:space="preserve"> is when MPs talk about the bill. </w:t>
      </w:r>
    </w:p>
    <w:p w14:paraId="6FA39B12" w14:textId="5F802609" w:rsidR="00320EEB" w:rsidRPr="00040029" w:rsidRDefault="00320EEB" w:rsidP="00320EEB"/>
    <w:p w14:paraId="0786722D" w14:textId="49750A1E" w:rsidR="00320EEB" w:rsidRPr="00040029" w:rsidRDefault="005764A0" w:rsidP="00320EEB">
      <w:r w:rsidRPr="00040029">
        <w:rPr>
          <w:b/>
          <w:bCs/>
          <w:noProof/>
        </w:rPr>
        <w:drawing>
          <wp:anchor distT="0" distB="0" distL="114300" distR="114300" simplePos="0" relativeHeight="251986944" behindDoc="0" locked="0" layoutInCell="1" allowOverlap="1" wp14:anchorId="03324AB1" wp14:editId="380B37C5">
            <wp:simplePos x="0" y="0"/>
            <wp:positionH relativeFrom="margin">
              <wp:align>left</wp:align>
            </wp:positionH>
            <wp:positionV relativeFrom="paragraph">
              <wp:posOffset>267694</wp:posOffset>
            </wp:positionV>
            <wp:extent cx="1371600" cy="1371600"/>
            <wp:effectExtent l="0" t="0" r="0" b="0"/>
            <wp:wrapNone/>
            <wp:docPr id="2055247107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47107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991CB" w14:textId="24B0674A" w:rsidR="00320EEB" w:rsidRPr="00040029" w:rsidRDefault="00320EEB" w:rsidP="00320EEB">
      <w:pPr>
        <w:rPr>
          <w:b/>
          <w:bCs/>
        </w:rPr>
      </w:pPr>
      <w:r w:rsidRPr="00040029">
        <w:t xml:space="preserve">If more than half of the MPs vote </w:t>
      </w:r>
      <w:proofErr w:type="gramStart"/>
      <w:r w:rsidRPr="00040029">
        <w:t>yes</w:t>
      </w:r>
      <w:proofErr w:type="gramEnd"/>
      <w:r w:rsidRPr="00040029">
        <w:t xml:space="preserve"> then the bill is sent to a </w:t>
      </w:r>
      <w:r w:rsidRPr="00040029">
        <w:rPr>
          <w:b/>
          <w:bCs/>
        </w:rPr>
        <w:t>select committee.</w:t>
      </w:r>
    </w:p>
    <w:p w14:paraId="0A99D7E6" w14:textId="77777777" w:rsidR="00320EEB" w:rsidRPr="00040029" w:rsidRDefault="00320EEB" w:rsidP="00320EEB">
      <w:pPr>
        <w:rPr>
          <w:b/>
          <w:bCs/>
        </w:rPr>
      </w:pPr>
    </w:p>
    <w:p w14:paraId="4D61D832" w14:textId="77777777" w:rsidR="00320EEB" w:rsidRPr="00040029" w:rsidRDefault="00320EEB" w:rsidP="00320EEB">
      <w:pPr>
        <w:rPr>
          <w:b/>
          <w:bCs/>
        </w:rPr>
      </w:pPr>
    </w:p>
    <w:p w14:paraId="1D38C320" w14:textId="10E5E105" w:rsidR="00320EEB" w:rsidRPr="00040029" w:rsidRDefault="00947276" w:rsidP="00320EEB">
      <w:r w:rsidRPr="00040029">
        <w:rPr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0D6F7FE3" wp14:editId="5194DD49">
            <wp:simplePos x="0" y="0"/>
            <wp:positionH relativeFrom="margin">
              <wp:align>left</wp:align>
            </wp:positionH>
            <wp:positionV relativeFrom="paragraph">
              <wp:posOffset>-63528</wp:posOffset>
            </wp:positionV>
            <wp:extent cx="1248355" cy="1248355"/>
            <wp:effectExtent l="0" t="0" r="9525" b="9525"/>
            <wp:wrapNone/>
            <wp:docPr id="86918927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55" cy="12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EB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26098408" wp14:editId="1EB457B9">
                <wp:simplePos x="0" y="0"/>
                <wp:positionH relativeFrom="margin">
                  <wp:posOffset>2128520</wp:posOffset>
                </wp:positionH>
                <wp:positionV relativeFrom="paragraph">
                  <wp:posOffset>-86691</wp:posOffset>
                </wp:positionV>
                <wp:extent cx="3603009" cy="1097280"/>
                <wp:effectExtent l="0" t="0" r="0" b="7620"/>
                <wp:wrapNone/>
                <wp:docPr id="88493518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009" cy="109728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F6DF5" id="Rectangle 1" o:spid="_x0000_s1026" alt="&quot;&quot;" style="position:absolute;margin-left:167.6pt;margin-top:-6.85pt;width:283.7pt;height:86.4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320EEB" w:rsidRPr="00040029">
        <w:t xml:space="preserve">A </w:t>
      </w:r>
      <w:r w:rsidR="00320EEB" w:rsidRPr="00040029">
        <w:rPr>
          <w:b/>
          <w:bCs/>
        </w:rPr>
        <w:t xml:space="preserve">select committee </w:t>
      </w:r>
      <w:r w:rsidR="00320EEB" w:rsidRPr="00040029">
        <w:t xml:space="preserve">is when a smaller group of MPs take a closer look at the bill. </w:t>
      </w:r>
    </w:p>
    <w:p w14:paraId="38B77178" w14:textId="6F95F095" w:rsidR="00320EEB" w:rsidRPr="00040029" w:rsidRDefault="00320EEB" w:rsidP="00320EEB"/>
    <w:p w14:paraId="2D027042" w14:textId="1CF756F3" w:rsidR="00320EEB" w:rsidRPr="00040029" w:rsidRDefault="00947276" w:rsidP="00320EEB">
      <w:r w:rsidRPr="00040029"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57CF7946" wp14:editId="466FFEF5">
                <wp:simplePos x="0" y="0"/>
                <wp:positionH relativeFrom="margin">
                  <wp:align>left</wp:align>
                </wp:positionH>
                <wp:positionV relativeFrom="paragraph">
                  <wp:posOffset>323353</wp:posOffset>
                </wp:positionV>
                <wp:extent cx="1938528" cy="1024128"/>
                <wp:effectExtent l="0" t="0" r="5080" b="5080"/>
                <wp:wrapNone/>
                <wp:docPr id="13055704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528" cy="1024128"/>
                          <a:chOff x="0" y="0"/>
                          <a:chExt cx="1940118" cy="1025525"/>
                        </a:xfrm>
                      </wpg:grpSpPr>
                      <pic:pic xmlns:pic="http://schemas.openxmlformats.org/drawingml/2006/picture">
                        <pic:nvPicPr>
                          <pic:cNvPr id="1240023643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4563730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18" y="87464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418D4" id="Group 57" o:spid="_x0000_s1026" alt="&quot;&quot;" style="position:absolute;margin-left:0;margin-top:25.45pt;width:152.65pt;height:80.65pt;z-index:251991040;mso-position-horizontal:left;mso-position-horizontal-relative:margin;mso-width-relative:margin;mso-height-relative:margin" coordsize="19401,102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">
                <v:shape id="Picture 55" o:spid="_x0000_s1027" type="#_x0000_t75" alt="&quot;&quot;" style="position:absolute;width:9144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">
                  <v:imagedata r:id="rId62" o:title=""/>
                </v:shape>
                <v:shape id="Picture 56" o:spid="_x0000_s1028" type="#_x0000_t75" alt="&quot;&quot;" style="position:absolute;left:10257;top:87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">
                  <v:imagedata r:id="rId63" o:title=""/>
                </v:shape>
                <w10:wrap anchorx="margin"/>
              </v:group>
            </w:pict>
          </mc:Fallback>
        </mc:AlternateContent>
      </w:r>
    </w:p>
    <w:p w14:paraId="38B8FFC7" w14:textId="1EDF6A12" w:rsidR="00320EEB" w:rsidRPr="00040029" w:rsidRDefault="00320EEB" w:rsidP="00320EEB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rFonts w:eastAsia="Times New Roman"/>
          <w:shd w:val="clear" w:color="auto" w:fill="FFFFFF"/>
          <w:lang w:eastAsia="en-GB"/>
        </w:rPr>
        <w:t xml:space="preserve">The Social Service and Communities Committee looked at the Bill in </w:t>
      </w:r>
      <w:r w:rsidRPr="00040029">
        <w:rPr>
          <w:rFonts w:eastAsia="Times New Roman"/>
          <w:shd w:val="clear" w:color="auto" w:fill="FFFFFF"/>
          <w:lang w:eastAsia="en-GB"/>
        </w:rPr>
        <w:br/>
        <w:t>June 2023.</w:t>
      </w:r>
    </w:p>
    <w:p w14:paraId="2C393D3A" w14:textId="4950A80D" w:rsidR="00320EEB" w:rsidRPr="00040029" w:rsidRDefault="00320EEB" w:rsidP="00320EEB">
      <w:pPr>
        <w:rPr>
          <w:rFonts w:eastAsia="Times New Roman"/>
          <w:shd w:val="clear" w:color="auto" w:fill="FFFFFF"/>
          <w:lang w:eastAsia="en-GB"/>
        </w:rPr>
      </w:pPr>
    </w:p>
    <w:p w14:paraId="2AEE9BEF" w14:textId="24EB1B14" w:rsidR="00320EEB" w:rsidRPr="00040029" w:rsidRDefault="00320EEB" w:rsidP="00320EEB">
      <w:pPr>
        <w:rPr>
          <w:rFonts w:eastAsia="Times New Roman"/>
          <w:shd w:val="clear" w:color="auto" w:fill="FFFFFF"/>
          <w:lang w:eastAsia="en-GB"/>
        </w:rPr>
      </w:pPr>
    </w:p>
    <w:p w14:paraId="1EE0ECB4" w14:textId="3052F14E" w:rsidR="00320EEB" w:rsidRPr="00040029" w:rsidRDefault="00B1333E" w:rsidP="00320EEB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noProof/>
          <w:lang w:eastAsia="en-GB"/>
        </w:rPr>
        <w:drawing>
          <wp:anchor distT="0" distB="0" distL="114300" distR="114300" simplePos="0" relativeHeight="251992064" behindDoc="0" locked="0" layoutInCell="1" allowOverlap="1" wp14:anchorId="550DEEA5" wp14:editId="5B6F2087">
            <wp:simplePos x="0" y="0"/>
            <wp:positionH relativeFrom="margin">
              <wp:align>left</wp:align>
            </wp:positionH>
            <wp:positionV relativeFrom="paragraph">
              <wp:posOffset>230975</wp:posOffset>
            </wp:positionV>
            <wp:extent cx="1371600" cy="1371600"/>
            <wp:effectExtent l="0" t="0" r="0" b="0"/>
            <wp:wrapNone/>
            <wp:docPr id="6190599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599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89F" w:rsidRPr="00040029">
        <w:rPr>
          <w:rFonts w:eastAsia="Times New Roman"/>
          <w:shd w:val="clear" w:color="auto" w:fill="FFFFFF"/>
          <w:lang w:eastAsia="en-GB"/>
        </w:rPr>
        <w:t>This Committee</w:t>
      </w:r>
      <w:r w:rsidR="00320EEB" w:rsidRPr="00040029">
        <w:rPr>
          <w:rFonts w:eastAsia="Times New Roman"/>
          <w:shd w:val="clear" w:color="auto" w:fill="FFFFFF"/>
          <w:lang w:eastAsia="en-GB"/>
        </w:rPr>
        <w:t>:</w:t>
      </w:r>
    </w:p>
    <w:p w14:paraId="35E576CE" w14:textId="61CCCA4C" w:rsidR="00320EEB" w:rsidRPr="00040029" w:rsidRDefault="00320EEB" w:rsidP="00320EEB">
      <w:pPr>
        <w:pStyle w:val="Listtoplevel"/>
        <w:rPr>
          <w:noProof w:val="0"/>
          <w:shd w:val="clear" w:color="auto" w:fill="FFFFFF"/>
          <w:lang w:val="en-NZ" w:eastAsia="en-GB"/>
        </w:rPr>
      </w:pPr>
      <w:r w:rsidRPr="00040029">
        <w:rPr>
          <w:noProof w:val="0"/>
          <w:shd w:val="clear" w:color="auto" w:fill="FFFFFF"/>
          <w:lang w:val="en-NZ" w:eastAsia="en-GB"/>
        </w:rPr>
        <w:t xml:space="preserve">supported the idea of more laws around making accessibility better </w:t>
      </w:r>
    </w:p>
    <w:p w14:paraId="3F0B8644" w14:textId="0879B149" w:rsidR="00320EEB" w:rsidRPr="00040029" w:rsidRDefault="008507EC" w:rsidP="00320EEB">
      <w:pPr>
        <w:pStyle w:val="Listtoplevel"/>
        <w:rPr>
          <w:noProof w:val="0"/>
          <w:shd w:val="clear" w:color="auto" w:fill="FFFFFF"/>
          <w:lang w:val="en-NZ" w:eastAsia="en-GB"/>
        </w:rPr>
      </w:pPr>
      <w:r w:rsidRPr="00040029">
        <w:rPr>
          <w:lang w:val="en-NZ" w:eastAsia="en-GB"/>
        </w:rPr>
        <w:drawing>
          <wp:anchor distT="0" distB="0" distL="114300" distR="114300" simplePos="0" relativeHeight="251993088" behindDoc="0" locked="0" layoutInCell="1" allowOverlap="1" wp14:anchorId="6EBBBAF7" wp14:editId="45C2C0E6">
            <wp:simplePos x="0" y="0"/>
            <wp:positionH relativeFrom="margin">
              <wp:align>left</wp:align>
            </wp:positionH>
            <wp:positionV relativeFrom="paragraph">
              <wp:posOffset>44533</wp:posOffset>
            </wp:positionV>
            <wp:extent cx="1371600" cy="1371600"/>
            <wp:effectExtent l="0" t="0" r="0" b="0"/>
            <wp:wrapNone/>
            <wp:docPr id="1570310897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10897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EB" w:rsidRPr="00040029">
        <w:rPr>
          <w:noProof w:val="0"/>
          <w:shd w:val="clear" w:color="auto" w:fill="FFFFFF"/>
          <w:lang w:val="en-NZ" w:eastAsia="en-GB"/>
        </w:rPr>
        <w:t xml:space="preserve">think the Bill needs changes to be better. </w:t>
      </w:r>
    </w:p>
    <w:p w14:paraId="5F1960A9" w14:textId="77777777" w:rsidR="00EC4E2E" w:rsidRPr="00040029" w:rsidRDefault="00EC4E2E" w:rsidP="00EC4E2E">
      <w:pPr>
        <w:rPr>
          <w:shd w:val="clear" w:color="auto" w:fill="FFFFFF"/>
          <w:lang w:eastAsia="en-GB"/>
        </w:rPr>
      </w:pPr>
    </w:p>
    <w:p w14:paraId="4A564330" w14:textId="77777777" w:rsidR="00EC4E2E" w:rsidRPr="00040029" w:rsidRDefault="00EC4E2E" w:rsidP="00EC4E2E">
      <w:pPr>
        <w:rPr>
          <w:shd w:val="clear" w:color="auto" w:fill="FFFFFF"/>
          <w:lang w:eastAsia="en-GB"/>
        </w:rPr>
      </w:pPr>
    </w:p>
    <w:p w14:paraId="61A431F5" w14:textId="77777777" w:rsidR="00EE3EB9" w:rsidRPr="00040029" w:rsidRDefault="00EE3EB9" w:rsidP="00EC4E2E">
      <w:pPr>
        <w:rPr>
          <w:shd w:val="clear" w:color="auto" w:fill="FFFFFF"/>
          <w:lang w:eastAsia="en-GB"/>
        </w:rPr>
      </w:pPr>
    </w:p>
    <w:p w14:paraId="4B9FB6DE" w14:textId="77777777" w:rsidR="00EE3EB9" w:rsidRPr="00040029" w:rsidRDefault="00EE3EB9" w:rsidP="00EC4E2E">
      <w:pPr>
        <w:rPr>
          <w:shd w:val="clear" w:color="auto" w:fill="FFFFFF"/>
          <w:lang w:eastAsia="en-GB"/>
        </w:rPr>
      </w:pPr>
    </w:p>
    <w:p w14:paraId="6A1AB66C" w14:textId="77777777" w:rsidR="00EE3EB9" w:rsidRPr="00040029" w:rsidRDefault="00EE3EB9" w:rsidP="00EC4E2E">
      <w:pPr>
        <w:rPr>
          <w:shd w:val="clear" w:color="auto" w:fill="FFFFFF"/>
          <w:lang w:eastAsia="en-GB"/>
        </w:rPr>
      </w:pPr>
    </w:p>
    <w:p w14:paraId="166E0863" w14:textId="77777777" w:rsidR="00EE3EB9" w:rsidRPr="00040029" w:rsidRDefault="00EE3EB9" w:rsidP="00EC4E2E">
      <w:pPr>
        <w:rPr>
          <w:shd w:val="clear" w:color="auto" w:fill="FFFFFF"/>
          <w:lang w:eastAsia="en-GB"/>
        </w:rPr>
      </w:pPr>
    </w:p>
    <w:p w14:paraId="2842A0D1" w14:textId="77777777" w:rsidR="00EE3EB9" w:rsidRPr="00040029" w:rsidRDefault="00EE3EB9">
      <w:pPr>
        <w:spacing w:line="240" w:lineRule="auto"/>
        <w:ind w:left="0"/>
        <w:rPr>
          <w:shd w:val="clear" w:color="auto" w:fill="FFFFFF"/>
          <w:lang w:eastAsia="en-GB"/>
        </w:rPr>
      </w:pPr>
      <w:r w:rsidRPr="00040029">
        <w:rPr>
          <w:shd w:val="clear" w:color="auto" w:fill="FFFFFF"/>
          <w:lang w:eastAsia="en-GB"/>
        </w:rPr>
        <w:br w:type="page"/>
      </w:r>
    </w:p>
    <w:p w14:paraId="76B15E43" w14:textId="5232A453" w:rsidR="00EC4E2E" w:rsidRPr="00040029" w:rsidRDefault="00945A7D" w:rsidP="00EC4E2E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noProof/>
          <w:lang w:eastAsia="en-GB"/>
        </w:rPr>
        <w:lastRenderedPageBreak/>
        <w:drawing>
          <wp:anchor distT="0" distB="0" distL="114300" distR="114300" simplePos="0" relativeHeight="251994112" behindDoc="0" locked="0" layoutInCell="1" allowOverlap="1" wp14:anchorId="71D82A46" wp14:editId="74279288">
            <wp:simplePos x="0" y="0"/>
            <wp:positionH relativeFrom="margin">
              <wp:posOffset>0</wp:posOffset>
            </wp:positionH>
            <wp:positionV relativeFrom="paragraph">
              <wp:posOffset>754697</wp:posOffset>
            </wp:positionV>
            <wp:extent cx="1371600" cy="1399680"/>
            <wp:effectExtent l="0" t="0" r="0" b="0"/>
            <wp:wrapNone/>
            <wp:docPr id="1790727631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27631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E2E" w:rsidRPr="00040029">
        <w:rPr>
          <w:shd w:val="clear" w:color="auto" w:fill="FFFFFF"/>
          <w:lang w:eastAsia="en-GB"/>
        </w:rPr>
        <w:t xml:space="preserve">The Minister thinks </w:t>
      </w:r>
      <w:r w:rsidR="00EE3EB9" w:rsidRPr="00040029">
        <w:rPr>
          <w:shd w:val="clear" w:color="auto" w:fill="FFFFFF"/>
          <w:lang w:eastAsia="en-GB"/>
        </w:rPr>
        <w:t xml:space="preserve">the changes the </w:t>
      </w:r>
      <w:r w:rsidR="00EE3EB9" w:rsidRPr="00040029">
        <w:rPr>
          <w:rFonts w:eastAsia="Times New Roman"/>
          <w:shd w:val="clear" w:color="auto" w:fill="FFFFFF"/>
          <w:lang w:eastAsia="en-GB"/>
        </w:rPr>
        <w:t>Social Service and Communities Committee said the Bill needs would:</w:t>
      </w:r>
    </w:p>
    <w:p w14:paraId="740BEFD9" w14:textId="53F70989" w:rsidR="00EE3EB9" w:rsidRPr="00040029" w:rsidRDefault="00EE3EB9" w:rsidP="00EE3EB9">
      <w:pPr>
        <w:pStyle w:val="Listtoplevel"/>
        <w:rPr>
          <w:noProof w:val="0"/>
          <w:shd w:val="clear" w:color="auto" w:fill="FFFFFF"/>
          <w:lang w:val="en-NZ" w:eastAsia="en-GB"/>
        </w:rPr>
      </w:pPr>
      <w:r w:rsidRPr="00040029">
        <w:rPr>
          <w:noProof w:val="0"/>
          <w:shd w:val="clear" w:color="auto" w:fill="FFFFFF"/>
          <w:lang w:val="en-NZ" w:eastAsia="en-GB"/>
        </w:rPr>
        <w:t xml:space="preserve">only be good for </w:t>
      </w:r>
      <w:r w:rsidR="00960402" w:rsidRPr="00040029">
        <w:rPr>
          <w:noProof w:val="0"/>
          <w:shd w:val="clear" w:color="auto" w:fill="FFFFFF"/>
          <w:lang w:val="en-NZ" w:eastAsia="en-GB"/>
        </w:rPr>
        <w:t>fixing</w:t>
      </w:r>
      <w:r w:rsidRPr="00040029">
        <w:rPr>
          <w:noProof w:val="0"/>
          <w:shd w:val="clear" w:color="auto" w:fill="FFFFFF"/>
          <w:lang w:val="en-NZ" w:eastAsia="en-GB"/>
        </w:rPr>
        <w:t xml:space="preserve"> some </w:t>
      </w:r>
      <w:r w:rsidR="00960402" w:rsidRPr="00040029">
        <w:rPr>
          <w:noProof w:val="0"/>
          <w:shd w:val="clear" w:color="auto" w:fill="FFFFFF"/>
          <w:lang w:val="en-NZ" w:eastAsia="en-GB"/>
        </w:rPr>
        <w:t>accessibility</w:t>
      </w:r>
      <w:r w:rsidRPr="00040029">
        <w:rPr>
          <w:noProof w:val="0"/>
          <w:shd w:val="clear" w:color="auto" w:fill="FFFFFF"/>
          <w:lang w:val="en-NZ" w:eastAsia="en-GB"/>
        </w:rPr>
        <w:t xml:space="preserve"> barriers </w:t>
      </w:r>
    </w:p>
    <w:p w14:paraId="3FD32043" w14:textId="1464FCF5" w:rsidR="00EE3EB9" w:rsidRPr="00040029" w:rsidRDefault="00945A7D" w:rsidP="00EE3EB9">
      <w:pPr>
        <w:pStyle w:val="Listtoplevel"/>
        <w:rPr>
          <w:noProof w:val="0"/>
          <w:shd w:val="clear" w:color="auto" w:fill="FFFFFF"/>
          <w:lang w:val="en-NZ" w:eastAsia="en-GB"/>
        </w:rPr>
      </w:pPr>
      <w:r w:rsidRPr="00040029">
        <w:rPr>
          <w:lang w:val="en-NZ" w:eastAsia="en-GB"/>
        </w:rPr>
        <w:drawing>
          <wp:anchor distT="0" distB="0" distL="114300" distR="114300" simplePos="0" relativeHeight="251995136" behindDoc="0" locked="0" layoutInCell="1" allowOverlap="1" wp14:anchorId="2A7A76B9" wp14:editId="279E04B6">
            <wp:simplePos x="0" y="0"/>
            <wp:positionH relativeFrom="margin">
              <wp:posOffset>0</wp:posOffset>
            </wp:positionH>
            <wp:positionV relativeFrom="paragraph">
              <wp:posOffset>107632</wp:posOffset>
            </wp:positionV>
            <wp:extent cx="1371600" cy="1371600"/>
            <wp:effectExtent l="0" t="0" r="0" b="0"/>
            <wp:wrapNone/>
            <wp:docPr id="1690705174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05174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EB9" w:rsidRPr="00040029">
        <w:rPr>
          <w:noProof w:val="0"/>
          <w:shd w:val="clear" w:color="auto" w:fill="FFFFFF"/>
          <w:lang w:val="en-NZ" w:eastAsia="en-GB"/>
        </w:rPr>
        <w:t xml:space="preserve">cost more money </w:t>
      </w:r>
    </w:p>
    <w:p w14:paraId="4F242555" w14:textId="40BBE1C7" w:rsidR="00C53810" w:rsidRPr="00040029" w:rsidRDefault="00A90274" w:rsidP="00B520C2">
      <w:pPr>
        <w:pStyle w:val="Listtoplevel"/>
        <w:rPr>
          <w:noProof w:val="0"/>
          <w:shd w:val="clear" w:color="auto" w:fill="FFFFFF"/>
          <w:lang w:val="en-NZ" w:eastAsia="en-GB"/>
        </w:rPr>
      </w:pPr>
      <w:r w:rsidRPr="00040029">
        <w:rPr>
          <w:noProof w:val="0"/>
          <w:shd w:val="clear" w:color="auto" w:fill="FFFFFF"/>
          <w:lang w:val="en-NZ" w:eastAsia="en-GB"/>
        </w:rPr>
        <w:t xml:space="preserve">be </w:t>
      </w:r>
      <w:r w:rsidR="00EE3EB9" w:rsidRPr="00040029">
        <w:rPr>
          <w:noProof w:val="0"/>
          <w:shd w:val="clear" w:color="auto" w:fill="FFFFFF"/>
          <w:lang w:val="en-NZ" w:eastAsia="en-GB"/>
        </w:rPr>
        <w:t>harder to manag</w:t>
      </w:r>
      <w:r w:rsidR="00092B69" w:rsidRPr="00040029">
        <w:rPr>
          <w:noProof w:val="0"/>
          <w:shd w:val="clear" w:color="auto" w:fill="FFFFFF"/>
          <w:lang w:val="en-NZ" w:eastAsia="en-GB"/>
        </w:rPr>
        <w:t xml:space="preserve">e. </w:t>
      </w:r>
    </w:p>
    <w:p w14:paraId="154F2CDD" w14:textId="546D5E3A" w:rsidR="00B520C2" w:rsidRPr="00040029" w:rsidRDefault="00B520C2" w:rsidP="00B520C2">
      <w:pPr>
        <w:rPr>
          <w:rFonts w:eastAsiaTheme="minorHAnsi"/>
          <w:shd w:val="clear" w:color="auto" w:fill="FFFFFF"/>
          <w:lang w:eastAsia="en-GB"/>
        </w:rPr>
      </w:pPr>
    </w:p>
    <w:p w14:paraId="0863FAD5" w14:textId="77777777" w:rsidR="00B520C2" w:rsidRPr="00040029" w:rsidRDefault="00B520C2" w:rsidP="00B520C2">
      <w:pPr>
        <w:rPr>
          <w:rFonts w:eastAsiaTheme="minorHAnsi"/>
          <w:shd w:val="clear" w:color="auto" w:fill="FFFFFF"/>
          <w:lang w:eastAsia="en-GB"/>
        </w:rPr>
      </w:pPr>
    </w:p>
    <w:p w14:paraId="49564297" w14:textId="67E65C4F" w:rsidR="00892FB4" w:rsidRPr="00040029" w:rsidRDefault="00636ED3" w:rsidP="00B520C2">
      <w:pPr>
        <w:rPr>
          <w:rFonts w:eastAsiaTheme="minorHAnsi"/>
          <w:shd w:val="clear" w:color="auto" w:fill="FFFFFF"/>
          <w:lang w:eastAsia="en-GB"/>
        </w:rPr>
      </w:pPr>
      <w:r w:rsidRPr="00040029">
        <w:rPr>
          <w:noProof/>
          <w:lang w:eastAsia="en-GB"/>
        </w:rPr>
        <w:drawing>
          <wp:anchor distT="0" distB="0" distL="114300" distR="114300" simplePos="0" relativeHeight="251996160" behindDoc="0" locked="0" layoutInCell="1" allowOverlap="1" wp14:anchorId="05486167" wp14:editId="535F3155">
            <wp:simplePos x="0" y="0"/>
            <wp:positionH relativeFrom="margin">
              <wp:align>left</wp:align>
            </wp:positionH>
            <wp:positionV relativeFrom="paragraph">
              <wp:posOffset>461645</wp:posOffset>
            </wp:positionV>
            <wp:extent cx="1371600" cy="1035539"/>
            <wp:effectExtent l="0" t="0" r="0" b="0"/>
            <wp:wrapNone/>
            <wp:docPr id="862065229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65229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FB4" w:rsidRPr="00040029">
        <w:rPr>
          <w:rFonts w:eastAsiaTheme="minorHAnsi"/>
          <w:shd w:val="clear" w:color="auto" w:fill="FFFFFF"/>
          <w:lang w:eastAsia="en-GB"/>
        </w:rPr>
        <w:t>The Minister has asked for more research to be done on:</w:t>
      </w:r>
    </w:p>
    <w:p w14:paraId="2211AC4C" w14:textId="4A6A1E3B" w:rsidR="00892FB4" w:rsidRPr="00040029" w:rsidRDefault="006A450A" w:rsidP="00892FB4">
      <w:pPr>
        <w:pStyle w:val="Listtoplevel"/>
        <w:rPr>
          <w:noProof w:val="0"/>
          <w:shd w:val="clear" w:color="auto" w:fill="FFFFFF"/>
          <w:lang w:val="en-NZ" w:eastAsia="en-GB"/>
        </w:rPr>
      </w:pPr>
      <w:r w:rsidRPr="00040029">
        <w:rPr>
          <w:noProof w:val="0"/>
          <w:shd w:val="clear" w:color="auto" w:fill="FFFFFF"/>
          <w:lang w:val="en-NZ" w:eastAsia="en-GB"/>
        </w:rPr>
        <w:t xml:space="preserve">accessibility legislation in other countries </w:t>
      </w:r>
    </w:p>
    <w:p w14:paraId="386F823F" w14:textId="64168B22" w:rsidR="00E82380" w:rsidRPr="00040029" w:rsidRDefault="00636ED3" w:rsidP="00892FB4">
      <w:pPr>
        <w:pStyle w:val="Listtoplevel"/>
        <w:rPr>
          <w:noProof w:val="0"/>
          <w:shd w:val="clear" w:color="auto" w:fill="FFFFFF"/>
          <w:lang w:val="en-NZ" w:eastAsia="en-GB"/>
        </w:rPr>
      </w:pPr>
      <w:r w:rsidRPr="00040029">
        <w:rPr>
          <w:lang w:val="en-NZ"/>
        </w:rPr>
        <w:drawing>
          <wp:anchor distT="0" distB="0" distL="114300" distR="114300" simplePos="0" relativeHeight="251999232" behindDoc="0" locked="0" layoutInCell="1" allowOverlap="1" wp14:anchorId="5211A683" wp14:editId="289E35D8">
            <wp:simplePos x="0" y="0"/>
            <wp:positionH relativeFrom="margin">
              <wp:posOffset>290513</wp:posOffset>
            </wp:positionH>
            <wp:positionV relativeFrom="paragraph">
              <wp:posOffset>112395</wp:posOffset>
            </wp:positionV>
            <wp:extent cx="822960" cy="1142402"/>
            <wp:effectExtent l="0" t="0" r="0" b="635"/>
            <wp:wrapNone/>
            <wp:docPr id="830359672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59672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0A" w:rsidRPr="00040029">
        <w:rPr>
          <w:noProof w:val="0"/>
          <w:shd w:val="clear" w:color="auto" w:fill="FFFFFF"/>
          <w:lang w:val="en-NZ" w:eastAsia="en-GB"/>
        </w:rPr>
        <w:t>things that need to be made better in the accessibility legislation in New Zealand</w:t>
      </w:r>
    </w:p>
    <w:p w14:paraId="0812CCE1" w14:textId="7908DFDA" w:rsidR="006A450A" w:rsidRPr="00040029" w:rsidRDefault="00FE7092" w:rsidP="00892FB4">
      <w:pPr>
        <w:pStyle w:val="Listtoplevel"/>
        <w:rPr>
          <w:noProof w:val="0"/>
          <w:shd w:val="clear" w:color="auto" w:fill="FFFFFF"/>
          <w:lang w:val="en-NZ" w:eastAsia="en-GB"/>
        </w:rPr>
      </w:pPr>
      <w:r w:rsidRPr="00040029">
        <w:rPr>
          <w:lang w:val="en-NZ" w:eastAsia="en-GB"/>
        </w:rPr>
        <w:drawing>
          <wp:anchor distT="0" distB="0" distL="114300" distR="114300" simplePos="0" relativeHeight="251997184" behindDoc="0" locked="0" layoutInCell="1" allowOverlap="1" wp14:anchorId="11123126" wp14:editId="4EF84C4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55878" cy="930302"/>
            <wp:effectExtent l="0" t="0" r="0" b="0"/>
            <wp:wrapNone/>
            <wp:docPr id="1046807601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07601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78" cy="9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380" w:rsidRPr="00040029">
        <w:rPr>
          <w:noProof w:val="0"/>
          <w:shd w:val="clear" w:color="auto" w:fill="FFFFFF"/>
          <w:lang w:val="en-NZ" w:eastAsia="en-GB"/>
        </w:rPr>
        <w:t xml:space="preserve">what the disabled community in New Zealand think. </w:t>
      </w:r>
      <w:r w:rsidR="006A450A" w:rsidRPr="00040029">
        <w:rPr>
          <w:noProof w:val="0"/>
          <w:shd w:val="clear" w:color="auto" w:fill="FFFFFF"/>
          <w:lang w:val="en-NZ" w:eastAsia="en-GB"/>
        </w:rPr>
        <w:t xml:space="preserve"> </w:t>
      </w:r>
    </w:p>
    <w:p w14:paraId="2D3DEB11" w14:textId="77777777" w:rsidR="00892FB4" w:rsidRPr="00040029" w:rsidRDefault="00892FB4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 w:rsidRPr="00040029">
        <w:rPr>
          <w:rFonts w:eastAsia="Times New Roman"/>
          <w:shd w:val="clear" w:color="auto" w:fill="FFFFFF"/>
          <w:lang w:eastAsia="en-GB"/>
        </w:rPr>
        <w:br w:type="page"/>
      </w:r>
    </w:p>
    <w:p w14:paraId="2A86E21D" w14:textId="35AEB254" w:rsidR="00320EEB" w:rsidRPr="00040029" w:rsidRDefault="00942B79" w:rsidP="00320EEB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2002304" behindDoc="0" locked="0" layoutInCell="1" allowOverlap="1" wp14:anchorId="0109D135" wp14:editId="67837605">
            <wp:simplePos x="0" y="0"/>
            <wp:positionH relativeFrom="margin">
              <wp:posOffset>-856</wp:posOffset>
            </wp:positionH>
            <wp:positionV relativeFrom="paragraph">
              <wp:posOffset>8062</wp:posOffset>
            </wp:positionV>
            <wp:extent cx="1371600" cy="1123315"/>
            <wp:effectExtent l="0" t="0" r="0" b="635"/>
            <wp:wrapNone/>
            <wp:docPr id="45224006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810" w:rsidRPr="00040029">
        <w:rPr>
          <w:rFonts w:eastAsia="Times New Roman"/>
          <w:shd w:val="clear" w:color="auto" w:fill="FFFFFF"/>
          <w:lang w:eastAsia="en-GB"/>
        </w:rPr>
        <w:t xml:space="preserve">The Minister has put in a </w:t>
      </w:r>
      <w:r w:rsidR="00C53810" w:rsidRPr="00040029">
        <w:rPr>
          <w:rFonts w:eastAsia="Times New Roman"/>
          <w:b/>
          <w:bCs/>
          <w:shd w:val="clear" w:color="auto" w:fill="FFFFFF"/>
          <w:lang w:eastAsia="en-GB"/>
        </w:rPr>
        <w:t xml:space="preserve">legislation bid </w:t>
      </w:r>
      <w:r w:rsidR="00C53810" w:rsidRPr="00040029">
        <w:rPr>
          <w:rFonts w:eastAsia="Times New Roman"/>
          <w:shd w:val="clear" w:color="auto" w:fill="FFFFFF"/>
          <w:lang w:eastAsia="en-GB"/>
        </w:rPr>
        <w:t xml:space="preserve">for this Bill. </w:t>
      </w:r>
    </w:p>
    <w:p w14:paraId="7DAC5C2B" w14:textId="2612AE1F" w:rsidR="00C53810" w:rsidRPr="00040029" w:rsidRDefault="00C53810" w:rsidP="00320EEB">
      <w:pPr>
        <w:rPr>
          <w:rFonts w:eastAsia="Times New Roman"/>
          <w:shd w:val="clear" w:color="auto" w:fill="FFFFFF"/>
          <w:lang w:eastAsia="en-GB"/>
        </w:rPr>
      </w:pPr>
    </w:p>
    <w:p w14:paraId="1361C5CA" w14:textId="42BA2E4D" w:rsidR="00094A42" w:rsidRPr="00040029" w:rsidRDefault="00094A42" w:rsidP="00320EEB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3DD8DD54" wp14:editId="7B1A9148">
                <wp:simplePos x="0" y="0"/>
                <wp:positionH relativeFrom="margin">
                  <wp:posOffset>2186609</wp:posOffset>
                </wp:positionH>
                <wp:positionV relativeFrom="paragraph">
                  <wp:posOffset>220649</wp:posOffset>
                </wp:positionV>
                <wp:extent cx="3571184" cy="1590261"/>
                <wp:effectExtent l="0" t="0" r="0" b="0"/>
                <wp:wrapNone/>
                <wp:docPr id="40162834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184" cy="1590261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AB7C0" id="Rectangle 1" o:spid="_x0000_s1026" alt="&quot;&quot;" style="position:absolute;margin-left:172.15pt;margin-top:17.35pt;width:281.2pt;height:125.2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65650C43" w14:textId="3E7FBE71" w:rsidR="00C53810" w:rsidRPr="00040029" w:rsidRDefault="00385FAD" w:rsidP="00320EEB">
      <w:r w:rsidRPr="00040029">
        <w:rPr>
          <w:rFonts w:eastAsia="Times New Roman"/>
          <w:noProof/>
          <w:lang w:eastAsia="en-GB"/>
        </w:rPr>
        <w:drawing>
          <wp:anchor distT="0" distB="0" distL="114300" distR="114300" simplePos="0" relativeHeight="252000256" behindDoc="0" locked="0" layoutInCell="1" allowOverlap="1" wp14:anchorId="32B27BCC" wp14:editId="767D3AF1">
            <wp:simplePos x="0" y="0"/>
            <wp:positionH relativeFrom="margin">
              <wp:align>left</wp:align>
            </wp:positionH>
            <wp:positionV relativeFrom="paragraph">
              <wp:posOffset>5991</wp:posOffset>
            </wp:positionV>
            <wp:extent cx="1371600" cy="1381259"/>
            <wp:effectExtent l="0" t="0" r="0" b="9525"/>
            <wp:wrapNone/>
            <wp:docPr id="145216152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61524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810" w:rsidRPr="00040029">
        <w:t xml:space="preserve">A </w:t>
      </w:r>
      <w:r w:rsidR="00C53810" w:rsidRPr="00040029">
        <w:rPr>
          <w:b/>
          <w:bCs/>
        </w:rPr>
        <w:t>legislation bid</w:t>
      </w:r>
      <w:r w:rsidR="00C53810" w:rsidRPr="00040029">
        <w:t xml:space="preserve"> is when Ministers put in bills that they think </w:t>
      </w:r>
      <w:r w:rsidR="00443C65" w:rsidRPr="00040029">
        <w:t>should</w:t>
      </w:r>
      <w:r w:rsidR="00C53810" w:rsidRPr="00040029">
        <w:t xml:space="preserve"> be part of the </w:t>
      </w:r>
      <w:r w:rsidR="00652A5A" w:rsidRPr="00040029">
        <w:rPr>
          <w:b/>
          <w:bCs/>
        </w:rPr>
        <w:t>l</w:t>
      </w:r>
      <w:r w:rsidR="00C53810" w:rsidRPr="00040029">
        <w:rPr>
          <w:b/>
          <w:bCs/>
        </w:rPr>
        <w:t xml:space="preserve">egislation </w:t>
      </w:r>
      <w:r w:rsidR="00652A5A" w:rsidRPr="00040029">
        <w:rPr>
          <w:b/>
          <w:bCs/>
        </w:rPr>
        <w:t>p</w:t>
      </w:r>
      <w:r w:rsidR="00C53810" w:rsidRPr="00040029">
        <w:rPr>
          <w:b/>
          <w:bCs/>
        </w:rPr>
        <w:t>rogramme</w:t>
      </w:r>
      <w:r w:rsidR="00C53810" w:rsidRPr="00040029">
        <w:t xml:space="preserve"> for the next year.</w:t>
      </w:r>
    </w:p>
    <w:p w14:paraId="3DDB8D28" w14:textId="68D725D8" w:rsidR="00C53810" w:rsidRPr="00040029" w:rsidRDefault="00385FAD" w:rsidP="00320EEB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noProof/>
        </w:rPr>
        <w:drawing>
          <wp:anchor distT="0" distB="0" distL="114300" distR="114300" simplePos="0" relativeHeight="252001280" behindDoc="0" locked="0" layoutInCell="1" allowOverlap="1" wp14:anchorId="78403708" wp14:editId="066A7B3F">
            <wp:simplePos x="0" y="0"/>
            <wp:positionH relativeFrom="margin">
              <wp:posOffset>228600</wp:posOffset>
            </wp:positionH>
            <wp:positionV relativeFrom="paragraph">
              <wp:posOffset>234315</wp:posOffset>
            </wp:positionV>
            <wp:extent cx="762000" cy="1460876"/>
            <wp:effectExtent l="0" t="0" r="0" b="6350"/>
            <wp:wrapNone/>
            <wp:docPr id="795839192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39192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62" cy="14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C89FC" w14:textId="3F7E3C2B" w:rsidR="00C53810" w:rsidRPr="00040029" w:rsidRDefault="000B208C" w:rsidP="00320EEB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687BE029" wp14:editId="351E8E9E">
                <wp:simplePos x="0" y="0"/>
                <wp:positionH relativeFrom="margin">
                  <wp:posOffset>2194560</wp:posOffset>
                </wp:positionH>
                <wp:positionV relativeFrom="paragraph">
                  <wp:posOffset>248478</wp:posOffset>
                </wp:positionV>
                <wp:extent cx="3539380" cy="1136595"/>
                <wp:effectExtent l="0" t="0" r="4445" b="6985"/>
                <wp:wrapNone/>
                <wp:docPr id="127937957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380" cy="113659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27E69" id="Rectangle 1" o:spid="_x0000_s1026" alt="&quot;&quot;" style="position:absolute;margin-left:172.8pt;margin-top:19.55pt;width:278.7pt;height:89.5pt;z-index:-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0D81756D" w14:textId="0262098D" w:rsidR="00C53810" w:rsidRPr="00040029" w:rsidRDefault="00094A42" w:rsidP="00320EEB">
      <w:r w:rsidRPr="00040029">
        <w:t xml:space="preserve">A </w:t>
      </w:r>
      <w:r w:rsidRPr="00040029">
        <w:rPr>
          <w:b/>
          <w:bCs/>
        </w:rPr>
        <w:t>legislation programme</w:t>
      </w:r>
      <w:r w:rsidRPr="00040029">
        <w:t xml:space="preserve"> is all the bills that Ministers think should be part of the law. </w:t>
      </w:r>
    </w:p>
    <w:p w14:paraId="4620F78B" w14:textId="5612A611" w:rsidR="00A55089" w:rsidRPr="00040029" w:rsidRDefault="00A55089" w:rsidP="00211AA4">
      <w:pPr>
        <w:rPr>
          <w:rFonts w:eastAsia="Times New Roman"/>
          <w:shd w:val="clear" w:color="auto" w:fill="FFFFFF"/>
          <w:lang w:eastAsia="en-GB"/>
        </w:rPr>
      </w:pPr>
    </w:p>
    <w:p w14:paraId="78E6254F" w14:textId="778EB0D0" w:rsidR="00890EAD" w:rsidRPr="00040029" w:rsidRDefault="00211AA4" w:rsidP="00211AA4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rFonts w:eastAsia="Times New Roman"/>
          <w:noProof/>
          <w:lang w:eastAsia="en-GB"/>
        </w:rPr>
        <w:drawing>
          <wp:anchor distT="0" distB="0" distL="114300" distR="114300" simplePos="0" relativeHeight="252003328" behindDoc="0" locked="0" layoutInCell="1" allowOverlap="1" wp14:anchorId="2BBECEB7" wp14:editId="7039AA65">
            <wp:simplePos x="0" y="0"/>
            <wp:positionH relativeFrom="margin">
              <wp:posOffset>28575</wp:posOffset>
            </wp:positionH>
            <wp:positionV relativeFrom="paragraph">
              <wp:posOffset>9525</wp:posOffset>
            </wp:positionV>
            <wp:extent cx="1371600" cy="1371600"/>
            <wp:effectExtent l="0" t="0" r="0" b="0"/>
            <wp:wrapNone/>
            <wp:docPr id="1193624805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24805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B5062" w14:textId="0CA1F0CA" w:rsidR="006418F6" w:rsidRPr="00040029" w:rsidRDefault="008A2801" w:rsidP="00211AA4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rFonts w:eastAsia="Times New Roman"/>
          <w:shd w:val="clear" w:color="auto" w:fill="FFFFFF"/>
          <w:lang w:eastAsia="en-GB"/>
        </w:rPr>
        <w:t xml:space="preserve">All the </w:t>
      </w:r>
      <w:r w:rsidR="0012677C" w:rsidRPr="00040029">
        <w:rPr>
          <w:rFonts w:eastAsia="Times New Roman"/>
          <w:shd w:val="clear" w:color="auto" w:fill="FFFFFF"/>
          <w:lang w:eastAsia="en-GB"/>
        </w:rPr>
        <w:t>b</w:t>
      </w:r>
      <w:r w:rsidRPr="00040029">
        <w:rPr>
          <w:rFonts w:eastAsia="Times New Roman"/>
          <w:shd w:val="clear" w:color="auto" w:fill="FFFFFF"/>
          <w:lang w:eastAsia="en-GB"/>
        </w:rPr>
        <w:t>ills</w:t>
      </w:r>
      <w:r w:rsidR="006418F6" w:rsidRPr="00040029">
        <w:rPr>
          <w:rFonts w:eastAsia="Times New Roman"/>
          <w:shd w:val="clear" w:color="auto" w:fill="FFFFFF"/>
          <w:lang w:eastAsia="en-GB"/>
        </w:rPr>
        <w:t xml:space="preserve"> </w:t>
      </w:r>
      <w:r w:rsidR="00040029">
        <w:rPr>
          <w:rFonts w:eastAsia="Times New Roman"/>
          <w:shd w:val="clear" w:color="auto" w:fill="FFFFFF"/>
          <w:lang w:eastAsia="en-GB"/>
        </w:rPr>
        <w:t>in</w:t>
      </w:r>
      <w:r w:rsidR="00D9462D" w:rsidRPr="00040029">
        <w:rPr>
          <w:rFonts w:eastAsia="Times New Roman"/>
          <w:shd w:val="clear" w:color="auto" w:fill="FFFFFF"/>
          <w:lang w:eastAsia="en-GB"/>
        </w:rPr>
        <w:t xml:space="preserve"> t</w:t>
      </w:r>
      <w:r w:rsidR="006418F6" w:rsidRPr="00040029">
        <w:rPr>
          <w:rFonts w:eastAsia="Times New Roman"/>
          <w:shd w:val="clear" w:color="auto" w:fill="FFFFFF"/>
          <w:lang w:eastAsia="en-GB"/>
        </w:rPr>
        <w:t xml:space="preserve">he legislation programme </w:t>
      </w:r>
      <w:r w:rsidR="00986FB6" w:rsidRPr="00040029">
        <w:rPr>
          <w:rFonts w:eastAsia="Times New Roman"/>
          <w:shd w:val="clear" w:color="auto" w:fill="FFFFFF"/>
          <w:lang w:eastAsia="en-GB"/>
        </w:rPr>
        <w:t>are</w:t>
      </w:r>
      <w:r w:rsidR="006418F6" w:rsidRPr="00040029">
        <w:rPr>
          <w:rFonts w:eastAsia="Times New Roman"/>
          <w:shd w:val="clear" w:color="auto" w:fill="FFFFFF"/>
          <w:lang w:eastAsia="en-GB"/>
        </w:rPr>
        <w:t xml:space="preserve"> put into 9 categories. </w:t>
      </w:r>
    </w:p>
    <w:p w14:paraId="00F3ECD3" w14:textId="77777777" w:rsidR="00726B3E" w:rsidRPr="00040029" w:rsidRDefault="00726B3E" w:rsidP="00890EAD">
      <w:pPr>
        <w:rPr>
          <w:rFonts w:eastAsia="Times New Roman"/>
          <w:shd w:val="clear" w:color="auto" w:fill="FFFFFF"/>
          <w:lang w:eastAsia="en-GB"/>
        </w:rPr>
      </w:pPr>
    </w:p>
    <w:p w14:paraId="1901A923" w14:textId="2DD4444C" w:rsidR="00443C65" w:rsidRPr="00040029" w:rsidRDefault="00443C65" w:rsidP="00890EAD">
      <w:pPr>
        <w:rPr>
          <w:rFonts w:eastAsia="Times New Roman"/>
          <w:shd w:val="clear" w:color="auto" w:fill="FFFFFF"/>
          <w:lang w:eastAsia="en-GB"/>
        </w:rPr>
      </w:pPr>
    </w:p>
    <w:p w14:paraId="01FEF700" w14:textId="77777777" w:rsidR="00211AA4" w:rsidRPr="00040029" w:rsidRDefault="00211AA4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 w:rsidRPr="00040029">
        <w:rPr>
          <w:rFonts w:eastAsia="Times New Roman"/>
          <w:shd w:val="clear" w:color="auto" w:fill="FFFFFF"/>
          <w:lang w:eastAsia="en-GB"/>
        </w:rPr>
        <w:br w:type="page"/>
      </w:r>
    </w:p>
    <w:p w14:paraId="1C978AD5" w14:textId="7E8F6854" w:rsidR="00AB404E" w:rsidRPr="00040029" w:rsidRDefault="00AB404E" w:rsidP="00890EAD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rFonts w:eastAsia="Times New Roman"/>
          <w:shd w:val="clear" w:color="auto" w:fill="FFFFFF"/>
          <w:lang w:eastAsia="en-GB"/>
        </w:rPr>
        <w:lastRenderedPageBreak/>
        <w:t xml:space="preserve">The Minister has put this Bill </w:t>
      </w:r>
      <w:r w:rsidR="00040029">
        <w:rPr>
          <w:rFonts w:eastAsia="Times New Roman"/>
          <w:shd w:val="clear" w:color="auto" w:fill="FFFFFF"/>
          <w:lang w:eastAsia="en-GB"/>
        </w:rPr>
        <w:t>in</w:t>
      </w:r>
      <w:r w:rsidRPr="00040029">
        <w:rPr>
          <w:rFonts w:eastAsia="Times New Roman"/>
          <w:shd w:val="clear" w:color="auto" w:fill="FFFFFF"/>
          <w:lang w:eastAsia="en-GB"/>
        </w:rPr>
        <w:t xml:space="preserve"> </w:t>
      </w:r>
      <w:r w:rsidRPr="00040029">
        <w:rPr>
          <w:rFonts w:eastAsia="Times New Roman"/>
          <w:b/>
          <w:bCs/>
          <w:shd w:val="clear" w:color="auto" w:fill="FFFFFF"/>
          <w:lang w:eastAsia="en-GB"/>
        </w:rPr>
        <w:t>category 8</w:t>
      </w:r>
      <w:r w:rsidR="00443C65" w:rsidRPr="00040029">
        <w:rPr>
          <w:rFonts w:eastAsia="Times New Roman"/>
          <w:b/>
          <w:bCs/>
          <w:shd w:val="clear" w:color="auto" w:fill="FFFFFF"/>
          <w:lang w:eastAsia="en-GB"/>
        </w:rPr>
        <w:t xml:space="preserve"> – on hold</w:t>
      </w:r>
      <w:r w:rsidRPr="00040029">
        <w:rPr>
          <w:rFonts w:eastAsia="Times New Roman"/>
          <w:shd w:val="clear" w:color="auto" w:fill="FFFFFF"/>
          <w:lang w:eastAsia="en-GB"/>
        </w:rPr>
        <w:t>.</w:t>
      </w:r>
    </w:p>
    <w:p w14:paraId="6882ABE0" w14:textId="582F798E" w:rsidR="00AB404E" w:rsidRPr="00040029" w:rsidRDefault="00AB404E" w:rsidP="00890EAD">
      <w:pPr>
        <w:rPr>
          <w:rFonts w:eastAsia="Times New Roman"/>
          <w:shd w:val="clear" w:color="auto" w:fill="FFFFFF"/>
          <w:lang w:eastAsia="en-GB"/>
        </w:rPr>
      </w:pPr>
    </w:p>
    <w:p w14:paraId="373254DF" w14:textId="3DE1AF1B" w:rsidR="005A5FC1" w:rsidRPr="00040029" w:rsidRDefault="00211AA4" w:rsidP="00890EAD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72CB5005" wp14:editId="265F5276">
                <wp:simplePos x="0" y="0"/>
                <wp:positionH relativeFrom="margin">
                  <wp:posOffset>2152650</wp:posOffset>
                </wp:positionH>
                <wp:positionV relativeFrom="paragraph">
                  <wp:posOffset>253364</wp:posOffset>
                </wp:positionV>
                <wp:extent cx="3724275" cy="3248025"/>
                <wp:effectExtent l="0" t="0" r="9525" b="9525"/>
                <wp:wrapNone/>
                <wp:docPr id="208277795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24802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6F5E" id="Rectangle 1" o:spid="_x0000_s1026" alt="&quot;&quot;" style="position:absolute;margin-left:169.5pt;margin-top:19.95pt;width:293.25pt;height:255.75pt;z-index:-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5378F094" w14:textId="769E7291" w:rsidR="00443C65" w:rsidRPr="00040029" w:rsidRDefault="00211AA4" w:rsidP="00320EEB">
      <w:r w:rsidRPr="00040029">
        <w:rPr>
          <w:b/>
          <w:bCs/>
        </w:rPr>
        <w:t>Category 8 – on hold</w:t>
      </w:r>
      <w:r w:rsidRPr="00040029">
        <w:t xml:space="preserve"> </w:t>
      </w:r>
      <w:r w:rsidR="00AB404E" w:rsidRPr="00040029">
        <w:t>means</w:t>
      </w:r>
      <w:r w:rsidR="00443C65" w:rsidRPr="00040029">
        <w:t>:</w:t>
      </w:r>
    </w:p>
    <w:p w14:paraId="56318B59" w14:textId="7C35FAC1" w:rsidR="00443C65" w:rsidRPr="00040029" w:rsidRDefault="00A8013C" w:rsidP="00443C65">
      <w:pPr>
        <w:pStyle w:val="Listtoplevel"/>
        <w:rPr>
          <w:rFonts w:eastAsiaTheme="minorEastAsia"/>
          <w:noProof w:val="0"/>
          <w:szCs w:val="24"/>
          <w:lang w:val="en-NZ"/>
        </w:rPr>
      </w:pPr>
      <w:r w:rsidRPr="00040029">
        <w:rPr>
          <w:rFonts w:eastAsiaTheme="minorEastAsia"/>
          <w:szCs w:val="24"/>
          <w:lang w:val="en-NZ"/>
        </w:rPr>
        <w:drawing>
          <wp:anchor distT="0" distB="0" distL="114300" distR="114300" simplePos="0" relativeHeight="252004352" behindDoc="0" locked="0" layoutInCell="1" allowOverlap="1" wp14:anchorId="0FE25E5E" wp14:editId="7DFF4A4D">
            <wp:simplePos x="0" y="0"/>
            <wp:positionH relativeFrom="margin">
              <wp:align>left</wp:align>
            </wp:positionH>
            <wp:positionV relativeFrom="paragraph">
              <wp:posOffset>104499</wp:posOffset>
            </wp:positionV>
            <wp:extent cx="1371600" cy="1371600"/>
            <wp:effectExtent l="0" t="0" r="0" b="0"/>
            <wp:wrapNone/>
            <wp:docPr id="123382484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2484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04E" w:rsidRPr="00040029">
        <w:rPr>
          <w:rFonts w:eastAsiaTheme="minorEastAsia"/>
          <w:noProof w:val="0"/>
          <w:szCs w:val="24"/>
          <w:lang w:val="en-NZ"/>
        </w:rPr>
        <w:t>it</w:t>
      </w:r>
      <w:r w:rsidR="005A5FC1" w:rsidRPr="00040029">
        <w:rPr>
          <w:rFonts w:eastAsiaTheme="minorEastAsia"/>
          <w:noProof w:val="0"/>
          <w:szCs w:val="24"/>
          <w:lang w:val="en-NZ"/>
        </w:rPr>
        <w:t xml:space="preserve"> is not going to be</w:t>
      </w:r>
      <w:r w:rsidR="00874388" w:rsidRPr="00040029">
        <w:rPr>
          <w:rFonts w:eastAsiaTheme="minorEastAsia"/>
          <w:noProof w:val="0"/>
          <w:szCs w:val="24"/>
          <w:lang w:val="en-NZ"/>
        </w:rPr>
        <w:t xml:space="preserve"> part of the legislation programme in 2024</w:t>
      </w:r>
    </w:p>
    <w:p w14:paraId="6FCBCD98" w14:textId="26F6607F" w:rsidR="005A5FC1" w:rsidRPr="00040029" w:rsidRDefault="003A6CC8" w:rsidP="00443C65">
      <w:pPr>
        <w:pStyle w:val="Listtoplevel"/>
        <w:rPr>
          <w:rFonts w:eastAsiaTheme="minorEastAsia"/>
          <w:noProof w:val="0"/>
          <w:szCs w:val="24"/>
          <w:lang w:val="en-NZ"/>
        </w:rPr>
      </w:pPr>
      <w:r w:rsidRPr="00040029">
        <w:rPr>
          <w:rFonts w:eastAsiaTheme="minorEastAsia"/>
          <w:szCs w:val="24"/>
          <w:lang w:val="en-NZ"/>
        </w:rPr>
        <w:drawing>
          <wp:anchor distT="0" distB="0" distL="114300" distR="114300" simplePos="0" relativeHeight="252005376" behindDoc="0" locked="0" layoutInCell="1" allowOverlap="1" wp14:anchorId="5C9A8538" wp14:editId="45D260DC">
            <wp:simplePos x="0" y="0"/>
            <wp:positionH relativeFrom="margin">
              <wp:align>left</wp:align>
            </wp:positionH>
            <wp:positionV relativeFrom="paragraph">
              <wp:posOffset>635635</wp:posOffset>
            </wp:positionV>
            <wp:extent cx="1371600" cy="1371600"/>
            <wp:effectExtent l="0" t="0" r="0" b="0"/>
            <wp:wrapNone/>
            <wp:docPr id="1283468688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68688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65" w:rsidRPr="00040029">
        <w:rPr>
          <w:rFonts w:eastAsiaTheme="minorEastAsia"/>
          <w:noProof w:val="0"/>
          <w:szCs w:val="24"/>
          <w:lang w:val="en-NZ"/>
        </w:rPr>
        <w:t>there is</w:t>
      </w:r>
      <w:r w:rsidR="004838AA" w:rsidRPr="00040029">
        <w:rPr>
          <w:rFonts w:eastAsiaTheme="minorEastAsia"/>
          <w:noProof w:val="0"/>
          <w:szCs w:val="24"/>
          <w:lang w:val="en-NZ"/>
        </w:rPr>
        <w:t xml:space="preserve"> more time </w:t>
      </w:r>
      <w:r w:rsidR="0038350F" w:rsidRPr="00040029">
        <w:rPr>
          <w:rFonts w:eastAsiaTheme="minorEastAsia"/>
          <w:noProof w:val="0"/>
          <w:szCs w:val="24"/>
          <w:lang w:val="en-NZ"/>
        </w:rPr>
        <w:t xml:space="preserve">to work on the changes the Social Service and Communities Committee said the Bill needs. </w:t>
      </w:r>
    </w:p>
    <w:p w14:paraId="7D1BE5B4" w14:textId="77777777" w:rsidR="00DE5DF3" w:rsidRPr="00040029" w:rsidRDefault="00DE5DF3" w:rsidP="00320EEB"/>
    <w:p w14:paraId="14D363C3" w14:textId="714603AD" w:rsidR="00DE5DF3" w:rsidRPr="00040029" w:rsidRDefault="00D730B2" w:rsidP="00320EEB">
      <w:pPr>
        <w:rPr>
          <w:rFonts w:eastAsia="Times New Roman"/>
          <w:shd w:val="clear" w:color="auto" w:fill="FFFFFF"/>
          <w:lang w:eastAsia="en-GB"/>
        </w:rPr>
      </w:pPr>
      <w:r w:rsidRPr="00040029">
        <w:rPr>
          <w:rFonts w:eastAsia="Times New Roman"/>
          <w:noProof/>
          <w:lang w:eastAsia="en-GB"/>
        </w:rPr>
        <w:drawing>
          <wp:anchor distT="0" distB="0" distL="114300" distR="114300" simplePos="0" relativeHeight="252006400" behindDoc="0" locked="0" layoutInCell="1" allowOverlap="1" wp14:anchorId="5F980556" wp14:editId="3F0D906D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1371600" cy="1371600"/>
            <wp:effectExtent l="0" t="0" r="0" b="0"/>
            <wp:wrapNone/>
            <wp:docPr id="169730946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0946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1F45" w14:textId="02B50DD4" w:rsidR="006431BF" w:rsidRPr="00040029" w:rsidRDefault="00FD7DFC" w:rsidP="00812162">
      <w:r w:rsidRPr="00040029">
        <w:rPr>
          <w:rFonts w:eastAsia="Times New Roman"/>
          <w:shd w:val="clear" w:color="auto" w:fill="FFFFFF"/>
          <w:lang w:eastAsia="en-GB"/>
        </w:rPr>
        <w:t xml:space="preserve">The Minister </w:t>
      </w:r>
      <w:r w:rsidR="003E2856" w:rsidRPr="00040029">
        <w:rPr>
          <w:rFonts w:eastAsia="Times New Roman"/>
          <w:shd w:val="clear" w:color="auto" w:fill="FFFFFF"/>
          <w:lang w:eastAsia="en-GB"/>
        </w:rPr>
        <w:t xml:space="preserve">will decide what to do with this Bill </w:t>
      </w:r>
      <w:r w:rsidR="00313105" w:rsidRPr="00040029">
        <w:rPr>
          <w:rFonts w:eastAsia="Times New Roman"/>
          <w:shd w:val="clear" w:color="auto" w:fill="FFFFFF"/>
          <w:lang w:eastAsia="en-GB"/>
        </w:rPr>
        <w:t>in early 2025</w:t>
      </w:r>
      <w:r w:rsidR="003E2856" w:rsidRPr="00040029">
        <w:rPr>
          <w:rFonts w:eastAsia="Times New Roman"/>
          <w:shd w:val="clear" w:color="auto" w:fill="FFFFFF"/>
          <w:lang w:eastAsia="en-GB"/>
        </w:rPr>
        <w:t xml:space="preserve">. </w:t>
      </w:r>
    </w:p>
    <w:p w14:paraId="2950FBAA" w14:textId="77777777" w:rsidR="006431BF" w:rsidRPr="00040029" w:rsidRDefault="006431BF" w:rsidP="002E11DC"/>
    <w:p w14:paraId="3BEB547B" w14:textId="77777777" w:rsidR="00DD5CB0" w:rsidRPr="00040029" w:rsidRDefault="00DD5CB0" w:rsidP="002E11DC"/>
    <w:p w14:paraId="2A752AED" w14:textId="77777777" w:rsidR="00D85BC7" w:rsidRPr="00040029" w:rsidRDefault="00D85BC7" w:rsidP="002E11DC"/>
    <w:p w14:paraId="13B2E938" w14:textId="77777777" w:rsidR="00810BE4" w:rsidRPr="00040029" w:rsidRDefault="00810BE4">
      <w:pPr>
        <w:spacing w:line="240" w:lineRule="auto"/>
        <w:ind w:left="0"/>
      </w:pPr>
      <w:r w:rsidRPr="00040029">
        <w:br w:type="page"/>
      </w:r>
    </w:p>
    <w:p w14:paraId="26633FF6" w14:textId="49EC9C4F" w:rsidR="00027873" w:rsidRPr="00040029" w:rsidRDefault="00027873" w:rsidP="00415308">
      <w:pPr>
        <w:pStyle w:val="Heading1"/>
        <w:rPr>
          <w:lang w:val="en-NZ"/>
        </w:rPr>
      </w:pPr>
      <w:bookmarkStart w:id="5" w:name="_Human_rights_implications"/>
      <w:bookmarkEnd w:id="5"/>
      <w:r w:rsidRPr="00040029">
        <w:rPr>
          <w:lang w:val="en-NZ"/>
        </w:rPr>
        <w:lastRenderedPageBreak/>
        <w:t xml:space="preserve">Human rights </w:t>
      </w:r>
      <w:r w:rsidR="00D938D8" w:rsidRPr="00040029">
        <w:rPr>
          <w:lang w:val="en-NZ"/>
        </w:rPr>
        <w:t>implications</w:t>
      </w:r>
    </w:p>
    <w:p w14:paraId="0AC9EEDA" w14:textId="05968850" w:rsidR="00027873" w:rsidRPr="00040029" w:rsidRDefault="00027873" w:rsidP="00027873"/>
    <w:p w14:paraId="6E84F655" w14:textId="15356622" w:rsidR="00812162" w:rsidRPr="00040029" w:rsidRDefault="009933B6" w:rsidP="00027873">
      <w:r w:rsidRPr="00040029">
        <w:rPr>
          <w:noProof/>
          <w:lang w:eastAsia="en-GB"/>
        </w:rPr>
        <w:drawing>
          <wp:anchor distT="0" distB="0" distL="114300" distR="114300" simplePos="0" relativeHeight="252007424" behindDoc="0" locked="0" layoutInCell="1" allowOverlap="1" wp14:anchorId="436F74CB" wp14:editId="1259640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71600" cy="1371600"/>
            <wp:effectExtent l="0" t="0" r="0" b="0"/>
            <wp:wrapNone/>
            <wp:docPr id="421780144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80144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62"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463FA453" wp14:editId="2B8C5229">
                <wp:simplePos x="0" y="0"/>
                <wp:positionH relativeFrom="margin">
                  <wp:align>right</wp:align>
                </wp:positionH>
                <wp:positionV relativeFrom="paragraph">
                  <wp:posOffset>238484</wp:posOffset>
                </wp:positionV>
                <wp:extent cx="3523477" cy="818984"/>
                <wp:effectExtent l="0" t="0" r="1270" b="635"/>
                <wp:wrapNone/>
                <wp:docPr id="20745182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477" cy="81898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F437F" id="Rectangle 1" o:spid="_x0000_s1026" alt="&quot;&quot;" style="position:absolute;margin-left:226.25pt;margin-top:18.8pt;width:277.45pt;height:64.5pt;z-index:-25137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04D8324E" w14:textId="3B072E60" w:rsidR="00812162" w:rsidRPr="00040029" w:rsidRDefault="001762FB" w:rsidP="00812162">
      <w:r w:rsidRPr="00040029">
        <w:rPr>
          <w:b/>
          <w:bCs/>
        </w:rPr>
        <w:t>Implications</w:t>
      </w:r>
      <w:r w:rsidR="00812162" w:rsidRPr="00040029">
        <w:t xml:space="preserve"> </w:t>
      </w:r>
      <w:r w:rsidR="00C71A33" w:rsidRPr="00040029">
        <w:t xml:space="preserve">means </w:t>
      </w:r>
      <w:r w:rsidR="00040029">
        <w:t>things that will happen because of the Bill</w:t>
      </w:r>
      <w:r w:rsidR="00812162" w:rsidRPr="00040029">
        <w:t xml:space="preserve">. </w:t>
      </w:r>
    </w:p>
    <w:p w14:paraId="28B5A6D3" w14:textId="77777777" w:rsidR="00415308" w:rsidRPr="00040029" w:rsidRDefault="00415308" w:rsidP="00027873"/>
    <w:p w14:paraId="0E2CCF02" w14:textId="3E1D5AC8" w:rsidR="00812162" w:rsidRPr="00040029" w:rsidRDefault="00A43921" w:rsidP="00027873">
      <w:r w:rsidRPr="00040029">
        <w:rPr>
          <w:noProof/>
        </w:rPr>
        <w:drawing>
          <wp:anchor distT="0" distB="0" distL="114300" distR="114300" simplePos="0" relativeHeight="251956224" behindDoc="0" locked="0" layoutInCell="1" allowOverlap="1" wp14:anchorId="4E3C0C10" wp14:editId="53C8C603">
            <wp:simplePos x="0" y="0"/>
            <wp:positionH relativeFrom="margin">
              <wp:align>left</wp:align>
            </wp:positionH>
            <wp:positionV relativeFrom="paragraph">
              <wp:posOffset>45830</wp:posOffset>
            </wp:positionV>
            <wp:extent cx="1819275" cy="1819275"/>
            <wp:effectExtent l="0" t="0" r="0" b="9525"/>
            <wp:wrapNone/>
            <wp:docPr id="783379990" name="Picture 7833799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79990" name="Picture 7833799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D150F" w14:textId="23F022F8" w:rsidR="00812162" w:rsidRPr="00040029" w:rsidRDefault="00812162" w:rsidP="00812162">
      <w:r w:rsidRPr="00040029">
        <w:t>Making accessibility better will mean the of disabled people</w:t>
      </w:r>
      <w:r w:rsidR="001762FB" w:rsidRPr="00040029">
        <w:t xml:space="preserve"> will have their </w:t>
      </w:r>
      <w:r w:rsidR="001762FB" w:rsidRPr="00040029">
        <w:rPr>
          <w:b/>
          <w:bCs/>
        </w:rPr>
        <w:t>human rights</w:t>
      </w:r>
      <w:r w:rsidR="001762FB" w:rsidRPr="00040029">
        <w:t xml:space="preserve"> looked after better</w:t>
      </w:r>
      <w:r w:rsidRPr="00040029">
        <w:t xml:space="preserve">. </w:t>
      </w:r>
    </w:p>
    <w:p w14:paraId="4EE0663E" w14:textId="18BF673E" w:rsidR="00812162" w:rsidRPr="00040029" w:rsidRDefault="00812162" w:rsidP="00812162"/>
    <w:p w14:paraId="49FB9B7B" w14:textId="61C7634F" w:rsidR="00812162" w:rsidRPr="00040029" w:rsidRDefault="00812162" w:rsidP="00812162"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3FD2C12C" wp14:editId="43F956EF">
                <wp:simplePos x="0" y="0"/>
                <wp:positionH relativeFrom="margin">
                  <wp:align>right</wp:align>
                </wp:positionH>
                <wp:positionV relativeFrom="paragraph">
                  <wp:posOffset>250245</wp:posOffset>
                </wp:positionV>
                <wp:extent cx="3523477" cy="2147888"/>
                <wp:effectExtent l="0" t="0" r="1270" b="5080"/>
                <wp:wrapNone/>
                <wp:docPr id="45082718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477" cy="2147888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11585" id="Rectangle 1" o:spid="_x0000_s1026" alt="&quot;&quot;" style="position:absolute;margin-left:226.25pt;margin-top:19.7pt;width:277.45pt;height:169.15pt;z-index:-25137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15975376" w14:textId="5BBF977D" w:rsidR="00812162" w:rsidRPr="00040029" w:rsidRDefault="00A43921" w:rsidP="00812162">
      <w:r w:rsidRPr="00040029">
        <w:rPr>
          <w:noProof/>
        </w:rPr>
        <w:drawing>
          <wp:anchor distT="0" distB="0" distL="114300" distR="114300" simplePos="0" relativeHeight="251954176" behindDoc="0" locked="0" layoutInCell="1" allowOverlap="1" wp14:anchorId="77A42AC2" wp14:editId="7BC4F75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709420" cy="1635125"/>
            <wp:effectExtent l="0" t="0" r="5080" b="3175"/>
            <wp:wrapNone/>
            <wp:docPr id="141435759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5759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FB" w:rsidRPr="00040029">
        <w:rPr>
          <w:b/>
          <w:bCs/>
        </w:rPr>
        <w:t>Human r</w:t>
      </w:r>
      <w:r w:rsidR="00812162" w:rsidRPr="00040029">
        <w:rPr>
          <w:b/>
          <w:bCs/>
        </w:rPr>
        <w:t xml:space="preserve">ights </w:t>
      </w:r>
      <w:r w:rsidR="00812162" w:rsidRPr="00040029">
        <w:t>are things everyone should:</w:t>
      </w:r>
    </w:p>
    <w:p w14:paraId="1795BE87" w14:textId="7D1B6BEE" w:rsidR="00812162" w:rsidRPr="00040029" w:rsidRDefault="00812162" w:rsidP="00812162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 xml:space="preserve">have </w:t>
      </w:r>
    </w:p>
    <w:p w14:paraId="302834B1" w14:textId="1B742353" w:rsidR="00812162" w:rsidRPr="00040029" w:rsidRDefault="00812162" w:rsidP="00812162">
      <w:pPr>
        <w:pStyle w:val="Listtoplevel"/>
        <w:rPr>
          <w:noProof w:val="0"/>
          <w:lang w:val="en-NZ"/>
        </w:rPr>
      </w:pPr>
      <w:r w:rsidRPr="00040029">
        <w:rPr>
          <w:noProof w:val="0"/>
          <w:lang w:val="en-NZ"/>
        </w:rPr>
        <w:t>be able to do.</w:t>
      </w:r>
    </w:p>
    <w:p w14:paraId="71A52CCE" w14:textId="77777777" w:rsidR="00812162" w:rsidRPr="00040029" w:rsidRDefault="00812162" w:rsidP="00812162"/>
    <w:p w14:paraId="7A8F1F9E" w14:textId="0E0DAFC9" w:rsidR="00812162" w:rsidRPr="00040029" w:rsidRDefault="00812162" w:rsidP="00812162">
      <w:pPr>
        <w:rPr>
          <w:b/>
          <w:bCs/>
        </w:rPr>
      </w:pPr>
    </w:p>
    <w:p w14:paraId="587F295E" w14:textId="0BBBD9F9" w:rsidR="008314EE" w:rsidRPr="00040029" w:rsidRDefault="008314EE" w:rsidP="00812162">
      <w:r w:rsidRPr="00040029">
        <w:br w:type="page"/>
      </w:r>
    </w:p>
    <w:p w14:paraId="43681D1E" w14:textId="7AC5F662" w:rsidR="00090942" w:rsidRPr="00040029" w:rsidRDefault="00090942" w:rsidP="008314EE">
      <w:pPr>
        <w:tabs>
          <w:tab w:val="left" w:leader="dot" w:pos="8505"/>
        </w:tabs>
        <w:ind w:left="3402" w:right="-188"/>
      </w:pPr>
      <w:bookmarkStart w:id="6" w:name="_Hlk53559738"/>
    </w:p>
    <w:bookmarkEnd w:id="6"/>
    <w:p w14:paraId="0C31DB5F" w14:textId="7BEE7960" w:rsidR="00316DBA" w:rsidRPr="00040029" w:rsidRDefault="003F427F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040029">
        <w:rPr>
          <w:noProof/>
          <w:lang w:eastAsia="en-GB"/>
        </w:rPr>
        <w:drawing>
          <wp:anchor distT="0" distB="0" distL="114300" distR="114300" simplePos="0" relativeHeight="251909120" behindDoc="0" locked="0" layoutInCell="1" allowOverlap="1" wp14:anchorId="5D178B82" wp14:editId="0596A42A">
            <wp:simplePos x="0" y="0"/>
            <wp:positionH relativeFrom="margin">
              <wp:align>left</wp:align>
            </wp:positionH>
            <wp:positionV relativeFrom="paragraph">
              <wp:posOffset>7289</wp:posOffset>
            </wp:positionV>
            <wp:extent cx="1513769" cy="596348"/>
            <wp:effectExtent l="0" t="0" r="0" b="0"/>
            <wp:wrapNone/>
            <wp:docPr id="203400680" name="Picture 203400680" descr="Logo for Whaikaha Ministry of Disabled People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0680" name="Picture 203400680" descr="Logo for Whaikaha Ministry of Disabled People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69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040029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8E19B11" wp14:editId="010E232B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13DF6" id="Rectangle: Rounded Corners 24" o:spid="_x0000_s1026" style="position:absolute;margin-left:-27pt;margin-top:-21pt;width:490.9pt;height:660.7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040029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C41536" w:rsidRPr="00040029">
        <w:rPr>
          <w:rFonts w:eastAsia="Times New Roman" w:cs="Arial"/>
          <w:sz w:val="28"/>
          <w:szCs w:val="28"/>
          <w:lang w:eastAsia="en-NZ"/>
        </w:rPr>
        <w:br/>
      </w:r>
      <w:r w:rsidR="00BC684B" w:rsidRPr="00040029">
        <w:rPr>
          <w:rFonts w:eastAsia="Times New Roman" w:cs="Arial"/>
          <w:sz w:val="28"/>
          <w:szCs w:val="28"/>
          <w:lang w:eastAsia="en-NZ"/>
        </w:rPr>
        <w:t xml:space="preserve">Whaikaha </w:t>
      </w:r>
      <w:r w:rsidRPr="00040029">
        <w:rPr>
          <w:rFonts w:eastAsia="Times New Roman" w:cs="Arial"/>
          <w:sz w:val="28"/>
          <w:szCs w:val="28"/>
          <w:lang w:eastAsia="en-NZ"/>
        </w:rPr>
        <w:t>–</w:t>
      </w:r>
      <w:r w:rsidR="00BC684B" w:rsidRPr="00040029">
        <w:rPr>
          <w:rFonts w:eastAsia="Times New Roman" w:cs="Arial"/>
          <w:sz w:val="28"/>
          <w:szCs w:val="28"/>
          <w:lang w:eastAsia="en-NZ"/>
        </w:rPr>
        <w:t xml:space="preserve"> </w:t>
      </w:r>
      <w:r w:rsidRPr="00040029">
        <w:rPr>
          <w:rFonts w:eastAsia="Times New Roman" w:cs="Arial"/>
          <w:sz w:val="28"/>
          <w:szCs w:val="28"/>
          <w:lang w:eastAsia="en-NZ"/>
        </w:rPr>
        <w:t xml:space="preserve">Ministry of Disabled People </w:t>
      </w:r>
    </w:p>
    <w:p w14:paraId="6FB98C52" w14:textId="5C7520DB" w:rsidR="00316DBA" w:rsidRPr="00040029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3C492A90" w14:textId="77777777" w:rsidR="00316DBA" w:rsidRPr="00040029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54A8A9C6" wp14:editId="67E3C08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Logo for Make it Easy Kia Māmā Mai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Logo for Make it Easy Kia Māmā Mai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029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040029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040029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040029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040029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</w:t>
      </w:r>
      <w:proofErr w:type="spellStart"/>
      <w:r w:rsidRPr="00040029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040029">
        <w:rPr>
          <w:rFonts w:eastAsia="Times New Roman" w:cs="Arial"/>
          <w:sz w:val="28"/>
          <w:szCs w:val="28"/>
          <w:lang w:eastAsia="en-NZ"/>
        </w:rPr>
        <w:t>.</w:t>
      </w:r>
    </w:p>
    <w:p w14:paraId="5DF2AB0E" w14:textId="77777777" w:rsidR="00316DBA" w:rsidRPr="00040029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60BCB482" wp14:editId="589D9F29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Logo of People First New Zealand Ngā Tāngata Tuatah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Logo of People First New Zealand Ngā Tāngata Tuatahi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922A2" w14:textId="77777777" w:rsidR="00316DBA" w:rsidRPr="00040029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eastAsia="Times New Roman" w:cs="Arial"/>
          <w:sz w:val="28"/>
          <w:szCs w:val="28"/>
          <w:lang w:eastAsia="en-NZ"/>
        </w:rPr>
        <w:t xml:space="preserve">The ideas in this document are not the ideas of People First New Zealand Ngā Tāngata </w:t>
      </w:r>
      <w:proofErr w:type="spellStart"/>
      <w:r w:rsidRPr="00040029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040029">
        <w:rPr>
          <w:rFonts w:eastAsia="Times New Roman" w:cs="Arial"/>
          <w:sz w:val="28"/>
          <w:szCs w:val="28"/>
          <w:lang w:eastAsia="en-NZ"/>
        </w:rPr>
        <w:t>.</w:t>
      </w:r>
    </w:p>
    <w:p w14:paraId="2AD285EE" w14:textId="77777777" w:rsidR="00316DBA" w:rsidRPr="00040029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1296" behindDoc="0" locked="0" layoutInCell="1" allowOverlap="1" wp14:anchorId="563CB308" wp14:editId="6D0DB5AA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A black and white copywrite symbol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black and white copywrite symbol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8D692" w14:textId="77777777" w:rsidR="00316DBA" w:rsidRPr="00040029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5FC9A71" w14:textId="77777777" w:rsidR="00316DBA" w:rsidRPr="00040029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6BDE778" w14:textId="77777777" w:rsidR="00316DBA" w:rsidRPr="00040029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7440" behindDoc="0" locked="0" layoutInCell="1" allowOverlap="1" wp14:anchorId="1B1732D1" wp14:editId="22F4CD80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Logo for Photosymbol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Logo for Photosymbol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029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E65E1B3" w14:textId="77777777" w:rsidR="00316DBA" w:rsidRPr="00040029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55907AA6" w14:textId="77777777" w:rsidR="00316DBA" w:rsidRPr="00040029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6416" behindDoc="1" locked="0" layoutInCell="1" allowOverlap="1" wp14:anchorId="3648D078" wp14:editId="2F9B44AB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Logo for Change Imag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 descr="Logo for Change Imag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40029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22BE1E6E" w14:textId="77777777" w:rsidR="00316DBA" w:rsidRPr="00040029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2A2198E" w14:textId="77777777" w:rsidR="00316DBA" w:rsidRPr="00040029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eastAsia="Times New Roman" w:cs="Arial"/>
          <w:sz w:val="28"/>
          <w:szCs w:val="28"/>
          <w:lang w:eastAsia="en-NZ"/>
        </w:rPr>
        <w:t>Change Images</w:t>
      </w:r>
    </w:p>
    <w:p w14:paraId="4FBB543F" w14:textId="77777777" w:rsidR="00316DBA" w:rsidRPr="00040029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09BD1DF" w14:textId="77777777" w:rsidR="00316DBA" w:rsidRPr="00040029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040029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0512" behindDoc="0" locked="0" layoutInCell="1" allowOverlap="1" wp14:anchorId="198D664B" wp14:editId="11467FB3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logo for SGC Image Works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logo for SGC Image Works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40029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040029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54CF41CF" w14:textId="77777777" w:rsidR="00316DBA" w:rsidRPr="00040029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040029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8464" behindDoc="0" locked="0" layoutInCell="1" allowOverlap="1" wp14:anchorId="0F29CCBE" wp14:editId="51B91D88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Logo for T Woo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Logo for T Woo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8E52" w14:textId="77777777" w:rsidR="00316DBA" w:rsidRPr="00040029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040029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88CBDC0" w14:textId="77777777" w:rsidR="00316DBA" w:rsidRPr="00040029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A58400C" w14:textId="77777777" w:rsidR="00316DBA" w:rsidRPr="00040029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040029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569DE945" w14:textId="77777777" w:rsidR="00316DBA" w:rsidRPr="00040029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30ADEE7" w14:textId="77777777" w:rsidR="00316DBA" w:rsidRPr="00040029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1034C3B5" wp14:editId="6FD51B6B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Logo for Studio Rebek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Logo for Studio Rebek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029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040029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5315E76F" w14:textId="77777777" w:rsidR="00316DBA" w:rsidRPr="00040029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A5C6AEA" w14:textId="77777777" w:rsidR="00316DBA" w:rsidRPr="00040029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040029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167E5878" w14:textId="77777777" w:rsidR="00316DBA" w:rsidRPr="00040029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0814B5AF" w14:textId="77777777" w:rsidR="00316DBA" w:rsidRPr="00040029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</w:rPr>
      </w:pPr>
    </w:p>
    <w:p w14:paraId="1D8AB5FF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040029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E2E7B"/>
        <w:left w:val="single" w:sz="24" w:space="24" w:color="4E2E7B"/>
        <w:bottom w:val="single" w:sz="24" w:space="24" w:color="4E2E7B"/>
        <w:right w:val="single" w:sz="24" w:space="24" w:color="4E2E7B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5FF0F" w14:textId="77777777" w:rsidR="00D83F27" w:rsidRPr="00040029" w:rsidRDefault="00D83F27">
      <w:pPr>
        <w:spacing w:line="240" w:lineRule="auto"/>
      </w:pPr>
      <w:r w:rsidRPr="00040029">
        <w:separator/>
      </w:r>
    </w:p>
  </w:endnote>
  <w:endnote w:type="continuationSeparator" w:id="0">
    <w:p w14:paraId="553BA16A" w14:textId="77777777" w:rsidR="00D83F27" w:rsidRPr="00040029" w:rsidRDefault="00D83F27">
      <w:pPr>
        <w:spacing w:line="240" w:lineRule="auto"/>
      </w:pPr>
      <w:r w:rsidRPr="0004002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16D3149" w14:textId="77777777" w:rsidR="00E757C5" w:rsidRPr="00040029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 w:rsidRPr="00040029">
          <w:rPr>
            <w:rStyle w:val="PageNumber"/>
          </w:rPr>
          <w:fldChar w:fldCharType="begin"/>
        </w:r>
        <w:r w:rsidRPr="00040029">
          <w:rPr>
            <w:rStyle w:val="PageNumber"/>
          </w:rPr>
          <w:instrText xml:space="preserve"> PAGE </w:instrText>
        </w:r>
        <w:r w:rsidRPr="00040029">
          <w:rPr>
            <w:rStyle w:val="PageNumber"/>
          </w:rPr>
          <w:fldChar w:fldCharType="separate"/>
        </w:r>
        <w:r w:rsidR="00315307" w:rsidRPr="00040029">
          <w:rPr>
            <w:rStyle w:val="PageNumber"/>
          </w:rPr>
          <w:t>1</w:t>
        </w:r>
        <w:r w:rsidRPr="00040029">
          <w:rPr>
            <w:rStyle w:val="PageNumber"/>
          </w:rPr>
          <w:fldChar w:fldCharType="end"/>
        </w:r>
      </w:p>
    </w:sdtContent>
  </w:sdt>
  <w:p w14:paraId="250868C1" w14:textId="77777777" w:rsidR="00E757C5" w:rsidRPr="00040029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BE1081F" w14:textId="77777777" w:rsidR="00E757C5" w:rsidRPr="00040029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040029">
          <w:rPr>
            <w:rStyle w:val="PageNumber"/>
            <w:sz w:val="28"/>
            <w:szCs w:val="28"/>
          </w:rPr>
          <w:fldChar w:fldCharType="begin"/>
        </w:r>
        <w:r w:rsidRPr="00040029">
          <w:rPr>
            <w:rStyle w:val="PageNumber"/>
            <w:sz w:val="28"/>
            <w:szCs w:val="28"/>
          </w:rPr>
          <w:instrText xml:space="preserve"> PAGE </w:instrText>
        </w:r>
        <w:r w:rsidRPr="00040029">
          <w:rPr>
            <w:rStyle w:val="PageNumber"/>
            <w:sz w:val="28"/>
            <w:szCs w:val="28"/>
          </w:rPr>
          <w:fldChar w:fldCharType="separate"/>
        </w:r>
        <w:r w:rsidRPr="00040029">
          <w:rPr>
            <w:rStyle w:val="PageNumber"/>
            <w:sz w:val="28"/>
            <w:szCs w:val="28"/>
          </w:rPr>
          <w:t>2</w:t>
        </w:r>
        <w:r w:rsidRPr="00040029">
          <w:rPr>
            <w:rStyle w:val="PageNumber"/>
            <w:sz w:val="28"/>
            <w:szCs w:val="28"/>
          </w:rPr>
          <w:fldChar w:fldCharType="end"/>
        </w:r>
      </w:p>
    </w:sdtContent>
  </w:sdt>
  <w:p w14:paraId="53013247" w14:textId="77777777" w:rsidR="00E757C5" w:rsidRPr="00040029" w:rsidRDefault="00E757C5" w:rsidP="0015386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743D0" w14:textId="77777777" w:rsidR="008B6827" w:rsidRDefault="008B68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ADE9C" w14:textId="77777777" w:rsidR="00D83F27" w:rsidRPr="00040029" w:rsidRDefault="00D83F27">
      <w:pPr>
        <w:spacing w:line="240" w:lineRule="auto"/>
      </w:pPr>
      <w:r w:rsidRPr="00040029">
        <w:separator/>
      </w:r>
    </w:p>
  </w:footnote>
  <w:footnote w:type="continuationSeparator" w:id="0">
    <w:p w14:paraId="647BBC54" w14:textId="77777777" w:rsidR="00D83F27" w:rsidRPr="00040029" w:rsidRDefault="00D83F27">
      <w:pPr>
        <w:spacing w:line="240" w:lineRule="auto"/>
      </w:pPr>
      <w:r w:rsidRPr="0004002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A94AD" w14:textId="146EEAFA" w:rsidR="007F58ED" w:rsidRDefault="007F58E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E3928B2" wp14:editId="4573E16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3169920" cy="422910"/>
              <wp:effectExtent l="0" t="0" r="11430" b="15240"/>
              <wp:wrapNone/>
              <wp:docPr id="1939261351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992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412F2A" w14:textId="1BBB5EB1" w:rsidR="007F58ED" w:rsidRPr="007F58ED" w:rsidRDefault="007F58ED" w:rsidP="007F58E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F58E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3928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-CONFIDENCE" style="position:absolute;left:0;text-align:left;margin-left:0;margin-top:0;width:249.6pt;height:33.3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" filled="f" stroked="f">
              <v:textbox style="mso-fit-shape-to-text:t" inset="0,15pt,0,0">
                <w:txbxContent>
                  <w:p w14:paraId="6C412F2A" w14:textId="1BBB5EB1" w:rsidR="007F58ED" w:rsidRPr="007F58ED" w:rsidRDefault="007F58ED" w:rsidP="007F58E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F58E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97AED" w14:textId="2F8D7A59" w:rsidR="007F58ED" w:rsidRDefault="007F58E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19B6373" wp14:editId="77DEE65D">
              <wp:simplePos x="915035" y="450215"/>
              <wp:positionH relativeFrom="page">
                <wp:align>center</wp:align>
              </wp:positionH>
              <wp:positionV relativeFrom="page">
                <wp:align>top</wp:align>
              </wp:positionV>
              <wp:extent cx="3169920" cy="422910"/>
              <wp:effectExtent l="0" t="0" r="11430" b="15240"/>
              <wp:wrapNone/>
              <wp:docPr id="2004242669" name="Text Box 3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992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F4B353" w14:textId="34147E85" w:rsidR="007F58ED" w:rsidRPr="007F58ED" w:rsidRDefault="007F58ED" w:rsidP="007F58E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B637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-CONFIDENCE" style="position:absolute;left:0;text-align:left;margin-left:0;margin-top:0;width:249.6pt;height:33.3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" filled="f" stroked="f">
              <v:textbox style="mso-fit-shape-to-text:t" inset="0,15pt,0,0">
                <w:txbxContent>
                  <w:p w14:paraId="4DF4B353" w14:textId="34147E85" w:rsidR="007F58ED" w:rsidRPr="007F58ED" w:rsidRDefault="007F58ED" w:rsidP="007F58E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3E6BE" w14:textId="2AA5C21C" w:rsidR="007F58ED" w:rsidRDefault="007F58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87426"/>
    <w:multiLevelType w:val="hybridMultilevel"/>
    <w:tmpl w:val="4E12A2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B60166B"/>
    <w:multiLevelType w:val="hybridMultilevel"/>
    <w:tmpl w:val="995E4456"/>
    <w:lvl w:ilvl="0" w:tplc="26921976">
      <w:start w:val="31"/>
      <w:numFmt w:val="decimal"/>
      <w:lvlText w:val="%1"/>
      <w:lvlJc w:val="left"/>
      <w:pPr>
        <w:ind w:left="7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AAFE9A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FE66F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94DFB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E8318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CE5B64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9EEC2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B6119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F06F5C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1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0"/>
  </w:num>
  <w:num w:numId="9" w16cid:durableId="279923130">
    <w:abstractNumId w:val="1"/>
  </w:num>
  <w:num w:numId="10" w16cid:durableId="1141115467">
    <w:abstractNumId w:val="9"/>
  </w:num>
  <w:num w:numId="11" w16cid:durableId="1254901281">
    <w:abstractNumId w:val="0"/>
  </w:num>
  <w:num w:numId="12" w16cid:durableId="2111922917">
    <w:abstractNumId w:val="13"/>
  </w:num>
  <w:num w:numId="13" w16cid:durableId="570190621">
    <w:abstractNumId w:val="14"/>
  </w:num>
  <w:num w:numId="14" w16cid:durableId="369301919">
    <w:abstractNumId w:val="4"/>
  </w:num>
  <w:num w:numId="15" w16cid:durableId="20041198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wFANj/y3ctAAAA"/>
  </w:docVars>
  <w:rsids>
    <w:rsidRoot w:val="00D90BC3"/>
    <w:rsid w:val="000013CC"/>
    <w:rsid w:val="00005B83"/>
    <w:rsid w:val="00005DB6"/>
    <w:rsid w:val="000064D2"/>
    <w:rsid w:val="00007581"/>
    <w:rsid w:val="00014765"/>
    <w:rsid w:val="00021ED7"/>
    <w:rsid w:val="000227B4"/>
    <w:rsid w:val="00024382"/>
    <w:rsid w:val="0002605F"/>
    <w:rsid w:val="00027873"/>
    <w:rsid w:val="0003092A"/>
    <w:rsid w:val="000371B7"/>
    <w:rsid w:val="00040029"/>
    <w:rsid w:val="00040969"/>
    <w:rsid w:val="000422D4"/>
    <w:rsid w:val="0004557B"/>
    <w:rsid w:val="00050588"/>
    <w:rsid w:val="00055667"/>
    <w:rsid w:val="0006046D"/>
    <w:rsid w:val="000657D9"/>
    <w:rsid w:val="000710D8"/>
    <w:rsid w:val="00075909"/>
    <w:rsid w:val="00082765"/>
    <w:rsid w:val="00084DA6"/>
    <w:rsid w:val="00085981"/>
    <w:rsid w:val="00085E05"/>
    <w:rsid w:val="0009079F"/>
    <w:rsid w:val="00090942"/>
    <w:rsid w:val="00092B69"/>
    <w:rsid w:val="00094A42"/>
    <w:rsid w:val="00097A3B"/>
    <w:rsid w:val="000A3C46"/>
    <w:rsid w:val="000A49C9"/>
    <w:rsid w:val="000A56F3"/>
    <w:rsid w:val="000B0B4E"/>
    <w:rsid w:val="000B208C"/>
    <w:rsid w:val="000C76F8"/>
    <w:rsid w:val="000D0296"/>
    <w:rsid w:val="000D106A"/>
    <w:rsid w:val="000D1444"/>
    <w:rsid w:val="000D2B45"/>
    <w:rsid w:val="000D3503"/>
    <w:rsid w:val="000D600F"/>
    <w:rsid w:val="000E7BD7"/>
    <w:rsid w:val="00100901"/>
    <w:rsid w:val="00106B03"/>
    <w:rsid w:val="001070A6"/>
    <w:rsid w:val="001121D6"/>
    <w:rsid w:val="00113965"/>
    <w:rsid w:val="00122416"/>
    <w:rsid w:val="0012488F"/>
    <w:rsid w:val="00124EA8"/>
    <w:rsid w:val="00125F62"/>
    <w:rsid w:val="0012677C"/>
    <w:rsid w:val="001268E2"/>
    <w:rsid w:val="001373B7"/>
    <w:rsid w:val="0015469F"/>
    <w:rsid w:val="00162B46"/>
    <w:rsid w:val="00170FAE"/>
    <w:rsid w:val="00173EBC"/>
    <w:rsid w:val="001754F4"/>
    <w:rsid w:val="001762FB"/>
    <w:rsid w:val="00176A37"/>
    <w:rsid w:val="001771EC"/>
    <w:rsid w:val="001824B8"/>
    <w:rsid w:val="00182875"/>
    <w:rsid w:val="001877BF"/>
    <w:rsid w:val="001879EC"/>
    <w:rsid w:val="0019633D"/>
    <w:rsid w:val="001970D1"/>
    <w:rsid w:val="00197681"/>
    <w:rsid w:val="001B05D9"/>
    <w:rsid w:val="001B4DD5"/>
    <w:rsid w:val="001B5236"/>
    <w:rsid w:val="001C2D64"/>
    <w:rsid w:val="001D223E"/>
    <w:rsid w:val="001D3C6D"/>
    <w:rsid w:val="001E3429"/>
    <w:rsid w:val="001E3804"/>
    <w:rsid w:val="001F4DC7"/>
    <w:rsid w:val="00201791"/>
    <w:rsid w:val="00201B88"/>
    <w:rsid w:val="00202AA7"/>
    <w:rsid w:val="002100A5"/>
    <w:rsid w:val="00211AA4"/>
    <w:rsid w:val="00213F46"/>
    <w:rsid w:val="00214F3B"/>
    <w:rsid w:val="00216271"/>
    <w:rsid w:val="002165A4"/>
    <w:rsid w:val="00226C0D"/>
    <w:rsid w:val="00226F54"/>
    <w:rsid w:val="00244B2A"/>
    <w:rsid w:val="00246FF5"/>
    <w:rsid w:val="00255C0B"/>
    <w:rsid w:val="00257D60"/>
    <w:rsid w:val="00261BF8"/>
    <w:rsid w:val="00266B9F"/>
    <w:rsid w:val="0027223E"/>
    <w:rsid w:val="00284D0D"/>
    <w:rsid w:val="00293AB0"/>
    <w:rsid w:val="00293D41"/>
    <w:rsid w:val="002C2FF6"/>
    <w:rsid w:val="002C3EA9"/>
    <w:rsid w:val="002D16E3"/>
    <w:rsid w:val="002E11DC"/>
    <w:rsid w:val="002E1FA4"/>
    <w:rsid w:val="002E53A6"/>
    <w:rsid w:val="002F7658"/>
    <w:rsid w:val="00300A2A"/>
    <w:rsid w:val="00300CA0"/>
    <w:rsid w:val="00301D8F"/>
    <w:rsid w:val="0030235B"/>
    <w:rsid w:val="00305AAD"/>
    <w:rsid w:val="00313105"/>
    <w:rsid w:val="0031470C"/>
    <w:rsid w:val="00315307"/>
    <w:rsid w:val="00316DBA"/>
    <w:rsid w:val="00320E0E"/>
    <w:rsid w:val="00320EEB"/>
    <w:rsid w:val="00323EB3"/>
    <w:rsid w:val="00336E47"/>
    <w:rsid w:val="003571D3"/>
    <w:rsid w:val="003612FA"/>
    <w:rsid w:val="00361774"/>
    <w:rsid w:val="003631C1"/>
    <w:rsid w:val="00371BBD"/>
    <w:rsid w:val="00371C85"/>
    <w:rsid w:val="00381BFA"/>
    <w:rsid w:val="0038209B"/>
    <w:rsid w:val="003831EB"/>
    <w:rsid w:val="0038350F"/>
    <w:rsid w:val="00385FAD"/>
    <w:rsid w:val="0039120E"/>
    <w:rsid w:val="003922A9"/>
    <w:rsid w:val="003934C0"/>
    <w:rsid w:val="003952B9"/>
    <w:rsid w:val="003A4E39"/>
    <w:rsid w:val="003A6CC8"/>
    <w:rsid w:val="003A6E6F"/>
    <w:rsid w:val="003B10C2"/>
    <w:rsid w:val="003B5BB0"/>
    <w:rsid w:val="003B62C3"/>
    <w:rsid w:val="003C7EFE"/>
    <w:rsid w:val="003D631D"/>
    <w:rsid w:val="003D764B"/>
    <w:rsid w:val="003E2856"/>
    <w:rsid w:val="003E33BB"/>
    <w:rsid w:val="003E3EDD"/>
    <w:rsid w:val="003F07F7"/>
    <w:rsid w:val="003F3E60"/>
    <w:rsid w:val="003F427F"/>
    <w:rsid w:val="003F5628"/>
    <w:rsid w:val="004002D2"/>
    <w:rsid w:val="00411618"/>
    <w:rsid w:val="004130EB"/>
    <w:rsid w:val="00415308"/>
    <w:rsid w:val="004269B6"/>
    <w:rsid w:val="004325D5"/>
    <w:rsid w:val="0044059E"/>
    <w:rsid w:val="00441699"/>
    <w:rsid w:val="004417F5"/>
    <w:rsid w:val="00443C65"/>
    <w:rsid w:val="004535B5"/>
    <w:rsid w:val="004559D8"/>
    <w:rsid w:val="004567B0"/>
    <w:rsid w:val="00463040"/>
    <w:rsid w:val="004653CF"/>
    <w:rsid w:val="00470E11"/>
    <w:rsid w:val="00474CF5"/>
    <w:rsid w:val="004838AA"/>
    <w:rsid w:val="00486109"/>
    <w:rsid w:val="004A1150"/>
    <w:rsid w:val="004A2A84"/>
    <w:rsid w:val="004A3317"/>
    <w:rsid w:val="004A56F6"/>
    <w:rsid w:val="004B2927"/>
    <w:rsid w:val="004B42FD"/>
    <w:rsid w:val="004B495D"/>
    <w:rsid w:val="004B64F8"/>
    <w:rsid w:val="004B6EA3"/>
    <w:rsid w:val="004C13BB"/>
    <w:rsid w:val="004C645A"/>
    <w:rsid w:val="004D01BF"/>
    <w:rsid w:val="004E138E"/>
    <w:rsid w:val="004E246E"/>
    <w:rsid w:val="004E5D4E"/>
    <w:rsid w:val="004F1CF9"/>
    <w:rsid w:val="004F3585"/>
    <w:rsid w:val="004F56C0"/>
    <w:rsid w:val="00501E7F"/>
    <w:rsid w:val="00503AD5"/>
    <w:rsid w:val="0050442D"/>
    <w:rsid w:val="00510007"/>
    <w:rsid w:val="00514224"/>
    <w:rsid w:val="00521F36"/>
    <w:rsid w:val="00522E5E"/>
    <w:rsid w:val="00533C47"/>
    <w:rsid w:val="00542BEB"/>
    <w:rsid w:val="0054679C"/>
    <w:rsid w:val="005574E3"/>
    <w:rsid w:val="00560DF8"/>
    <w:rsid w:val="0056123C"/>
    <w:rsid w:val="00570380"/>
    <w:rsid w:val="005709C6"/>
    <w:rsid w:val="005764A0"/>
    <w:rsid w:val="00576ABD"/>
    <w:rsid w:val="00576B6B"/>
    <w:rsid w:val="00577D24"/>
    <w:rsid w:val="005822E6"/>
    <w:rsid w:val="00584AB0"/>
    <w:rsid w:val="00587B4D"/>
    <w:rsid w:val="0059158A"/>
    <w:rsid w:val="005921AD"/>
    <w:rsid w:val="00597885"/>
    <w:rsid w:val="005A5FC1"/>
    <w:rsid w:val="005C02C9"/>
    <w:rsid w:val="005C1896"/>
    <w:rsid w:val="005C39F7"/>
    <w:rsid w:val="005D2C49"/>
    <w:rsid w:val="005D5701"/>
    <w:rsid w:val="005E0B89"/>
    <w:rsid w:val="005E4039"/>
    <w:rsid w:val="005F0667"/>
    <w:rsid w:val="0060011B"/>
    <w:rsid w:val="0060086B"/>
    <w:rsid w:val="0061509D"/>
    <w:rsid w:val="00621884"/>
    <w:rsid w:val="00625736"/>
    <w:rsid w:val="00626D35"/>
    <w:rsid w:val="0062738B"/>
    <w:rsid w:val="00636ED3"/>
    <w:rsid w:val="00640067"/>
    <w:rsid w:val="006408BA"/>
    <w:rsid w:val="006418F6"/>
    <w:rsid w:val="006431BF"/>
    <w:rsid w:val="00645DE1"/>
    <w:rsid w:val="0064667B"/>
    <w:rsid w:val="00647397"/>
    <w:rsid w:val="00652A5A"/>
    <w:rsid w:val="00654E5D"/>
    <w:rsid w:val="006550C8"/>
    <w:rsid w:val="00657192"/>
    <w:rsid w:val="006600E4"/>
    <w:rsid w:val="006626E8"/>
    <w:rsid w:val="006650DD"/>
    <w:rsid w:val="006818A8"/>
    <w:rsid w:val="00683296"/>
    <w:rsid w:val="0069273E"/>
    <w:rsid w:val="006A450A"/>
    <w:rsid w:val="006B45FC"/>
    <w:rsid w:val="006B50B8"/>
    <w:rsid w:val="006B7AD7"/>
    <w:rsid w:val="006C5C26"/>
    <w:rsid w:val="006D12ED"/>
    <w:rsid w:val="006D792B"/>
    <w:rsid w:val="006E050D"/>
    <w:rsid w:val="006E2EDA"/>
    <w:rsid w:val="006E5306"/>
    <w:rsid w:val="006E678C"/>
    <w:rsid w:val="006F16CC"/>
    <w:rsid w:val="006F56D5"/>
    <w:rsid w:val="007002A8"/>
    <w:rsid w:val="00702E1D"/>
    <w:rsid w:val="00704721"/>
    <w:rsid w:val="00705CA3"/>
    <w:rsid w:val="0070640F"/>
    <w:rsid w:val="00720D00"/>
    <w:rsid w:val="00724398"/>
    <w:rsid w:val="00726B3E"/>
    <w:rsid w:val="007314C7"/>
    <w:rsid w:val="00731755"/>
    <w:rsid w:val="00732447"/>
    <w:rsid w:val="00734C63"/>
    <w:rsid w:val="00736E4E"/>
    <w:rsid w:val="00736E5A"/>
    <w:rsid w:val="00740D01"/>
    <w:rsid w:val="00740F0D"/>
    <w:rsid w:val="00741853"/>
    <w:rsid w:val="00744F72"/>
    <w:rsid w:val="007606BD"/>
    <w:rsid w:val="00760DC8"/>
    <w:rsid w:val="00762BE3"/>
    <w:rsid w:val="007649E5"/>
    <w:rsid w:val="0076773C"/>
    <w:rsid w:val="00776A4E"/>
    <w:rsid w:val="00777E27"/>
    <w:rsid w:val="007829EC"/>
    <w:rsid w:val="0079640F"/>
    <w:rsid w:val="007A33F6"/>
    <w:rsid w:val="007A678C"/>
    <w:rsid w:val="007B05F3"/>
    <w:rsid w:val="007B08DD"/>
    <w:rsid w:val="007B125F"/>
    <w:rsid w:val="007B2B03"/>
    <w:rsid w:val="007B41EE"/>
    <w:rsid w:val="007C2E59"/>
    <w:rsid w:val="007C57ED"/>
    <w:rsid w:val="007C7764"/>
    <w:rsid w:val="007D4FB7"/>
    <w:rsid w:val="007E2D2F"/>
    <w:rsid w:val="007E53E6"/>
    <w:rsid w:val="007E7233"/>
    <w:rsid w:val="007F1D5B"/>
    <w:rsid w:val="007F58ED"/>
    <w:rsid w:val="008014BB"/>
    <w:rsid w:val="00810BE4"/>
    <w:rsid w:val="00812162"/>
    <w:rsid w:val="0081509E"/>
    <w:rsid w:val="0081574E"/>
    <w:rsid w:val="00817260"/>
    <w:rsid w:val="008314EE"/>
    <w:rsid w:val="008341EA"/>
    <w:rsid w:val="00835480"/>
    <w:rsid w:val="00840E1C"/>
    <w:rsid w:val="008439BE"/>
    <w:rsid w:val="008507EC"/>
    <w:rsid w:val="00852D6B"/>
    <w:rsid w:val="00853F0A"/>
    <w:rsid w:val="008558B6"/>
    <w:rsid w:val="00862066"/>
    <w:rsid w:val="00863D53"/>
    <w:rsid w:val="00865D3A"/>
    <w:rsid w:val="00867F10"/>
    <w:rsid w:val="00874388"/>
    <w:rsid w:val="008820EE"/>
    <w:rsid w:val="00882A91"/>
    <w:rsid w:val="008848CB"/>
    <w:rsid w:val="00887F23"/>
    <w:rsid w:val="00890EAD"/>
    <w:rsid w:val="00891237"/>
    <w:rsid w:val="00892FB4"/>
    <w:rsid w:val="008938D2"/>
    <w:rsid w:val="0089488F"/>
    <w:rsid w:val="0089576B"/>
    <w:rsid w:val="00895EBF"/>
    <w:rsid w:val="008A0D20"/>
    <w:rsid w:val="008A225C"/>
    <w:rsid w:val="008A2801"/>
    <w:rsid w:val="008B0465"/>
    <w:rsid w:val="008B04ED"/>
    <w:rsid w:val="008B0958"/>
    <w:rsid w:val="008B2D35"/>
    <w:rsid w:val="008B3319"/>
    <w:rsid w:val="008B6827"/>
    <w:rsid w:val="008B6C7B"/>
    <w:rsid w:val="008C2F1A"/>
    <w:rsid w:val="008D1A6A"/>
    <w:rsid w:val="008D437D"/>
    <w:rsid w:val="008D4EF1"/>
    <w:rsid w:val="008D7A47"/>
    <w:rsid w:val="008F1715"/>
    <w:rsid w:val="008F1F9C"/>
    <w:rsid w:val="008F469C"/>
    <w:rsid w:val="008F5268"/>
    <w:rsid w:val="00902703"/>
    <w:rsid w:val="00905D94"/>
    <w:rsid w:val="009064C2"/>
    <w:rsid w:val="009117A6"/>
    <w:rsid w:val="00930B1D"/>
    <w:rsid w:val="00935D17"/>
    <w:rsid w:val="00937EAE"/>
    <w:rsid w:val="009411B0"/>
    <w:rsid w:val="00942B79"/>
    <w:rsid w:val="0094516C"/>
    <w:rsid w:val="00945A7D"/>
    <w:rsid w:val="00945D9D"/>
    <w:rsid w:val="00947276"/>
    <w:rsid w:val="00947EDB"/>
    <w:rsid w:val="00960402"/>
    <w:rsid w:val="00971B5C"/>
    <w:rsid w:val="00974E0B"/>
    <w:rsid w:val="0098180B"/>
    <w:rsid w:val="009835E5"/>
    <w:rsid w:val="00986FB6"/>
    <w:rsid w:val="009933B6"/>
    <w:rsid w:val="00994A1B"/>
    <w:rsid w:val="009A0BEE"/>
    <w:rsid w:val="009A6A54"/>
    <w:rsid w:val="009B2B53"/>
    <w:rsid w:val="009B2D8C"/>
    <w:rsid w:val="009B406A"/>
    <w:rsid w:val="009B5FBD"/>
    <w:rsid w:val="009C4334"/>
    <w:rsid w:val="009C669E"/>
    <w:rsid w:val="009D23D9"/>
    <w:rsid w:val="009D35E8"/>
    <w:rsid w:val="009D3B14"/>
    <w:rsid w:val="009D51CC"/>
    <w:rsid w:val="009E0049"/>
    <w:rsid w:val="009E16D4"/>
    <w:rsid w:val="009E178F"/>
    <w:rsid w:val="009E726C"/>
    <w:rsid w:val="009F5332"/>
    <w:rsid w:val="009F5B31"/>
    <w:rsid w:val="00A030F8"/>
    <w:rsid w:val="00A103C6"/>
    <w:rsid w:val="00A12915"/>
    <w:rsid w:val="00A1608E"/>
    <w:rsid w:val="00A24F28"/>
    <w:rsid w:val="00A30A99"/>
    <w:rsid w:val="00A33444"/>
    <w:rsid w:val="00A33D16"/>
    <w:rsid w:val="00A376EE"/>
    <w:rsid w:val="00A41D67"/>
    <w:rsid w:val="00A43921"/>
    <w:rsid w:val="00A52967"/>
    <w:rsid w:val="00A55089"/>
    <w:rsid w:val="00A67570"/>
    <w:rsid w:val="00A75400"/>
    <w:rsid w:val="00A8013C"/>
    <w:rsid w:val="00A80EBC"/>
    <w:rsid w:val="00A86951"/>
    <w:rsid w:val="00A90274"/>
    <w:rsid w:val="00A959DA"/>
    <w:rsid w:val="00AA55E4"/>
    <w:rsid w:val="00AA7E82"/>
    <w:rsid w:val="00AB1F6C"/>
    <w:rsid w:val="00AB404E"/>
    <w:rsid w:val="00AD66A6"/>
    <w:rsid w:val="00AD7862"/>
    <w:rsid w:val="00AE07E1"/>
    <w:rsid w:val="00AF0965"/>
    <w:rsid w:val="00AF0F4E"/>
    <w:rsid w:val="00AF4F61"/>
    <w:rsid w:val="00AF521B"/>
    <w:rsid w:val="00AF6DBF"/>
    <w:rsid w:val="00B01142"/>
    <w:rsid w:val="00B03037"/>
    <w:rsid w:val="00B06958"/>
    <w:rsid w:val="00B13077"/>
    <w:rsid w:val="00B1333E"/>
    <w:rsid w:val="00B1334A"/>
    <w:rsid w:val="00B15782"/>
    <w:rsid w:val="00B31B07"/>
    <w:rsid w:val="00B44450"/>
    <w:rsid w:val="00B4773D"/>
    <w:rsid w:val="00B50B0B"/>
    <w:rsid w:val="00B50CBA"/>
    <w:rsid w:val="00B520C2"/>
    <w:rsid w:val="00B62C2C"/>
    <w:rsid w:val="00B65E80"/>
    <w:rsid w:val="00B66335"/>
    <w:rsid w:val="00B73A36"/>
    <w:rsid w:val="00B75F92"/>
    <w:rsid w:val="00B771BC"/>
    <w:rsid w:val="00B81A2E"/>
    <w:rsid w:val="00B8355D"/>
    <w:rsid w:val="00B92E98"/>
    <w:rsid w:val="00BA4961"/>
    <w:rsid w:val="00BA5F89"/>
    <w:rsid w:val="00BA72B8"/>
    <w:rsid w:val="00BB56F9"/>
    <w:rsid w:val="00BB7148"/>
    <w:rsid w:val="00BC336D"/>
    <w:rsid w:val="00BC684B"/>
    <w:rsid w:val="00BC7E04"/>
    <w:rsid w:val="00BD2108"/>
    <w:rsid w:val="00BD34B6"/>
    <w:rsid w:val="00BD38E2"/>
    <w:rsid w:val="00BD5C5E"/>
    <w:rsid w:val="00BD5FDE"/>
    <w:rsid w:val="00BE0B31"/>
    <w:rsid w:val="00BE0E14"/>
    <w:rsid w:val="00BF0BAA"/>
    <w:rsid w:val="00BF5DDC"/>
    <w:rsid w:val="00BF705B"/>
    <w:rsid w:val="00C121C6"/>
    <w:rsid w:val="00C126CC"/>
    <w:rsid w:val="00C155BA"/>
    <w:rsid w:val="00C200AE"/>
    <w:rsid w:val="00C214FE"/>
    <w:rsid w:val="00C267D8"/>
    <w:rsid w:val="00C41492"/>
    <w:rsid w:val="00C41536"/>
    <w:rsid w:val="00C45F79"/>
    <w:rsid w:val="00C46FB5"/>
    <w:rsid w:val="00C53810"/>
    <w:rsid w:val="00C60B23"/>
    <w:rsid w:val="00C6166D"/>
    <w:rsid w:val="00C63FE5"/>
    <w:rsid w:val="00C67C1F"/>
    <w:rsid w:val="00C71A33"/>
    <w:rsid w:val="00C74F4B"/>
    <w:rsid w:val="00C87DD9"/>
    <w:rsid w:val="00C92EF7"/>
    <w:rsid w:val="00C94D2F"/>
    <w:rsid w:val="00CC50D8"/>
    <w:rsid w:val="00CC71C7"/>
    <w:rsid w:val="00CC747F"/>
    <w:rsid w:val="00CF6B9F"/>
    <w:rsid w:val="00D12FFA"/>
    <w:rsid w:val="00D14A3B"/>
    <w:rsid w:val="00D160B2"/>
    <w:rsid w:val="00D17A25"/>
    <w:rsid w:val="00D203B1"/>
    <w:rsid w:val="00D22F8F"/>
    <w:rsid w:val="00D235AB"/>
    <w:rsid w:val="00D41E23"/>
    <w:rsid w:val="00D4624E"/>
    <w:rsid w:val="00D46762"/>
    <w:rsid w:val="00D477BA"/>
    <w:rsid w:val="00D50AB8"/>
    <w:rsid w:val="00D5665F"/>
    <w:rsid w:val="00D64A94"/>
    <w:rsid w:val="00D652D9"/>
    <w:rsid w:val="00D67451"/>
    <w:rsid w:val="00D730B2"/>
    <w:rsid w:val="00D75432"/>
    <w:rsid w:val="00D80BB5"/>
    <w:rsid w:val="00D83F27"/>
    <w:rsid w:val="00D852B6"/>
    <w:rsid w:val="00D85BC7"/>
    <w:rsid w:val="00D86429"/>
    <w:rsid w:val="00D90BC3"/>
    <w:rsid w:val="00D938D8"/>
    <w:rsid w:val="00D9462D"/>
    <w:rsid w:val="00D946E6"/>
    <w:rsid w:val="00D95D45"/>
    <w:rsid w:val="00DA37F2"/>
    <w:rsid w:val="00DB0C0D"/>
    <w:rsid w:val="00DB1EDD"/>
    <w:rsid w:val="00DB2075"/>
    <w:rsid w:val="00DB3BEF"/>
    <w:rsid w:val="00DB41A2"/>
    <w:rsid w:val="00DB5CF4"/>
    <w:rsid w:val="00DC34AF"/>
    <w:rsid w:val="00DC5D2A"/>
    <w:rsid w:val="00DD29C8"/>
    <w:rsid w:val="00DD3CB9"/>
    <w:rsid w:val="00DD5CB0"/>
    <w:rsid w:val="00DE5DF3"/>
    <w:rsid w:val="00DF15CC"/>
    <w:rsid w:val="00DF2E18"/>
    <w:rsid w:val="00DF7ED8"/>
    <w:rsid w:val="00E02C06"/>
    <w:rsid w:val="00E03917"/>
    <w:rsid w:val="00E0497B"/>
    <w:rsid w:val="00E054C4"/>
    <w:rsid w:val="00E12CA8"/>
    <w:rsid w:val="00E15FA6"/>
    <w:rsid w:val="00E16959"/>
    <w:rsid w:val="00E17BF8"/>
    <w:rsid w:val="00E25EA4"/>
    <w:rsid w:val="00E301CA"/>
    <w:rsid w:val="00E34AAC"/>
    <w:rsid w:val="00E36D43"/>
    <w:rsid w:val="00E4173A"/>
    <w:rsid w:val="00E41826"/>
    <w:rsid w:val="00E422EA"/>
    <w:rsid w:val="00E53A43"/>
    <w:rsid w:val="00E5452E"/>
    <w:rsid w:val="00E56A37"/>
    <w:rsid w:val="00E6606A"/>
    <w:rsid w:val="00E70E61"/>
    <w:rsid w:val="00E752DB"/>
    <w:rsid w:val="00E757C5"/>
    <w:rsid w:val="00E82380"/>
    <w:rsid w:val="00E95982"/>
    <w:rsid w:val="00EA567F"/>
    <w:rsid w:val="00EB2139"/>
    <w:rsid w:val="00EB2356"/>
    <w:rsid w:val="00EB51C8"/>
    <w:rsid w:val="00EC1053"/>
    <w:rsid w:val="00EC4B53"/>
    <w:rsid w:val="00EC4E2E"/>
    <w:rsid w:val="00EC5F32"/>
    <w:rsid w:val="00EC7AD8"/>
    <w:rsid w:val="00ED0D46"/>
    <w:rsid w:val="00ED145C"/>
    <w:rsid w:val="00ED18C3"/>
    <w:rsid w:val="00ED1FA7"/>
    <w:rsid w:val="00ED38F4"/>
    <w:rsid w:val="00ED5EA6"/>
    <w:rsid w:val="00EE0CA2"/>
    <w:rsid w:val="00EE1BD1"/>
    <w:rsid w:val="00EE3A06"/>
    <w:rsid w:val="00EE3EB9"/>
    <w:rsid w:val="00EF0AC6"/>
    <w:rsid w:val="00EF0F65"/>
    <w:rsid w:val="00EF18D7"/>
    <w:rsid w:val="00EF4A04"/>
    <w:rsid w:val="00EF61FA"/>
    <w:rsid w:val="00EF75AA"/>
    <w:rsid w:val="00F01865"/>
    <w:rsid w:val="00F02239"/>
    <w:rsid w:val="00F07138"/>
    <w:rsid w:val="00F07CE5"/>
    <w:rsid w:val="00F13901"/>
    <w:rsid w:val="00F20BCC"/>
    <w:rsid w:val="00F32DCE"/>
    <w:rsid w:val="00F37004"/>
    <w:rsid w:val="00F5589F"/>
    <w:rsid w:val="00F71E90"/>
    <w:rsid w:val="00F84F5B"/>
    <w:rsid w:val="00F87696"/>
    <w:rsid w:val="00F87859"/>
    <w:rsid w:val="00F93B61"/>
    <w:rsid w:val="00F96CA9"/>
    <w:rsid w:val="00FA45C4"/>
    <w:rsid w:val="00FC1BD7"/>
    <w:rsid w:val="00FC63B6"/>
    <w:rsid w:val="00FD0F21"/>
    <w:rsid w:val="00FD28ED"/>
    <w:rsid w:val="00FD4874"/>
    <w:rsid w:val="00FD4D40"/>
    <w:rsid w:val="00FD7DFC"/>
    <w:rsid w:val="00FE0D31"/>
    <w:rsid w:val="00FE4412"/>
    <w:rsid w:val="00FE7092"/>
    <w:rsid w:val="00FF1869"/>
    <w:rsid w:val="00FF19EA"/>
    <w:rsid w:val="00FF37EF"/>
    <w:rsid w:val="00FF58A9"/>
    <w:rsid w:val="00FF6EE3"/>
    <w:rsid w:val="00FF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371C1"/>
  <w15:chartTrackingRefBased/>
  <w15:docId w15:val="{DC77D4B5-894E-4964-B1E6-3330D369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</w:rPr>
  </w:style>
  <w:style w:type="paragraph" w:styleId="Heading1">
    <w:name w:val="heading 1"/>
    <w:next w:val="BodyText"/>
    <w:link w:val="Heading1Char"/>
    <w:uiPriority w:val="1"/>
    <w:qFormat/>
    <w:rsid w:val="00040029"/>
    <w:pPr>
      <w:keepNext/>
      <w:keepLines/>
      <w:widowControl w:val="0"/>
      <w:pBdr>
        <w:top w:val="single" w:sz="18" w:space="10" w:color="4E2E7B"/>
        <w:left w:val="single" w:sz="18" w:space="4" w:color="4E2E7B"/>
        <w:bottom w:val="single" w:sz="18" w:space="0" w:color="4E2E7B"/>
        <w:right w:val="single" w:sz="18" w:space="4" w:color="4E2E7B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40029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155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hyperlink" Target="https://tinyurl.com/4kcs8fcb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59.jpeg"/><Relationship Id="rId76" Type="http://schemas.openxmlformats.org/officeDocument/2006/relationships/image" Target="media/image67.png"/><Relationship Id="rId84" Type="http://schemas.openxmlformats.org/officeDocument/2006/relationships/image" Target="media/image75.jpeg"/><Relationship Id="rId89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3.jpeg"/><Relationship Id="rId90" Type="http://schemas.openxmlformats.org/officeDocument/2006/relationships/header" Target="header3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4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January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2025.dotx</Template>
  <TotalTime>2</TotalTime>
  <Pages>23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Helen Isbister</cp:lastModifiedBy>
  <cp:revision>2</cp:revision>
  <cp:lastPrinted>2025-04-15T03:46:00Z</cp:lastPrinted>
  <dcterms:created xsi:type="dcterms:W3CDTF">2025-12-17T03:41:00Z</dcterms:created>
  <dcterms:modified xsi:type="dcterms:W3CDTF">2025-12-17T03:41:00Z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723d004f,7396c7a7,777650ed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2025-12-15T01:58:05Z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f18dda85-ebb6-444e-8082-9d9251afa3c5</vt:lpwstr>
  </property>
  <property fmtid="{D5CDD505-2E9C-101B-9397-08002B2CF9AE}" pid="11" name="MSIP_Label_f43e46a9-9901-46e9-bfae-bb6189d4cb66_ContentBits">
    <vt:lpwstr>1</vt:lpwstr>
  </property>
  <property fmtid="{D5CDD505-2E9C-101B-9397-08002B2CF9AE}" pid="12" name="MSIP_Label_f43e46a9-9901-46e9-bfae-bb6189d4cb66_Tag">
    <vt:lpwstr>10, 3, 0, 1</vt:lpwstr>
  </property>
</Properties>
</file>