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1018F57" w14:textId="2DCA2116" w:rsidR="008029AD" w:rsidRDefault="008029AD" w:rsidP="008029AD">
      <w:pPr>
        <w:rPr>
          <w:rFonts w:cs="Arial"/>
          <w:szCs w:val="32"/>
        </w:rPr>
      </w:pPr>
      <w:r w:rsidRPr="004B6063">
        <w:rPr>
          <w:rFonts w:cs="Arial"/>
          <w:noProof/>
          <w:szCs w:val="32"/>
        </w:rPr>
        <w:drawing>
          <wp:anchor distT="0" distB="0" distL="114300" distR="114300" simplePos="0" relativeHeight="251830272" behindDoc="0" locked="0" layoutInCell="1" allowOverlap="1" wp14:anchorId="113E285A" wp14:editId="0F132FAC">
            <wp:simplePos x="0" y="0"/>
            <wp:positionH relativeFrom="margin">
              <wp:align>left</wp:align>
            </wp:positionH>
            <wp:positionV relativeFrom="paragraph">
              <wp:posOffset>-123825</wp:posOffset>
            </wp:positionV>
            <wp:extent cx="3981450" cy="1568671"/>
            <wp:effectExtent l="0" t="0" r="0" b="0"/>
            <wp:wrapNone/>
            <wp:docPr id="1243345709" name="Picture 118" descr=" Whaikaha – Ministry of Disabled People logo with vines overlapping; Like the rātā vines growing together and flourishing to stand strong in the warmth of the sun. This logo has a QR code to view the New Zealand Sign Language video of th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345709" name="Picture 118" descr=" Whaikaha – Ministry of Disabled People logo with vines overlapping; Like the rātā vines growing together and flourishing to stand strong in the warmth of the sun. This logo has a QR code to view the New Zealand Sign Language video of the logo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1568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28224" behindDoc="0" locked="0" layoutInCell="1" allowOverlap="1" wp14:anchorId="1FF494A7" wp14:editId="3E6401A4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C50">
        <w:rPr>
          <w:rFonts w:cs="Arial"/>
          <w:szCs w:val="32"/>
        </w:rPr>
        <w:t xml:space="preserve"> </w:t>
      </w:r>
    </w:p>
    <w:p w14:paraId="13E4DF4A" w14:textId="77777777" w:rsidR="008029AD" w:rsidRDefault="008029AD" w:rsidP="008029AD">
      <w:pPr>
        <w:rPr>
          <w:rFonts w:cs="Arial"/>
          <w:szCs w:val="32"/>
        </w:rPr>
      </w:pPr>
    </w:p>
    <w:p w14:paraId="4E56D5D3" w14:textId="77777777" w:rsidR="008029AD" w:rsidRDefault="008029AD" w:rsidP="008029AD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455E57A" w14:textId="77777777" w:rsidR="008029AD" w:rsidRDefault="008029AD" w:rsidP="008029AD">
      <w:pPr>
        <w:rPr>
          <w:rFonts w:cs="Arial"/>
          <w:szCs w:val="32"/>
        </w:rPr>
      </w:pPr>
    </w:p>
    <w:p w14:paraId="6856CB3E" w14:textId="51410435" w:rsidR="008029AD" w:rsidRPr="00AC75AE" w:rsidRDefault="008029AD" w:rsidP="008029AD">
      <w:pPr>
        <w:pStyle w:val="Title"/>
      </w:pPr>
      <w:r w:rsidRPr="008029AD">
        <w:rPr>
          <w:sz w:val="40"/>
          <w:szCs w:val="40"/>
        </w:rPr>
        <w:br/>
      </w:r>
      <w:r w:rsidRPr="00AC75AE">
        <w:t xml:space="preserve">How the Government is getting on with the </w:t>
      </w:r>
      <w:r w:rsidR="00FD58C8">
        <w:br/>
      </w:r>
      <w:r w:rsidRPr="00AC75AE">
        <w:t>Disability Action Plan</w:t>
      </w:r>
    </w:p>
    <w:p w14:paraId="64BFFF62" w14:textId="776B932D" w:rsidR="008029AD" w:rsidRDefault="008029AD" w:rsidP="008029AD">
      <w:pPr>
        <w:pStyle w:val="Title"/>
      </w:pPr>
      <w:r w:rsidRPr="006570AB">
        <w:rPr>
          <w:rFonts w:eastAsia="Times New Roman"/>
          <w:noProof/>
          <w:color w:val="0D0D0D" w:themeColor="text1" w:themeTint="F2"/>
          <w:lang w:eastAsia="en-NZ"/>
        </w:rPr>
        <w:drawing>
          <wp:anchor distT="0" distB="0" distL="114300" distR="114300" simplePos="0" relativeHeight="251831296" behindDoc="1" locked="0" layoutInCell="1" allowOverlap="1" wp14:anchorId="292A3B06" wp14:editId="0DFA85D1">
            <wp:simplePos x="0" y="0"/>
            <wp:positionH relativeFrom="column">
              <wp:posOffset>3136207</wp:posOffset>
            </wp:positionH>
            <wp:positionV relativeFrom="paragraph">
              <wp:posOffset>363913</wp:posOffset>
            </wp:positionV>
            <wp:extent cx="2371623" cy="3375314"/>
            <wp:effectExtent l="19050" t="19050" r="10160" b="15875"/>
            <wp:wrapNone/>
            <wp:docPr id="1499599035" name="Picture 1499599035" descr="cover of the DIsability Action Plan Easy Read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599035" name="Picture 1499599035" descr="cover of the DIsability Action Plan Easy Read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623" cy="337531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54817" w14:textId="1CD6C3CF" w:rsidR="008029AD" w:rsidRDefault="008029AD" w:rsidP="008029AD">
      <w:pPr>
        <w:pStyle w:val="Title"/>
      </w:pPr>
      <w:r w:rsidRPr="00AC75AE">
        <w:rPr>
          <w:noProof/>
        </w:rPr>
        <w:drawing>
          <wp:anchor distT="0" distB="0" distL="114300" distR="114300" simplePos="0" relativeHeight="251829248" behindDoc="0" locked="0" layoutInCell="1" allowOverlap="1" wp14:anchorId="7C77B92D" wp14:editId="5B9D8907">
            <wp:simplePos x="0" y="0"/>
            <wp:positionH relativeFrom="margin">
              <wp:align>left</wp:align>
            </wp:positionH>
            <wp:positionV relativeFrom="paragraph">
              <wp:posOffset>151130</wp:posOffset>
            </wp:positionV>
            <wp:extent cx="2638425" cy="2731088"/>
            <wp:effectExtent l="0" t="0" r="0" b="0"/>
            <wp:wrapNone/>
            <wp:docPr id="1843152701" name="Picture 116" descr="a hand checking boxes with red ticks using a p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152701" name="Picture 116" descr="a hand checking boxes with red ticks using a pe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73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B6D01" w14:textId="77777777" w:rsidR="008029AD" w:rsidRDefault="008029AD" w:rsidP="008029AD">
      <w:pPr>
        <w:pStyle w:val="Title"/>
      </w:pPr>
    </w:p>
    <w:p w14:paraId="4AB18040" w14:textId="19E248FB" w:rsidR="008029AD" w:rsidRDefault="004E5953" w:rsidP="004E5953">
      <w:pPr>
        <w:pStyle w:val="Title"/>
        <w:tabs>
          <w:tab w:val="left" w:pos="5430"/>
        </w:tabs>
        <w:jc w:val="left"/>
      </w:pPr>
      <w:r>
        <w:tab/>
      </w:r>
    </w:p>
    <w:p w14:paraId="1691FCA1" w14:textId="77777777" w:rsidR="008029AD" w:rsidRPr="000C6F69" w:rsidRDefault="008029AD" w:rsidP="008029AD">
      <w:pPr>
        <w:pStyle w:val="Datepublished"/>
        <w:rPr>
          <w:sz w:val="26"/>
          <w:szCs w:val="8"/>
        </w:rPr>
      </w:pPr>
      <w:r w:rsidRPr="00F87859">
        <w:br/>
        <w:t xml:space="preserve"> </w:t>
      </w:r>
      <w:r>
        <w:br/>
      </w:r>
      <w:r w:rsidRPr="000C6F69">
        <w:rPr>
          <w:sz w:val="40"/>
          <w:szCs w:val="22"/>
        </w:rPr>
        <w:br/>
      </w:r>
    </w:p>
    <w:p w14:paraId="79957D1C" w14:textId="560541C7" w:rsidR="008029AD" w:rsidRDefault="008029AD" w:rsidP="008029AD">
      <w:pPr>
        <w:pStyle w:val="Datepublished"/>
      </w:pPr>
      <w:r>
        <w:t>Review of July – December 2023</w:t>
      </w:r>
    </w:p>
    <w:p w14:paraId="6D387CAC" w14:textId="77777777" w:rsidR="008029AD" w:rsidRDefault="008029AD" w:rsidP="008029AD">
      <w:pPr>
        <w:pStyle w:val="Heading1"/>
      </w:pPr>
      <w:r>
        <w:br w:type="page"/>
      </w:r>
      <w:r>
        <w:lastRenderedPageBreak/>
        <w:t>Before you start</w:t>
      </w:r>
    </w:p>
    <w:p w14:paraId="2B13BC36" w14:textId="77777777" w:rsidR="008029AD" w:rsidRDefault="008029AD" w:rsidP="008029AD">
      <w:pPr>
        <w:pStyle w:val="BodyText"/>
      </w:pPr>
    </w:p>
    <w:p w14:paraId="2F28227C" w14:textId="77777777" w:rsidR="008029AD" w:rsidRDefault="008029AD" w:rsidP="008029AD">
      <w:r w:rsidRPr="00D13891">
        <w:rPr>
          <w:noProof/>
        </w:rPr>
        <w:drawing>
          <wp:anchor distT="0" distB="0" distL="114300" distR="114300" simplePos="0" relativeHeight="251836416" behindDoc="0" locked="0" layoutInCell="1" allowOverlap="1" wp14:anchorId="0AC9BA1F" wp14:editId="4139D59F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BFB1BC" w14:textId="77777777" w:rsidR="008029AD" w:rsidRDefault="008029AD" w:rsidP="008029AD">
      <w:r>
        <w:t>This is a long document.</w:t>
      </w:r>
    </w:p>
    <w:p w14:paraId="2212461A" w14:textId="77777777" w:rsidR="008029AD" w:rsidRDefault="008029AD" w:rsidP="008029AD"/>
    <w:p w14:paraId="32180DE4" w14:textId="77777777" w:rsidR="008029AD" w:rsidRDefault="008029AD" w:rsidP="008029AD"/>
    <w:p w14:paraId="5FD9B161" w14:textId="77777777" w:rsidR="008029AD" w:rsidRDefault="008029AD" w:rsidP="008029AD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35392" behindDoc="1" locked="0" layoutInCell="1" allowOverlap="1" wp14:anchorId="331DE519" wp14:editId="41D270B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365845084" name="Picture 3658450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45084" name="Picture 3658450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3D76B001" w14:textId="77777777" w:rsidR="008029AD" w:rsidRDefault="008029AD" w:rsidP="008029AD"/>
    <w:p w14:paraId="0D4AE112" w14:textId="77777777" w:rsidR="008029AD" w:rsidRDefault="008029AD" w:rsidP="008029AD"/>
    <w:p w14:paraId="0CA926B1" w14:textId="77777777" w:rsidR="008029AD" w:rsidRDefault="008029AD" w:rsidP="008029AD">
      <w:r>
        <w:rPr>
          <w:noProof/>
        </w:rPr>
        <w:drawing>
          <wp:anchor distT="0" distB="0" distL="114300" distR="114300" simplePos="0" relativeHeight="251833344" behindDoc="0" locked="0" layoutInCell="1" allowOverlap="1" wp14:anchorId="72C4DD45" wp14:editId="0FCF6EAA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790482647" name="Picture 17904826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482647" name="Picture 17904826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503DFBCA" w14:textId="77777777" w:rsidR="008029AD" w:rsidRPr="008029AD" w:rsidRDefault="008029AD" w:rsidP="008029AD">
      <w:pPr>
        <w:pStyle w:val="Listtoplevel"/>
      </w:pPr>
      <w:r w:rsidRPr="008029AD">
        <w:t>read it a few pages at a time</w:t>
      </w:r>
    </w:p>
    <w:p w14:paraId="74F143A7" w14:textId="77777777" w:rsidR="008029AD" w:rsidRPr="008029AD" w:rsidRDefault="008029AD" w:rsidP="008029AD">
      <w:pPr>
        <w:pStyle w:val="Listtoplevel"/>
      </w:pPr>
      <w:r w:rsidRPr="008029AD">
        <w:t xml:space="preserve">set aside some quiet time to look </w:t>
      </w:r>
      <w:r w:rsidRPr="008029AD">
        <w:drawing>
          <wp:anchor distT="0" distB="0" distL="114300" distR="114300" simplePos="0" relativeHeight="251834368" behindDoc="0" locked="0" layoutInCell="1" allowOverlap="1" wp14:anchorId="3FD48D36" wp14:editId="23D51D51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29AD">
        <w:t>at it</w:t>
      </w:r>
    </w:p>
    <w:p w14:paraId="76ED8617" w14:textId="66BD649D" w:rsidR="008029AD" w:rsidRPr="008029AD" w:rsidRDefault="008029AD" w:rsidP="008029AD">
      <w:pPr>
        <w:pStyle w:val="Listtoplevel"/>
      </w:pPr>
      <w:r w:rsidRPr="008029AD">
        <w:t>have someone read it with you to support you to understand it.</w:t>
      </w:r>
    </w:p>
    <w:p w14:paraId="5208839B" w14:textId="77777777" w:rsidR="0061323F" w:rsidRDefault="00F87859" w:rsidP="0061323F">
      <w:pPr>
        <w:pStyle w:val="contentspage"/>
      </w:pPr>
      <w:r w:rsidRPr="00153863">
        <w:br w:type="page"/>
      </w:r>
      <w:bookmarkStart w:id="0" w:name="_Toc180151645"/>
    </w:p>
    <w:p w14:paraId="2BADBEA1" w14:textId="1A250DE1" w:rsidR="0061323F" w:rsidRDefault="0061323F" w:rsidP="0061323F">
      <w:pPr>
        <w:pStyle w:val="Heading1"/>
      </w:pPr>
      <w:r>
        <w:lastRenderedPageBreak/>
        <w:t xml:space="preserve">What is in this document </w:t>
      </w:r>
    </w:p>
    <w:p w14:paraId="7FC2D2E8" w14:textId="77777777" w:rsidR="0061323F" w:rsidRDefault="0061323F" w:rsidP="0061323F">
      <w:pPr>
        <w:pStyle w:val="contentspage"/>
        <w:ind w:left="6480"/>
        <w:rPr>
          <w:b/>
          <w:bCs w:val="0"/>
        </w:rPr>
      </w:pPr>
    </w:p>
    <w:p w14:paraId="649867F8" w14:textId="40B06B92" w:rsidR="0061323F" w:rsidRDefault="001A5DC0" w:rsidP="0061323F">
      <w:pPr>
        <w:pStyle w:val="contentspage"/>
        <w:ind w:left="6480"/>
        <w:rPr>
          <w:b/>
          <w:bCs w:val="0"/>
        </w:rPr>
      </w:pPr>
      <w:r>
        <w:rPr>
          <w:rFonts w:eastAsia="Times New Roman"/>
          <w:noProof/>
          <w:color w:val="000000"/>
          <w:lang w:eastAsia="en-NZ"/>
        </w:rPr>
        <w:drawing>
          <wp:anchor distT="0" distB="0" distL="114300" distR="114300" simplePos="0" relativeHeight="252154880" behindDoc="0" locked="0" layoutInCell="1" allowOverlap="1" wp14:anchorId="15192998" wp14:editId="0D9450BC">
            <wp:simplePos x="0" y="0"/>
            <wp:positionH relativeFrom="column">
              <wp:posOffset>-8660</wp:posOffset>
            </wp:positionH>
            <wp:positionV relativeFrom="paragraph">
              <wp:posOffset>275301</wp:posOffset>
            </wp:positionV>
            <wp:extent cx="1133475" cy="1133475"/>
            <wp:effectExtent l="0" t="0" r="0" b="9525"/>
            <wp:wrapSquare wrapText="bothSides"/>
            <wp:docPr id="375987980" name="Picture 375987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87980" name="Picture 3759879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700DA" w14:textId="459EEEC3" w:rsidR="0061323F" w:rsidRPr="00722845" w:rsidRDefault="0061323F" w:rsidP="000F65CD">
      <w:pPr>
        <w:pStyle w:val="contentspage"/>
        <w:tabs>
          <w:tab w:val="clear" w:pos="8959"/>
          <w:tab w:val="right" w:leader="dot" w:pos="9072"/>
        </w:tabs>
        <w:ind w:left="6804"/>
        <w:rPr>
          <w:b/>
          <w:bCs w:val="0"/>
        </w:rPr>
      </w:pPr>
      <w:r w:rsidRPr="00722845">
        <w:rPr>
          <w:b/>
          <w:bCs w:val="0"/>
        </w:rPr>
        <w:t>Page number:</w:t>
      </w:r>
    </w:p>
    <w:p w14:paraId="47688748" w14:textId="77777777" w:rsidR="0061323F" w:rsidRPr="005147DC" w:rsidRDefault="0061323F" w:rsidP="0061323F">
      <w:pPr>
        <w:pStyle w:val="contentspage"/>
        <w:rPr>
          <w:color w:val="000000" w:themeColor="text1"/>
        </w:rPr>
      </w:pPr>
    </w:p>
    <w:p w14:paraId="101AB811" w14:textId="6A301CAC" w:rsidR="0061323F" w:rsidRPr="005147DC" w:rsidRDefault="005147DC" w:rsidP="0061323F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color w:val="000000" w:themeColor="text1"/>
        </w:rPr>
        <w:fldChar w:fldCharType="begin"/>
      </w:r>
      <w:r w:rsidRPr="005147DC">
        <w:rPr>
          <w:color w:val="000000" w:themeColor="text1"/>
        </w:rPr>
        <w:instrText>HYPERLINK  \l "_About_this_report"</w:instrText>
      </w:r>
      <w:r w:rsidRPr="005147DC">
        <w:rPr>
          <w:color w:val="000000" w:themeColor="text1"/>
        </w:rPr>
      </w:r>
      <w:r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About this report</w:t>
      </w:r>
      <w:r w:rsidR="0061323F" w:rsidRPr="005147DC">
        <w:rPr>
          <w:rStyle w:val="Hyperlink"/>
          <w:color w:val="000000" w:themeColor="text1"/>
          <w:u w:val="none"/>
        </w:rPr>
        <w:tab/>
      </w:r>
      <w:r w:rsidR="00BB7255" w:rsidRPr="005147DC">
        <w:rPr>
          <w:rStyle w:val="Hyperlink"/>
          <w:color w:val="000000" w:themeColor="text1"/>
          <w:u w:val="none"/>
        </w:rPr>
        <w:t>4</w:t>
      </w:r>
    </w:p>
    <w:p w14:paraId="6C140EA8" w14:textId="7589E9A2" w:rsidR="0061323F" w:rsidRPr="005147DC" w:rsidRDefault="001A5DC0" w:rsidP="0061323F">
      <w:pPr>
        <w:pStyle w:val="contentspage"/>
        <w:rPr>
          <w:color w:val="000000" w:themeColor="text1"/>
        </w:rPr>
      </w:pPr>
      <w:r w:rsidRPr="005147DC">
        <w:rPr>
          <w:rFonts w:eastAsia="Times New Roman"/>
          <w:noProof/>
          <w:color w:val="000000" w:themeColor="text1"/>
          <w:lang w:eastAsia="en-NZ"/>
        </w:rPr>
        <w:drawing>
          <wp:anchor distT="0" distB="0" distL="114300" distR="114300" simplePos="0" relativeHeight="252155904" behindDoc="1" locked="0" layoutInCell="1" allowOverlap="1" wp14:anchorId="78690799" wp14:editId="5E112103">
            <wp:simplePos x="0" y="0"/>
            <wp:positionH relativeFrom="column">
              <wp:posOffset>96982</wp:posOffset>
            </wp:positionH>
            <wp:positionV relativeFrom="paragraph">
              <wp:posOffset>314960</wp:posOffset>
            </wp:positionV>
            <wp:extent cx="930275" cy="1323975"/>
            <wp:effectExtent l="19050" t="19050" r="22225" b="28575"/>
            <wp:wrapNone/>
            <wp:docPr id="1611190644" name="Picture 16111906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190644" name="Picture 16111906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0275" cy="132397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7DC" w:rsidRPr="005147DC">
        <w:rPr>
          <w:color w:val="000000" w:themeColor="text1"/>
        </w:rPr>
        <w:fldChar w:fldCharType="end"/>
      </w:r>
    </w:p>
    <w:p w14:paraId="588342DC" w14:textId="77777777" w:rsidR="0061323F" w:rsidRPr="005147DC" w:rsidRDefault="0061323F" w:rsidP="0061323F">
      <w:pPr>
        <w:pStyle w:val="contentspage"/>
        <w:rPr>
          <w:color w:val="000000" w:themeColor="text1"/>
        </w:rPr>
      </w:pPr>
    </w:p>
    <w:p w14:paraId="3EA8C744" w14:textId="5BE5FE11" w:rsidR="0061323F" w:rsidRPr="005147DC" w:rsidRDefault="005147DC" w:rsidP="0061323F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color w:val="000000" w:themeColor="text1"/>
        </w:rPr>
        <w:fldChar w:fldCharType="begin"/>
      </w:r>
      <w:r w:rsidRPr="005147DC">
        <w:rPr>
          <w:color w:val="000000" w:themeColor="text1"/>
        </w:rPr>
        <w:instrText>HYPERLINK  \l "_What_is_the"</w:instrText>
      </w:r>
      <w:r w:rsidRPr="005147DC">
        <w:rPr>
          <w:color w:val="000000" w:themeColor="text1"/>
        </w:rPr>
      </w:r>
      <w:r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What is the Disability Action Plan?</w:t>
      </w:r>
      <w:r w:rsidR="0061323F" w:rsidRPr="005147DC">
        <w:rPr>
          <w:rStyle w:val="Hyperlink"/>
          <w:color w:val="000000" w:themeColor="text1"/>
          <w:u w:val="none"/>
        </w:rPr>
        <w:tab/>
        <w:t>7</w:t>
      </w:r>
    </w:p>
    <w:p w14:paraId="6BF15145" w14:textId="43EFF829" w:rsidR="0061323F" w:rsidRPr="005147DC" w:rsidRDefault="005147DC" w:rsidP="0061323F">
      <w:pPr>
        <w:pStyle w:val="contentspage"/>
        <w:rPr>
          <w:color w:val="000000" w:themeColor="text1"/>
        </w:rPr>
      </w:pPr>
      <w:r w:rsidRPr="005147DC">
        <w:rPr>
          <w:color w:val="000000" w:themeColor="text1"/>
        </w:rPr>
        <w:fldChar w:fldCharType="end"/>
      </w:r>
    </w:p>
    <w:p w14:paraId="23C7AE8B" w14:textId="77777777" w:rsidR="0061323F" w:rsidRPr="005147DC" w:rsidRDefault="0061323F" w:rsidP="0061323F">
      <w:pPr>
        <w:pStyle w:val="contentspage"/>
        <w:rPr>
          <w:color w:val="000000" w:themeColor="text1"/>
        </w:rPr>
      </w:pPr>
    </w:p>
    <w:p w14:paraId="3E7FC251" w14:textId="4ACC893E" w:rsidR="0061323F" w:rsidRPr="005147DC" w:rsidRDefault="001A5DC0" w:rsidP="0061323F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rStyle w:val="Hyperlink"/>
          <w:noProof/>
          <w:color w:val="000000" w:themeColor="text1"/>
          <w:u w:val="none"/>
        </w:rPr>
        <w:drawing>
          <wp:anchor distT="0" distB="0" distL="114300" distR="114300" simplePos="0" relativeHeight="252156928" behindDoc="0" locked="0" layoutInCell="1" allowOverlap="1" wp14:anchorId="17CB8DF8" wp14:editId="32FF8161">
            <wp:simplePos x="0" y="0"/>
            <wp:positionH relativeFrom="margin">
              <wp:posOffset>-170180</wp:posOffset>
            </wp:positionH>
            <wp:positionV relativeFrom="paragraph">
              <wp:posOffset>229870</wp:posOffset>
            </wp:positionV>
            <wp:extent cx="1600200" cy="1160780"/>
            <wp:effectExtent l="0" t="0" r="0" b="1270"/>
            <wp:wrapNone/>
            <wp:docPr id="247971393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971393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7DC" w:rsidRPr="005147DC">
        <w:rPr>
          <w:color w:val="000000" w:themeColor="text1"/>
        </w:rPr>
        <w:fldChar w:fldCharType="begin"/>
      </w:r>
      <w:r w:rsidR="005147DC" w:rsidRPr="005147DC">
        <w:rPr>
          <w:color w:val="000000" w:themeColor="text1"/>
        </w:rPr>
        <w:instrText>HYPERLINK  \l "_How_things_are"</w:instrText>
      </w:r>
      <w:r w:rsidR="005147DC" w:rsidRPr="005147DC">
        <w:rPr>
          <w:color w:val="000000" w:themeColor="text1"/>
        </w:rPr>
      </w:r>
      <w:r w:rsidR="005147DC"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How things are going</w:t>
      </w:r>
      <w:r w:rsidR="0061323F" w:rsidRPr="005147DC">
        <w:rPr>
          <w:rStyle w:val="Hyperlink"/>
          <w:color w:val="000000" w:themeColor="text1"/>
          <w:u w:val="none"/>
        </w:rPr>
        <w:tab/>
        <w:t>1</w:t>
      </w:r>
      <w:r w:rsidR="00DE63DE">
        <w:rPr>
          <w:rStyle w:val="Hyperlink"/>
          <w:color w:val="000000" w:themeColor="text1"/>
          <w:u w:val="none"/>
        </w:rPr>
        <w:t>4</w:t>
      </w:r>
    </w:p>
    <w:p w14:paraId="464E83A1" w14:textId="482BC37F" w:rsidR="0061323F" w:rsidRPr="005147DC" w:rsidRDefault="005147DC" w:rsidP="0061323F">
      <w:pPr>
        <w:pStyle w:val="contentspage"/>
        <w:rPr>
          <w:color w:val="000000" w:themeColor="text1"/>
        </w:rPr>
      </w:pPr>
      <w:r w:rsidRPr="005147DC">
        <w:rPr>
          <w:color w:val="000000" w:themeColor="text1"/>
        </w:rPr>
        <w:fldChar w:fldCharType="end"/>
      </w:r>
    </w:p>
    <w:p w14:paraId="4D1C8809" w14:textId="77777777" w:rsidR="0061323F" w:rsidRPr="005147DC" w:rsidRDefault="0061323F" w:rsidP="0061323F">
      <w:pPr>
        <w:pStyle w:val="contentspage"/>
        <w:rPr>
          <w:color w:val="000000" w:themeColor="text1"/>
        </w:rPr>
      </w:pPr>
    </w:p>
    <w:p w14:paraId="5A9BA539" w14:textId="729CF86F" w:rsidR="0061323F" w:rsidRPr="005147DC" w:rsidRDefault="005147DC" w:rsidP="0061323F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color w:val="000000" w:themeColor="text1"/>
        </w:rPr>
        <w:fldChar w:fldCharType="begin"/>
      </w:r>
      <w:r w:rsidRPr="005147DC">
        <w:rPr>
          <w:color w:val="000000" w:themeColor="text1"/>
        </w:rPr>
        <w:instrText>HYPERLINK  \l "_Outcome_1:_Education"</w:instrText>
      </w:r>
      <w:r w:rsidRPr="005147DC">
        <w:rPr>
          <w:color w:val="000000" w:themeColor="text1"/>
        </w:rPr>
      </w:r>
      <w:r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Outcome 1: Education</w:t>
      </w:r>
      <w:r w:rsidR="0061323F" w:rsidRPr="005147DC">
        <w:rPr>
          <w:rStyle w:val="Hyperlink"/>
          <w:color w:val="000000" w:themeColor="text1"/>
          <w:u w:val="none"/>
        </w:rPr>
        <w:tab/>
        <w:t>1</w:t>
      </w:r>
      <w:r w:rsidR="00DE63DE">
        <w:rPr>
          <w:rStyle w:val="Hyperlink"/>
          <w:color w:val="000000" w:themeColor="text1"/>
          <w:u w:val="none"/>
        </w:rPr>
        <w:t>7</w:t>
      </w:r>
    </w:p>
    <w:p w14:paraId="201E6163" w14:textId="71F83D85" w:rsidR="0061323F" w:rsidRPr="005147DC" w:rsidRDefault="001A5DC0" w:rsidP="0061323F">
      <w:pPr>
        <w:pStyle w:val="contentspage"/>
        <w:rPr>
          <w:color w:val="000000" w:themeColor="text1"/>
        </w:rPr>
      </w:pPr>
      <w:r w:rsidRPr="005147DC">
        <w:rPr>
          <w:rFonts w:eastAsia="Times New Roman"/>
          <w:b/>
          <w:bCs w:val="0"/>
          <w:noProof/>
          <w:color w:val="000000" w:themeColor="text1"/>
        </w:rPr>
        <w:drawing>
          <wp:anchor distT="0" distB="0" distL="114300" distR="114300" simplePos="0" relativeHeight="252157952" behindDoc="0" locked="0" layoutInCell="1" allowOverlap="1" wp14:anchorId="0DECDA36" wp14:editId="4820F262">
            <wp:simplePos x="0" y="0"/>
            <wp:positionH relativeFrom="margin">
              <wp:posOffset>-361200</wp:posOffset>
            </wp:positionH>
            <wp:positionV relativeFrom="paragraph">
              <wp:posOffset>287020</wp:posOffset>
            </wp:positionV>
            <wp:extent cx="1895575" cy="775854"/>
            <wp:effectExtent l="0" t="0" r="0" b="5715"/>
            <wp:wrapNone/>
            <wp:docPr id="606695816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695816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575" cy="77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7DC" w:rsidRPr="005147DC">
        <w:rPr>
          <w:color w:val="000000" w:themeColor="text1"/>
        </w:rPr>
        <w:fldChar w:fldCharType="end"/>
      </w:r>
    </w:p>
    <w:p w14:paraId="488AD919" w14:textId="77777777" w:rsidR="0061323F" w:rsidRPr="005147DC" w:rsidRDefault="0061323F" w:rsidP="0061323F">
      <w:pPr>
        <w:pStyle w:val="contentspage"/>
        <w:rPr>
          <w:color w:val="000000" w:themeColor="text1"/>
        </w:rPr>
      </w:pPr>
    </w:p>
    <w:p w14:paraId="11B76E86" w14:textId="3EC132D5" w:rsidR="0061323F" w:rsidRPr="005147DC" w:rsidRDefault="005147DC" w:rsidP="0061323F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color w:val="000000" w:themeColor="text1"/>
        </w:rPr>
        <w:fldChar w:fldCharType="begin"/>
      </w:r>
      <w:r w:rsidRPr="005147DC">
        <w:rPr>
          <w:color w:val="000000" w:themeColor="text1"/>
        </w:rPr>
        <w:instrText>HYPERLINK  \l "_Outcome_2:_Jobs"</w:instrText>
      </w:r>
      <w:r w:rsidRPr="005147DC">
        <w:rPr>
          <w:color w:val="000000" w:themeColor="text1"/>
        </w:rPr>
      </w:r>
      <w:r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Outcome 2: Jobs and money</w:t>
      </w:r>
      <w:r w:rsidR="0061323F" w:rsidRPr="005147DC">
        <w:rPr>
          <w:rStyle w:val="Hyperlink"/>
          <w:color w:val="000000" w:themeColor="text1"/>
          <w:u w:val="none"/>
        </w:rPr>
        <w:tab/>
        <w:t>2</w:t>
      </w:r>
      <w:r w:rsidR="00DE63DE">
        <w:rPr>
          <w:rStyle w:val="Hyperlink"/>
          <w:color w:val="000000" w:themeColor="text1"/>
          <w:u w:val="none"/>
        </w:rPr>
        <w:t>7</w:t>
      </w:r>
    </w:p>
    <w:p w14:paraId="4517C75F" w14:textId="18FC7883" w:rsidR="0061323F" w:rsidRPr="005147DC" w:rsidRDefault="001A5DC0" w:rsidP="0061323F">
      <w:pPr>
        <w:pStyle w:val="contentspage"/>
        <w:rPr>
          <w:color w:val="000000" w:themeColor="text1"/>
        </w:rPr>
      </w:pPr>
      <w:r w:rsidRPr="005147DC">
        <w:rPr>
          <w:rFonts w:eastAsia="Times New Roman"/>
          <w:b/>
          <w:bCs w:val="0"/>
          <w:noProof/>
          <w:color w:val="000000" w:themeColor="text1"/>
        </w:rPr>
        <w:drawing>
          <wp:anchor distT="0" distB="0" distL="114300" distR="114300" simplePos="0" relativeHeight="252158976" behindDoc="0" locked="0" layoutInCell="1" allowOverlap="1" wp14:anchorId="7B5E3FBB" wp14:editId="4928378C">
            <wp:simplePos x="0" y="0"/>
            <wp:positionH relativeFrom="margin">
              <wp:posOffset>-13335</wp:posOffset>
            </wp:positionH>
            <wp:positionV relativeFrom="paragraph">
              <wp:posOffset>158230</wp:posOffset>
            </wp:positionV>
            <wp:extent cx="1430020" cy="1237615"/>
            <wp:effectExtent l="0" t="0" r="0" b="0"/>
            <wp:wrapNone/>
            <wp:docPr id="737073236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073236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23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7DC" w:rsidRPr="005147DC">
        <w:rPr>
          <w:color w:val="000000" w:themeColor="text1"/>
        </w:rPr>
        <w:fldChar w:fldCharType="end"/>
      </w:r>
    </w:p>
    <w:p w14:paraId="3C48664C" w14:textId="77777777" w:rsidR="0061323F" w:rsidRPr="005147DC" w:rsidRDefault="0061323F" w:rsidP="0061323F">
      <w:pPr>
        <w:pStyle w:val="contentspage"/>
        <w:rPr>
          <w:color w:val="000000" w:themeColor="text1"/>
        </w:rPr>
      </w:pPr>
    </w:p>
    <w:p w14:paraId="408942D5" w14:textId="56CC1685" w:rsidR="0061323F" w:rsidRPr="005147DC" w:rsidRDefault="005147DC" w:rsidP="0061323F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color w:val="000000" w:themeColor="text1"/>
        </w:rPr>
        <w:fldChar w:fldCharType="begin"/>
      </w:r>
      <w:r w:rsidRPr="005147DC">
        <w:rPr>
          <w:color w:val="000000" w:themeColor="text1"/>
        </w:rPr>
        <w:instrText>HYPERLINK  \l "_Outcome_3:_Health"</w:instrText>
      </w:r>
      <w:r w:rsidRPr="005147DC">
        <w:rPr>
          <w:color w:val="000000" w:themeColor="text1"/>
        </w:rPr>
      </w:r>
      <w:r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Outcome 3: Health and wellbeing</w:t>
      </w:r>
      <w:r w:rsidR="0061323F" w:rsidRPr="005147DC">
        <w:rPr>
          <w:rStyle w:val="Hyperlink"/>
          <w:color w:val="000000" w:themeColor="text1"/>
          <w:u w:val="none"/>
        </w:rPr>
        <w:tab/>
        <w:t>3</w:t>
      </w:r>
      <w:r w:rsidR="00DE63DE">
        <w:rPr>
          <w:rStyle w:val="Hyperlink"/>
          <w:color w:val="000000" w:themeColor="text1"/>
          <w:u w:val="none"/>
        </w:rPr>
        <w:t>3</w:t>
      </w:r>
    </w:p>
    <w:p w14:paraId="6CD5BB52" w14:textId="3D7FCD7D" w:rsidR="0061323F" w:rsidRPr="006570AB" w:rsidRDefault="005147DC" w:rsidP="0061323F">
      <w:pPr>
        <w:pStyle w:val="contentspage"/>
        <w:rPr>
          <w:color w:val="0D0D0D" w:themeColor="text1" w:themeTint="F2"/>
        </w:rPr>
      </w:pPr>
      <w:r w:rsidRPr="005147DC">
        <w:rPr>
          <w:color w:val="000000" w:themeColor="text1"/>
        </w:rPr>
        <w:fldChar w:fldCharType="end"/>
      </w:r>
    </w:p>
    <w:p w14:paraId="5E801FBD" w14:textId="77777777" w:rsidR="0061323F" w:rsidRDefault="0061323F" w:rsidP="0061323F">
      <w:pPr>
        <w:pStyle w:val="contentspage"/>
      </w:pPr>
    </w:p>
    <w:p w14:paraId="744E85AD" w14:textId="7D3A8468" w:rsidR="0061323F" w:rsidRPr="00722845" w:rsidRDefault="0061323F" w:rsidP="000F65CD">
      <w:pPr>
        <w:pStyle w:val="contentspage"/>
        <w:ind w:left="6804"/>
        <w:rPr>
          <w:b/>
          <w:bCs w:val="0"/>
        </w:rPr>
      </w:pPr>
      <w:r>
        <w:br w:type="page"/>
      </w:r>
      <w:r w:rsidRPr="00D55B4C">
        <w:rPr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006B8BF8" wp14:editId="7DC223AC">
            <wp:simplePos x="0" y="0"/>
            <wp:positionH relativeFrom="page">
              <wp:posOffset>914400</wp:posOffset>
            </wp:positionH>
            <wp:positionV relativeFrom="paragraph">
              <wp:posOffset>219173</wp:posOffset>
            </wp:positionV>
            <wp:extent cx="1260000" cy="1260000"/>
            <wp:effectExtent l="0" t="0" r="0" b="0"/>
            <wp:wrapNone/>
            <wp:docPr id="550208777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208777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2845">
        <w:rPr>
          <w:b/>
          <w:bCs w:val="0"/>
        </w:rPr>
        <w:t>Page number:</w:t>
      </w:r>
    </w:p>
    <w:p w14:paraId="036B2CE5" w14:textId="77777777" w:rsidR="0061323F" w:rsidRDefault="0061323F" w:rsidP="0061323F">
      <w:pPr>
        <w:spacing w:line="240" w:lineRule="auto"/>
        <w:ind w:left="0"/>
        <w:rPr>
          <w:rFonts w:cs="Arial"/>
          <w:bCs/>
          <w:szCs w:val="32"/>
        </w:rPr>
      </w:pPr>
    </w:p>
    <w:p w14:paraId="41A60829" w14:textId="77777777" w:rsidR="0061323F" w:rsidRPr="005147DC" w:rsidRDefault="0061323F" w:rsidP="005147DC">
      <w:pPr>
        <w:pStyle w:val="contentspage"/>
        <w:rPr>
          <w:color w:val="000000" w:themeColor="text1"/>
        </w:rPr>
      </w:pPr>
    </w:p>
    <w:p w14:paraId="1993E4DD" w14:textId="2F53CB57" w:rsidR="0061323F" w:rsidRPr="005147DC" w:rsidRDefault="005147DC" w:rsidP="005147DC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color w:val="000000" w:themeColor="text1"/>
        </w:rPr>
        <w:fldChar w:fldCharType="begin"/>
      </w:r>
      <w:r w:rsidRPr="005147DC">
        <w:rPr>
          <w:color w:val="000000" w:themeColor="text1"/>
        </w:rPr>
        <w:instrText>HYPERLINK  \l "_Outcome_4:_Protecting"</w:instrText>
      </w:r>
      <w:r w:rsidRPr="005147DC">
        <w:rPr>
          <w:color w:val="000000" w:themeColor="text1"/>
        </w:rPr>
      </w:r>
      <w:r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Outcome 4: Protecting rights</w:t>
      </w:r>
      <w:r w:rsidR="0061323F" w:rsidRPr="005147DC">
        <w:rPr>
          <w:rStyle w:val="Hyperlink"/>
          <w:color w:val="000000" w:themeColor="text1"/>
          <w:u w:val="none"/>
        </w:rPr>
        <w:tab/>
      </w:r>
      <w:r w:rsidR="00DE63DE">
        <w:rPr>
          <w:rStyle w:val="Hyperlink"/>
          <w:color w:val="000000" w:themeColor="text1"/>
          <w:u w:val="none"/>
        </w:rPr>
        <w:t>40</w:t>
      </w:r>
    </w:p>
    <w:p w14:paraId="59BFAF33" w14:textId="5111393E" w:rsidR="0061323F" w:rsidRPr="005147DC" w:rsidRDefault="005147DC" w:rsidP="005147DC">
      <w:pPr>
        <w:pStyle w:val="contentspage"/>
        <w:rPr>
          <w:color w:val="000000" w:themeColor="text1"/>
        </w:rPr>
      </w:pPr>
      <w:r w:rsidRPr="005147DC">
        <w:rPr>
          <w:color w:val="000000" w:themeColor="text1"/>
        </w:rPr>
        <w:fldChar w:fldCharType="end"/>
      </w:r>
    </w:p>
    <w:p w14:paraId="29B12B38" w14:textId="03645E67" w:rsidR="0061323F" w:rsidRPr="005147DC" w:rsidRDefault="00480C50" w:rsidP="005147DC">
      <w:pPr>
        <w:pStyle w:val="contentspage"/>
        <w:rPr>
          <w:color w:val="000000" w:themeColor="text1"/>
        </w:rPr>
      </w:pPr>
      <w:r w:rsidRPr="005147DC">
        <w:rPr>
          <w:noProof/>
          <w:color w:val="000000" w:themeColor="text1"/>
        </w:rPr>
        <w:drawing>
          <wp:anchor distT="0" distB="0" distL="114300" distR="114300" simplePos="0" relativeHeight="252161024" behindDoc="0" locked="0" layoutInCell="1" allowOverlap="1" wp14:anchorId="515107E5" wp14:editId="3FD7D2DF">
            <wp:simplePos x="0" y="0"/>
            <wp:positionH relativeFrom="margin">
              <wp:align>left</wp:align>
            </wp:positionH>
            <wp:positionV relativeFrom="paragraph">
              <wp:posOffset>78740</wp:posOffset>
            </wp:positionV>
            <wp:extent cx="1259840" cy="1402080"/>
            <wp:effectExtent l="0" t="0" r="0" b="7620"/>
            <wp:wrapNone/>
            <wp:docPr id="1147850247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850247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</w:rPr>
        <w:t xml:space="preserve"> </w:t>
      </w:r>
    </w:p>
    <w:p w14:paraId="0CD3C835" w14:textId="463CBCF3" w:rsidR="0061323F" w:rsidRPr="005147DC" w:rsidRDefault="005147DC" w:rsidP="005147DC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color w:val="000000" w:themeColor="text1"/>
        </w:rPr>
        <w:fldChar w:fldCharType="begin"/>
      </w:r>
      <w:r w:rsidRPr="005147DC">
        <w:rPr>
          <w:color w:val="000000" w:themeColor="text1"/>
        </w:rPr>
        <w:instrText>HYPERLINK  \l "_Outcome_5:_Accessibility"</w:instrText>
      </w:r>
      <w:r w:rsidRPr="005147DC">
        <w:rPr>
          <w:color w:val="000000" w:themeColor="text1"/>
        </w:rPr>
      </w:r>
      <w:r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Outcome 5: Accessibility</w:t>
      </w:r>
      <w:r w:rsidR="0061323F" w:rsidRPr="005147DC">
        <w:rPr>
          <w:rStyle w:val="Hyperlink"/>
          <w:color w:val="000000" w:themeColor="text1"/>
          <w:u w:val="none"/>
        </w:rPr>
        <w:tab/>
        <w:t>4</w:t>
      </w:r>
      <w:r w:rsidR="00DE63DE">
        <w:rPr>
          <w:rStyle w:val="Hyperlink"/>
          <w:color w:val="000000" w:themeColor="text1"/>
          <w:u w:val="none"/>
        </w:rPr>
        <w:t>7</w:t>
      </w:r>
    </w:p>
    <w:p w14:paraId="33B449F5" w14:textId="0228F881" w:rsidR="0061323F" w:rsidRPr="005147DC" w:rsidRDefault="005147DC" w:rsidP="005147DC">
      <w:pPr>
        <w:pStyle w:val="contentspage"/>
        <w:rPr>
          <w:color w:val="000000" w:themeColor="text1"/>
        </w:rPr>
      </w:pPr>
      <w:r w:rsidRPr="005147DC">
        <w:rPr>
          <w:color w:val="000000" w:themeColor="text1"/>
        </w:rPr>
        <w:fldChar w:fldCharType="end"/>
      </w:r>
    </w:p>
    <w:p w14:paraId="26861864" w14:textId="77777777" w:rsidR="0061323F" w:rsidRPr="005147DC" w:rsidRDefault="0061323F" w:rsidP="005147DC">
      <w:pPr>
        <w:pStyle w:val="contentspage"/>
        <w:rPr>
          <w:color w:val="000000" w:themeColor="text1"/>
        </w:rPr>
      </w:pPr>
    </w:p>
    <w:p w14:paraId="01628CBF" w14:textId="3E2622A7" w:rsidR="0061323F" w:rsidRPr="005147DC" w:rsidRDefault="001A5DC0" w:rsidP="005147DC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rStyle w:val="Hyperlink"/>
          <w:rFonts w:eastAsia="Times New Roman"/>
          <w:noProof/>
          <w:color w:val="000000" w:themeColor="text1"/>
          <w:u w:val="none"/>
        </w:rPr>
        <w:drawing>
          <wp:anchor distT="0" distB="0" distL="114300" distR="114300" simplePos="0" relativeHeight="252162048" behindDoc="0" locked="0" layoutInCell="1" allowOverlap="1" wp14:anchorId="5EDDA844" wp14:editId="2C073009">
            <wp:simplePos x="0" y="0"/>
            <wp:positionH relativeFrom="margin">
              <wp:align>left</wp:align>
            </wp:positionH>
            <wp:positionV relativeFrom="paragraph">
              <wp:posOffset>436245</wp:posOffset>
            </wp:positionV>
            <wp:extent cx="1259840" cy="1259840"/>
            <wp:effectExtent l="0" t="0" r="0" b="0"/>
            <wp:wrapNone/>
            <wp:docPr id="1670660734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660734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7DC" w:rsidRPr="005147DC">
        <w:rPr>
          <w:color w:val="000000" w:themeColor="text1"/>
        </w:rPr>
        <w:fldChar w:fldCharType="begin"/>
      </w:r>
      <w:r w:rsidR="005147DC" w:rsidRPr="005147DC">
        <w:rPr>
          <w:color w:val="000000" w:themeColor="text1"/>
        </w:rPr>
        <w:instrText>HYPERLINK  \l "_Outcome_6:_Attitudes"</w:instrText>
      </w:r>
      <w:r w:rsidR="005147DC" w:rsidRPr="005147DC">
        <w:rPr>
          <w:color w:val="000000" w:themeColor="text1"/>
        </w:rPr>
      </w:r>
      <w:r w:rsidR="005147DC"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Outcome 6: Attitudes towards</w:t>
      </w:r>
      <w:r w:rsidR="0061323F" w:rsidRPr="005147DC">
        <w:rPr>
          <w:rStyle w:val="Hyperlink"/>
          <w:color w:val="000000" w:themeColor="text1"/>
          <w:u w:val="none"/>
        </w:rPr>
        <w:br/>
        <w:t>disability</w:t>
      </w:r>
      <w:r w:rsidR="0061323F" w:rsidRPr="005147DC">
        <w:rPr>
          <w:rStyle w:val="Hyperlink"/>
          <w:color w:val="000000" w:themeColor="text1"/>
          <w:u w:val="none"/>
        </w:rPr>
        <w:tab/>
      </w:r>
      <w:r w:rsidR="00005858">
        <w:rPr>
          <w:rStyle w:val="Hyperlink"/>
          <w:color w:val="000000" w:themeColor="text1"/>
          <w:u w:val="none"/>
        </w:rPr>
        <w:t>5</w:t>
      </w:r>
      <w:r w:rsidR="00182BB5">
        <w:rPr>
          <w:rStyle w:val="Hyperlink"/>
          <w:color w:val="000000" w:themeColor="text1"/>
          <w:u w:val="none"/>
        </w:rPr>
        <w:t>2</w:t>
      </w:r>
    </w:p>
    <w:p w14:paraId="3CBE3BC0" w14:textId="788269EA" w:rsidR="0061323F" w:rsidRPr="005147DC" w:rsidRDefault="005147DC" w:rsidP="005147DC">
      <w:pPr>
        <w:pStyle w:val="contentspage"/>
        <w:rPr>
          <w:color w:val="000000" w:themeColor="text1"/>
        </w:rPr>
      </w:pPr>
      <w:r w:rsidRPr="005147DC">
        <w:rPr>
          <w:color w:val="000000" w:themeColor="text1"/>
        </w:rPr>
        <w:fldChar w:fldCharType="end"/>
      </w:r>
    </w:p>
    <w:p w14:paraId="69070FB6" w14:textId="52250A7E" w:rsidR="0061323F" w:rsidRPr="005147DC" w:rsidRDefault="0061323F" w:rsidP="005147DC">
      <w:pPr>
        <w:pStyle w:val="contentspage"/>
        <w:rPr>
          <w:color w:val="000000" w:themeColor="text1"/>
        </w:rPr>
      </w:pPr>
    </w:p>
    <w:p w14:paraId="4EF2B20D" w14:textId="69E8343A" w:rsidR="0061323F" w:rsidRPr="005147DC" w:rsidRDefault="005147DC" w:rsidP="005147DC">
      <w:pPr>
        <w:pStyle w:val="contentspage"/>
        <w:rPr>
          <w:rStyle w:val="Hyperlink"/>
          <w:color w:val="000000" w:themeColor="text1"/>
          <w:u w:val="none"/>
        </w:rPr>
      </w:pPr>
      <w:r w:rsidRPr="005147DC">
        <w:rPr>
          <w:color w:val="000000" w:themeColor="text1"/>
        </w:rPr>
        <w:fldChar w:fldCharType="begin"/>
      </w:r>
      <w:r w:rsidRPr="005147DC">
        <w:rPr>
          <w:color w:val="000000" w:themeColor="text1"/>
        </w:rPr>
        <w:instrText>HYPERLINK  \l "_Outcome_7:_Choice"</w:instrText>
      </w:r>
      <w:r w:rsidRPr="005147DC">
        <w:rPr>
          <w:color w:val="000000" w:themeColor="text1"/>
        </w:rPr>
      </w:r>
      <w:r w:rsidRPr="005147DC">
        <w:rPr>
          <w:color w:val="000000" w:themeColor="text1"/>
        </w:rPr>
        <w:fldChar w:fldCharType="separate"/>
      </w:r>
      <w:r w:rsidR="0061323F" w:rsidRPr="005147DC">
        <w:rPr>
          <w:rStyle w:val="Hyperlink"/>
          <w:color w:val="000000" w:themeColor="text1"/>
          <w:u w:val="none"/>
        </w:rPr>
        <w:t>Outcome 7: Choice and control</w:t>
      </w:r>
      <w:r w:rsidR="0061323F" w:rsidRPr="005147DC">
        <w:rPr>
          <w:rStyle w:val="Hyperlink"/>
          <w:color w:val="000000" w:themeColor="text1"/>
          <w:u w:val="none"/>
        </w:rPr>
        <w:tab/>
      </w:r>
      <w:r w:rsidR="00005858">
        <w:rPr>
          <w:rStyle w:val="Hyperlink"/>
          <w:color w:val="000000" w:themeColor="text1"/>
          <w:u w:val="none"/>
        </w:rPr>
        <w:t>5</w:t>
      </w:r>
      <w:r w:rsidR="00182BB5">
        <w:rPr>
          <w:rStyle w:val="Hyperlink"/>
          <w:color w:val="000000" w:themeColor="text1"/>
          <w:u w:val="none"/>
        </w:rPr>
        <w:t>3</w:t>
      </w:r>
    </w:p>
    <w:p w14:paraId="4FA57D01" w14:textId="70684800" w:rsidR="0061323F" w:rsidRPr="005147DC" w:rsidRDefault="005147DC" w:rsidP="005147DC">
      <w:pPr>
        <w:pStyle w:val="contentspage"/>
        <w:rPr>
          <w:color w:val="000000" w:themeColor="text1"/>
        </w:rPr>
      </w:pPr>
      <w:r w:rsidRPr="005147DC">
        <w:rPr>
          <w:color w:val="000000" w:themeColor="text1"/>
        </w:rPr>
        <w:fldChar w:fldCharType="end"/>
      </w:r>
    </w:p>
    <w:p w14:paraId="1AB978DD" w14:textId="79F75221" w:rsidR="0061323F" w:rsidRPr="005147DC" w:rsidRDefault="00480C50" w:rsidP="005147DC">
      <w:pPr>
        <w:pStyle w:val="contentspage"/>
        <w:rPr>
          <w:color w:val="000000" w:themeColor="text1"/>
        </w:rPr>
      </w:pPr>
      <w:r w:rsidRPr="005147DC">
        <w:rPr>
          <w:noProof/>
          <w:color w:val="000000" w:themeColor="text1"/>
        </w:rPr>
        <w:drawing>
          <wp:anchor distT="0" distB="0" distL="114300" distR="114300" simplePos="0" relativeHeight="252164096" behindDoc="0" locked="0" layoutInCell="1" allowOverlap="1" wp14:anchorId="6B16DA86" wp14:editId="30B3011D">
            <wp:simplePos x="0" y="0"/>
            <wp:positionH relativeFrom="margin">
              <wp:align>left</wp:align>
            </wp:positionH>
            <wp:positionV relativeFrom="paragraph">
              <wp:posOffset>79375</wp:posOffset>
            </wp:positionV>
            <wp:extent cx="1259840" cy="1259840"/>
            <wp:effectExtent l="0" t="0" r="0" b="0"/>
            <wp:wrapNone/>
            <wp:docPr id="1282263045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220284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E8688" w14:textId="69D63184" w:rsidR="0061323F" w:rsidRDefault="0061323F" w:rsidP="005147DC">
      <w:pPr>
        <w:pStyle w:val="contentspage"/>
        <w:rPr>
          <w:color w:val="000000" w:themeColor="text1"/>
        </w:rPr>
      </w:pPr>
      <w:r w:rsidRPr="00186FEE">
        <w:rPr>
          <w:color w:val="000000" w:themeColor="text1"/>
        </w:rPr>
        <w:t xml:space="preserve">Outcome 8: Disabled people </w:t>
      </w:r>
      <w:r w:rsidRPr="00186FEE">
        <w:rPr>
          <w:color w:val="000000" w:themeColor="text1"/>
        </w:rPr>
        <w:br/>
        <w:t>as leaders</w:t>
      </w:r>
      <w:r w:rsidRPr="00186FEE">
        <w:rPr>
          <w:color w:val="000000" w:themeColor="text1"/>
        </w:rPr>
        <w:tab/>
        <w:t>5</w:t>
      </w:r>
      <w:r w:rsidR="00182BB5" w:rsidRPr="00186FEE">
        <w:rPr>
          <w:color w:val="000000" w:themeColor="text1"/>
        </w:rPr>
        <w:t>7</w:t>
      </w:r>
    </w:p>
    <w:p w14:paraId="1B5E8FBA" w14:textId="77777777" w:rsidR="00186FEE" w:rsidRDefault="00186FEE" w:rsidP="005147DC">
      <w:pPr>
        <w:pStyle w:val="contentspage"/>
        <w:rPr>
          <w:color w:val="000000" w:themeColor="text1"/>
        </w:rPr>
      </w:pPr>
    </w:p>
    <w:p w14:paraId="7E637586" w14:textId="79AED29F" w:rsidR="00186FEE" w:rsidRDefault="00186FEE" w:rsidP="005147DC">
      <w:pPr>
        <w:pStyle w:val="contentspage"/>
        <w:rPr>
          <w:color w:val="000000" w:themeColor="text1"/>
        </w:rPr>
      </w:pPr>
      <w:r w:rsidRPr="00C91173">
        <w:rPr>
          <w:b/>
          <w:noProof/>
        </w:rPr>
        <w:drawing>
          <wp:anchor distT="0" distB="0" distL="114300" distR="114300" simplePos="0" relativeHeight="252356608" behindDoc="0" locked="0" layoutInCell="1" allowOverlap="1" wp14:anchorId="3889B97B" wp14:editId="67A7AC8E">
            <wp:simplePos x="0" y="0"/>
            <wp:positionH relativeFrom="margin">
              <wp:posOffset>-236220</wp:posOffset>
            </wp:positionH>
            <wp:positionV relativeFrom="paragraph">
              <wp:posOffset>158750</wp:posOffset>
            </wp:positionV>
            <wp:extent cx="1750060" cy="1750060"/>
            <wp:effectExtent l="0" t="0" r="2540" b="0"/>
            <wp:wrapThrough wrapText="bothSides">
              <wp:wrapPolygon edited="0">
                <wp:start x="10110" y="3762"/>
                <wp:lineTo x="4702" y="5408"/>
                <wp:lineTo x="1176" y="6819"/>
                <wp:lineTo x="1176" y="7994"/>
                <wp:lineTo x="235" y="9875"/>
                <wp:lineTo x="0" y="10816"/>
                <wp:lineTo x="0" y="17634"/>
                <wp:lineTo x="21396" y="17634"/>
                <wp:lineTo x="21396" y="14813"/>
                <wp:lineTo x="19280" y="12697"/>
                <wp:lineTo x="17869" y="11756"/>
                <wp:lineTo x="18104" y="9875"/>
                <wp:lineTo x="15753" y="8229"/>
                <wp:lineTo x="12697" y="7994"/>
                <wp:lineTo x="12462" y="5643"/>
                <wp:lineTo x="11286" y="3762"/>
                <wp:lineTo x="10110" y="3762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06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F8FBA" w14:textId="1987615C" w:rsidR="00186FEE" w:rsidRDefault="00186FEE" w:rsidP="005147DC">
      <w:pPr>
        <w:pStyle w:val="contentspage"/>
        <w:rPr>
          <w:color w:val="000000" w:themeColor="text1"/>
        </w:rPr>
      </w:pPr>
      <w:r>
        <w:rPr>
          <w:color w:val="000000" w:themeColor="text1"/>
        </w:rPr>
        <w:t xml:space="preserve">Cross Government Work </w:t>
      </w:r>
    </w:p>
    <w:p w14:paraId="5557BD31" w14:textId="5D3777B0" w:rsidR="00186FEE" w:rsidRPr="00186FEE" w:rsidRDefault="00186FEE" w:rsidP="005147DC">
      <w:pPr>
        <w:pStyle w:val="contentspage"/>
        <w:rPr>
          <w:color w:val="000000" w:themeColor="text1"/>
        </w:rPr>
      </w:pPr>
      <w:r>
        <w:rPr>
          <w:color w:val="000000" w:themeColor="text1"/>
        </w:rPr>
        <w:t>Programme: Disability Data and Evidence………………………………60</w:t>
      </w:r>
    </w:p>
    <w:p w14:paraId="3D5BFDDA" w14:textId="3F8198F8" w:rsidR="0061323F" w:rsidRDefault="0061323F" w:rsidP="005147DC">
      <w:pPr>
        <w:pStyle w:val="contentspage"/>
      </w:pPr>
    </w:p>
    <w:p w14:paraId="0D2663FF" w14:textId="77777777" w:rsidR="0061323F" w:rsidRDefault="0061323F" w:rsidP="0061323F">
      <w:pPr>
        <w:spacing w:line="240" w:lineRule="auto"/>
        <w:ind w:left="0"/>
        <w:rPr>
          <w:rFonts w:eastAsia="Arial Unicode MS"/>
          <w:b/>
          <w:noProof/>
          <w:kern w:val="28"/>
          <w:sz w:val="44"/>
          <w:lang w:val="en-NZ" w:eastAsia="en-NZ"/>
        </w:rPr>
      </w:pPr>
      <w:r>
        <w:rPr>
          <w:noProof/>
          <w:lang w:val="en-NZ" w:eastAsia="en-NZ"/>
        </w:rPr>
        <w:br w:type="page"/>
      </w:r>
    </w:p>
    <w:p w14:paraId="48715A30" w14:textId="14D6F246" w:rsidR="004C4C3A" w:rsidRPr="00570380" w:rsidRDefault="004C4C3A" w:rsidP="004C4C3A">
      <w:pPr>
        <w:pStyle w:val="Heading1"/>
        <w:rPr>
          <w:noProof/>
          <w:lang w:val="en-NZ" w:eastAsia="en-NZ"/>
        </w:rPr>
      </w:pPr>
      <w:bookmarkStart w:id="1" w:name="_About_this_report"/>
      <w:bookmarkEnd w:id="1"/>
      <w:r>
        <w:rPr>
          <w:noProof/>
          <w:lang w:val="en-NZ" w:eastAsia="en-NZ"/>
        </w:rPr>
        <w:lastRenderedPageBreak/>
        <w:t xml:space="preserve">About this </w:t>
      </w:r>
      <w:r w:rsidRPr="004C4C3A">
        <w:t>report</w:t>
      </w:r>
      <w:bookmarkEnd w:id="0"/>
    </w:p>
    <w:p w14:paraId="3F9DC7C4" w14:textId="77777777" w:rsidR="004C4C3A" w:rsidRDefault="004C4C3A" w:rsidP="004C4C3A"/>
    <w:p w14:paraId="23058C5C" w14:textId="77777777" w:rsidR="004C4C3A" w:rsidRPr="00A5766B" w:rsidRDefault="004C4C3A" w:rsidP="004C4C3A">
      <w:pPr>
        <w:rPr>
          <w:rFonts w:eastAsia="Times New Roman" w:cs="Arial"/>
          <w:szCs w:val="32"/>
        </w:rPr>
      </w:pPr>
      <w:r>
        <w:rPr>
          <w:rFonts w:eastAsia="Times New Roman" w:cs="Arial"/>
          <w:noProof/>
          <w:color w:val="000000"/>
          <w:szCs w:val="32"/>
          <w:lang w:eastAsia="en-NZ"/>
        </w:rPr>
        <w:drawing>
          <wp:anchor distT="0" distB="0" distL="114300" distR="114300" simplePos="0" relativeHeight="251841536" behindDoc="0" locked="0" layoutInCell="1" allowOverlap="1" wp14:anchorId="640D1641" wp14:editId="7B08ECE6">
            <wp:simplePos x="0" y="0"/>
            <wp:positionH relativeFrom="column">
              <wp:posOffset>231775</wp:posOffset>
            </wp:positionH>
            <wp:positionV relativeFrom="paragraph">
              <wp:posOffset>222885</wp:posOffset>
            </wp:positionV>
            <wp:extent cx="1266825" cy="1266825"/>
            <wp:effectExtent l="0" t="0" r="0" b="9525"/>
            <wp:wrapSquare wrapText="bothSides"/>
            <wp:docPr id="1005346004" name="Picture 10053460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346004" name="Picture 10053460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67D51" w14:textId="0AD5444A" w:rsidR="004C4C3A" w:rsidRDefault="004C4C3A" w:rsidP="004C4C3A">
      <w:pPr>
        <w:rPr>
          <w:rFonts w:eastAsia="Times New Roman" w:cs="Arial"/>
          <w:color w:val="000000"/>
          <w:szCs w:val="32"/>
        </w:rPr>
      </w:pPr>
      <w:r w:rsidRPr="00A5766B">
        <w:rPr>
          <w:rFonts w:eastAsia="Times New Roman" w:cs="Arial"/>
          <w:color w:val="000000"/>
          <w:szCs w:val="32"/>
        </w:rPr>
        <w:t xml:space="preserve">This Easy Read document is </w:t>
      </w:r>
      <w:r w:rsidR="00C84DA7">
        <w:rPr>
          <w:rFonts w:eastAsia="Times New Roman" w:cs="Arial"/>
          <w:color w:val="000000"/>
          <w:szCs w:val="32"/>
        </w:rPr>
        <w:t xml:space="preserve">the last </w:t>
      </w:r>
      <w:r w:rsidRPr="00A5766B">
        <w:rPr>
          <w:rFonts w:eastAsia="Times New Roman" w:cs="Arial"/>
          <w:color w:val="000000"/>
          <w:szCs w:val="32"/>
        </w:rPr>
        <w:t xml:space="preserve">report about how well </w:t>
      </w:r>
      <w:r>
        <w:rPr>
          <w:rFonts w:eastAsia="Times New Roman" w:cs="Arial"/>
          <w:color w:val="000000"/>
          <w:szCs w:val="32"/>
        </w:rPr>
        <w:t>the</w:t>
      </w:r>
      <w:r w:rsidR="00C84DA7">
        <w:rPr>
          <w:rFonts w:eastAsia="Times New Roman" w:cs="Arial"/>
          <w:color w:val="000000"/>
          <w:szCs w:val="32"/>
        </w:rPr>
        <w:t xml:space="preserve"> </w:t>
      </w:r>
      <w:r w:rsidR="00121E1B">
        <w:rPr>
          <w:rFonts w:eastAsia="Times New Roman" w:cs="Arial"/>
          <w:color w:val="000000"/>
          <w:szCs w:val="32"/>
        </w:rPr>
        <w:br/>
      </w:r>
      <w:r w:rsidR="00C84DA7">
        <w:rPr>
          <w:rFonts w:eastAsia="Times New Roman" w:cs="Arial"/>
          <w:color w:val="000000"/>
          <w:szCs w:val="32"/>
        </w:rPr>
        <w:t xml:space="preserve">2019 </w:t>
      </w:r>
      <w:r w:rsidR="001D6B2B">
        <w:rPr>
          <w:rFonts w:eastAsia="Times New Roman" w:cs="Arial"/>
          <w:color w:val="000000"/>
          <w:szCs w:val="32"/>
        </w:rPr>
        <w:t>–</w:t>
      </w:r>
      <w:r w:rsidR="00C84DA7">
        <w:rPr>
          <w:rFonts w:eastAsia="Times New Roman" w:cs="Arial"/>
          <w:color w:val="000000"/>
          <w:szCs w:val="32"/>
        </w:rPr>
        <w:t xml:space="preserve"> 2023</w:t>
      </w:r>
      <w:r>
        <w:rPr>
          <w:rFonts w:eastAsia="Times New Roman" w:cs="Arial"/>
          <w:color w:val="000000"/>
          <w:szCs w:val="32"/>
        </w:rPr>
        <w:t xml:space="preserve"> </w:t>
      </w:r>
      <w:r>
        <w:rPr>
          <w:rFonts w:eastAsia="Times New Roman" w:cs="Arial"/>
          <w:b/>
          <w:bCs/>
          <w:color w:val="000000"/>
          <w:szCs w:val="32"/>
        </w:rPr>
        <w:t>Disability Action Plan</w:t>
      </w:r>
      <w:r w:rsidRPr="00A5766B">
        <w:rPr>
          <w:rFonts w:eastAsia="Times New Roman" w:cs="Arial"/>
          <w:color w:val="000000"/>
          <w:szCs w:val="32"/>
        </w:rPr>
        <w:t xml:space="preserve"> is working.</w:t>
      </w:r>
    </w:p>
    <w:p w14:paraId="7362425F" w14:textId="7CA0BC6E" w:rsidR="004C4C3A" w:rsidRPr="00A5766B" w:rsidRDefault="004C4C3A" w:rsidP="004C4C3A">
      <w:pPr>
        <w:rPr>
          <w:rFonts w:eastAsia="Times New Roman" w:cs="Arial"/>
          <w:szCs w:val="32"/>
        </w:rPr>
      </w:pPr>
      <w:r>
        <w:rPr>
          <w:rFonts w:eastAsia="Times New Roman"/>
          <w:noProof/>
          <w:color w:val="000000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40512" behindDoc="1" locked="0" layoutInCell="1" allowOverlap="1" wp14:anchorId="719FAE03" wp14:editId="66C6FDF1">
                <wp:simplePos x="0" y="0"/>
                <wp:positionH relativeFrom="margin">
                  <wp:align>right</wp:align>
                </wp:positionH>
                <wp:positionV relativeFrom="paragraph">
                  <wp:posOffset>638811</wp:posOffset>
                </wp:positionV>
                <wp:extent cx="3600000" cy="1414584"/>
                <wp:effectExtent l="0" t="0" r="635" b="0"/>
                <wp:wrapNone/>
                <wp:docPr id="274" name="Rectangle 2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414584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F5BB28" id="Rectangle 274" o:spid="_x0000_s1026" alt="&quot;&quot;" style="position:absolute;margin-left:232.25pt;margin-top:50.3pt;width:283.45pt;height:111.4pt;z-index:-251475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" fillcolor="#cfc4e6" stroked="f" strokeweight="1pt">
                <w10:wrap anchorx="margin"/>
              </v:rect>
            </w:pict>
          </mc:Fallback>
        </mc:AlternateContent>
      </w:r>
      <w:r>
        <w:rPr>
          <w:rFonts w:eastAsia="Times New Roman" w:cs="Arial"/>
          <w:szCs w:val="32"/>
        </w:rPr>
        <w:br/>
      </w:r>
    </w:p>
    <w:p w14:paraId="1B992E53" w14:textId="07575834" w:rsidR="004C4C3A" w:rsidRDefault="00373BA2" w:rsidP="004C4C3A">
      <w:pPr>
        <w:rPr>
          <w:rFonts w:eastAsia="Times New Roman" w:cs="Arial"/>
          <w:b/>
          <w:bCs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  <w:lang w:eastAsia="en-NZ"/>
        </w:rPr>
        <w:drawing>
          <wp:anchor distT="0" distB="0" distL="114300" distR="114300" simplePos="0" relativeHeight="251838464" behindDoc="0" locked="0" layoutInCell="1" allowOverlap="1" wp14:anchorId="5883C3C5" wp14:editId="62C50BC0">
            <wp:simplePos x="0" y="0"/>
            <wp:positionH relativeFrom="margin">
              <wp:align>left</wp:align>
            </wp:positionH>
            <wp:positionV relativeFrom="page">
              <wp:posOffset>4392783</wp:posOffset>
            </wp:positionV>
            <wp:extent cx="1638300" cy="1090295"/>
            <wp:effectExtent l="0" t="0" r="0" b="0"/>
            <wp:wrapSquare wrapText="bothSides"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C3A" w:rsidRPr="00A5766B">
        <w:rPr>
          <w:rFonts w:eastAsia="Times New Roman" w:cs="Arial"/>
          <w:color w:val="000000"/>
          <w:szCs w:val="32"/>
        </w:rPr>
        <w:t xml:space="preserve">The </w:t>
      </w:r>
      <w:r w:rsidR="004C4C3A">
        <w:rPr>
          <w:rFonts w:eastAsia="Times New Roman" w:cs="Arial"/>
          <w:b/>
          <w:bCs/>
          <w:color w:val="000000"/>
          <w:szCs w:val="32"/>
        </w:rPr>
        <w:t>Disability Action Plan</w:t>
      </w:r>
      <w:r w:rsidR="004C4C3A" w:rsidRPr="00A5766B">
        <w:rPr>
          <w:rFonts w:eastAsia="Times New Roman" w:cs="Arial"/>
          <w:b/>
          <w:bCs/>
          <w:color w:val="000000"/>
          <w:szCs w:val="32"/>
        </w:rPr>
        <w:t xml:space="preserve"> </w:t>
      </w:r>
      <w:r w:rsidR="004C4C3A" w:rsidRPr="00A5766B">
        <w:rPr>
          <w:rFonts w:eastAsia="Times New Roman" w:cs="Arial"/>
          <w:color w:val="000000"/>
          <w:szCs w:val="32"/>
        </w:rPr>
        <w:t xml:space="preserve">is how the </w:t>
      </w:r>
      <w:r w:rsidR="004C4C3A">
        <w:rPr>
          <w:rFonts w:eastAsia="Times New Roman" w:cs="Arial"/>
          <w:color w:val="000000"/>
          <w:szCs w:val="32"/>
        </w:rPr>
        <w:t>G</w:t>
      </w:r>
      <w:r w:rsidR="004C4C3A" w:rsidRPr="00A5766B">
        <w:rPr>
          <w:rFonts w:eastAsia="Times New Roman" w:cs="Arial"/>
          <w:color w:val="000000"/>
          <w:szCs w:val="32"/>
        </w:rPr>
        <w:t xml:space="preserve">overnment </w:t>
      </w:r>
      <w:r w:rsidR="000336B0">
        <w:rPr>
          <w:rFonts w:eastAsia="Times New Roman" w:cs="Arial"/>
          <w:color w:val="000000"/>
          <w:szCs w:val="32"/>
        </w:rPr>
        <w:t>makes</w:t>
      </w:r>
      <w:r w:rsidR="004C4C3A" w:rsidRPr="00A5766B">
        <w:rPr>
          <w:rFonts w:eastAsia="Times New Roman" w:cs="Arial"/>
          <w:color w:val="000000"/>
          <w:szCs w:val="32"/>
        </w:rPr>
        <w:t xml:space="preserve"> the </w:t>
      </w:r>
      <w:r>
        <w:rPr>
          <w:rFonts w:eastAsia="Times New Roman" w:cs="Arial"/>
          <w:color w:val="000000"/>
          <w:szCs w:val="32"/>
        </w:rPr>
        <w:br/>
      </w:r>
      <w:r w:rsidR="004C4C3A" w:rsidRPr="00A5766B">
        <w:rPr>
          <w:rFonts w:eastAsia="Times New Roman" w:cs="Arial"/>
          <w:b/>
          <w:bCs/>
          <w:color w:val="000000"/>
          <w:szCs w:val="32"/>
        </w:rPr>
        <w:t>New Zealand Disability Strategy</w:t>
      </w:r>
      <w:r w:rsidR="004C4C3A">
        <w:rPr>
          <w:rFonts w:eastAsia="Times New Roman" w:cs="Arial"/>
          <w:b/>
          <w:bCs/>
          <w:color w:val="000000"/>
          <w:szCs w:val="32"/>
        </w:rPr>
        <w:t xml:space="preserve"> </w:t>
      </w:r>
      <w:r w:rsidR="004C4C3A" w:rsidRPr="00380D18">
        <w:rPr>
          <w:rFonts w:eastAsia="Times New Roman" w:cs="Arial"/>
          <w:color w:val="000000"/>
          <w:szCs w:val="32"/>
        </w:rPr>
        <w:t>happen</w:t>
      </w:r>
      <w:r w:rsidR="004C4C3A" w:rsidRPr="00A5766B">
        <w:rPr>
          <w:rFonts w:eastAsia="Times New Roman" w:cs="Arial"/>
          <w:b/>
          <w:bCs/>
          <w:color w:val="000000"/>
          <w:szCs w:val="32"/>
        </w:rPr>
        <w:t>.</w:t>
      </w:r>
    </w:p>
    <w:p w14:paraId="5E92EAB6" w14:textId="77777777" w:rsidR="004C4C3A" w:rsidRDefault="004C4C3A" w:rsidP="004C4C3A">
      <w:pPr>
        <w:rPr>
          <w:rFonts w:eastAsia="Times New Roman" w:cs="Arial"/>
          <w:b/>
          <w:bCs/>
          <w:color w:val="000000"/>
          <w:szCs w:val="32"/>
        </w:rPr>
      </w:pPr>
    </w:p>
    <w:p w14:paraId="454329AC" w14:textId="726D8FCD" w:rsidR="004C4C3A" w:rsidRDefault="00BB7255" w:rsidP="004C4C3A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42560" behindDoc="0" locked="0" layoutInCell="1" allowOverlap="1" wp14:anchorId="7351B838" wp14:editId="20753868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1695450" cy="2385060"/>
            <wp:effectExtent l="0" t="0" r="0" b="0"/>
            <wp:wrapThrough wrapText="bothSides">
              <wp:wrapPolygon edited="0">
                <wp:start x="0" y="0"/>
                <wp:lineTo x="0" y="21393"/>
                <wp:lineTo x="21357" y="21393"/>
                <wp:lineTo x="21357" y="0"/>
                <wp:lineTo x="0" y="0"/>
              </wp:wrapPolygon>
            </wp:wrapThrough>
            <wp:docPr id="226" name="Picture 2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035" cy="2387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4C3A">
        <w:rPr>
          <w:rFonts w:eastAsia="Times New Roman"/>
          <w:noProof/>
          <w:color w:val="000000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089B5339" wp14:editId="75DEEF48">
                <wp:simplePos x="0" y="0"/>
                <wp:positionH relativeFrom="margin">
                  <wp:align>right</wp:align>
                </wp:positionH>
                <wp:positionV relativeFrom="paragraph">
                  <wp:posOffset>269875</wp:posOffset>
                </wp:positionV>
                <wp:extent cx="3600000" cy="2540000"/>
                <wp:effectExtent l="0" t="0" r="635" b="0"/>
                <wp:wrapNone/>
                <wp:docPr id="14" name="Rectangle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4000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877968" id="Rectangle 14" o:spid="_x0000_s1026" alt="&quot;&quot;" style="position:absolute;margin-left:232.25pt;margin-top:21.25pt;width:283.45pt;height:200pt;z-index:-251471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" fillcolor="#cfc4e6" stroked="f" strokeweight="1pt">
                <w10:wrap anchorx="margin"/>
              </v:rect>
            </w:pict>
          </mc:Fallback>
        </mc:AlternateContent>
      </w:r>
    </w:p>
    <w:p w14:paraId="3CA2985B" w14:textId="2F768F8B" w:rsidR="004C4C3A" w:rsidRDefault="004C4C3A" w:rsidP="004C4C3A">
      <w:pPr>
        <w:rPr>
          <w:rFonts w:cs="Arial"/>
          <w:szCs w:val="32"/>
        </w:rPr>
      </w:pPr>
      <w:r>
        <w:rPr>
          <w:rFonts w:cs="Arial"/>
          <w:szCs w:val="32"/>
        </w:rPr>
        <w:t xml:space="preserve">The </w:t>
      </w:r>
      <w:r w:rsidRPr="008146F8">
        <w:rPr>
          <w:rFonts w:cs="Arial"/>
          <w:b/>
          <w:bCs/>
          <w:szCs w:val="32"/>
        </w:rPr>
        <w:t>New Zealand Disability Strategy</w:t>
      </w:r>
      <w:r w:rsidRPr="007B0A0F">
        <w:rPr>
          <w:rFonts w:cs="Arial"/>
          <w:szCs w:val="32"/>
        </w:rPr>
        <w:t xml:space="preserve"> </w:t>
      </w:r>
      <w:r>
        <w:rPr>
          <w:rFonts w:cs="Arial"/>
          <w:szCs w:val="32"/>
        </w:rPr>
        <w:t xml:space="preserve">works to </w:t>
      </w:r>
      <w:r w:rsidRPr="007B0A0F">
        <w:rPr>
          <w:rFonts w:cs="Arial"/>
          <w:szCs w:val="32"/>
        </w:rPr>
        <w:t xml:space="preserve">make sure disabled people: </w:t>
      </w:r>
    </w:p>
    <w:p w14:paraId="44BBB1FA" w14:textId="77777777" w:rsidR="004C4C3A" w:rsidRPr="000F3478" w:rsidRDefault="004C4C3A" w:rsidP="004C4C3A">
      <w:pPr>
        <w:pStyle w:val="Listtoplevel"/>
      </w:pPr>
      <w:r w:rsidRPr="000F3478">
        <w:t xml:space="preserve">are treated fairly </w:t>
      </w:r>
    </w:p>
    <w:p w14:paraId="63C8D219" w14:textId="4CBCC5BA" w:rsidR="000336B0" w:rsidRPr="000F3478" w:rsidRDefault="000336B0" w:rsidP="000336B0">
      <w:pPr>
        <w:pStyle w:val="Listtoplevel"/>
      </w:pPr>
      <w:r w:rsidRPr="000F3478">
        <w:t>are part of the community</w:t>
      </w:r>
      <w:r w:rsidR="001D6B2B">
        <w:t>.</w:t>
      </w:r>
      <w:r w:rsidRPr="000F3478">
        <w:t xml:space="preserve"> </w:t>
      </w:r>
    </w:p>
    <w:p w14:paraId="19372495" w14:textId="77777777" w:rsidR="00373BA2" w:rsidRDefault="00373BA2" w:rsidP="00C84DA7"/>
    <w:p w14:paraId="08DDAE71" w14:textId="77777777" w:rsidR="00373BA2" w:rsidRDefault="00373BA2" w:rsidP="00C84DA7"/>
    <w:p w14:paraId="689139EC" w14:textId="20D9B45D" w:rsidR="00373BA2" w:rsidRDefault="00B11164" w:rsidP="00C84DA7">
      <w:r>
        <w:rPr>
          <w:noProof/>
          <w:color w:val="000000" w:themeColor="text1"/>
        </w:rPr>
        <w:lastRenderedPageBreak/>
        <w:drawing>
          <wp:anchor distT="0" distB="0" distL="114300" distR="114300" simplePos="0" relativeHeight="252166144" behindDoc="0" locked="0" layoutInCell="1" allowOverlap="1" wp14:anchorId="785A27E9" wp14:editId="2FE40493">
            <wp:simplePos x="0" y="0"/>
            <wp:positionH relativeFrom="margin">
              <wp:align>left</wp:align>
            </wp:positionH>
            <wp:positionV relativeFrom="paragraph">
              <wp:posOffset>145611</wp:posOffset>
            </wp:positionV>
            <wp:extent cx="1656000" cy="1062191"/>
            <wp:effectExtent l="0" t="0" r="1905" b="5080"/>
            <wp:wrapNone/>
            <wp:docPr id="10738023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8023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00" cy="106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031">
        <w:rPr>
          <w:rFonts w:eastAsia="Times New Roman"/>
          <w:noProof/>
          <w:color w:val="000000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32352" behindDoc="1" locked="0" layoutInCell="1" allowOverlap="1" wp14:anchorId="48847C0F" wp14:editId="43EE2179">
                <wp:simplePos x="0" y="0"/>
                <wp:positionH relativeFrom="margin">
                  <wp:posOffset>2133600</wp:posOffset>
                </wp:positionH>
                <wp:positionV relativeFrom="paragraph">
                  <wp:posOffset>-85969</wp:posOffset>
                </wp:positionV>
                <wp:extent cx="3600000" cy="2813538"/>
                <wp:effectExtent l="0" t="0" r="635" b="6350"/>
                <wp:wrapNone/>
                <wp:docPr id="619342745" name="Rectangle 6193427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13538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4579E" id="Rectangle 619342745" o:spid="_x0000_s1026" alt="&quot;&quot;" style="position:absolute;margin-left:168pt;margin-top:-6.75pt;width:283.45pt;height:221.55pt;z-index:-25118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" fillcolor="#cfc4e6" stroked="f" strokeweight="1pt">
                <w10:wrap anchorx="margin"/>
              </v:rect>
            </w:pict>
          </mc:Fallback>
        </mc:AlternateContent>
      </w:r>
      <w:r w:rsidR="00C84DA7">
        <w:t xml:space="preserve">The </w:t>
      </w:r>
      <w:r w:rsidR="00C84DA7" w:rsidRPr="00373BA2">
        <w:rPr>
          <w:b/>
          <w:bCs/>
        </w:rPr>
        <w:t>New Zealand Disability Strategy</w:t>
      </w:r>
      <w:r w:rsidR="00C84DA7">
        <w:t xml:space="preserve"> also works to make sure disabled people</w:t>
      </w:r>
      <w:r w:rsidR="00373BA2">
        <w:t>:</w:t>
      </w:r>
    </w:p>
    <w:p w14:paraId="21EE3E09" w14:textId="385D66C1" w:rsidR="00373BA2" w:rsidRDefault="00B11164" w:rsidP="006D1FE2">
      <w:pPr>
        <w:pStyle w:val="Listtoplevel"/>
      </w:pPr>
      <w:r>
        <w:rPr>
          <w:rFonts w:eastAsia="Times New Roman"/>
          <w:color w:val="000000"/>
          <w:szCs w:val="32"/>
          <w:lang w:eastAsia="en-NZ"/>
        </w:rPr>
        <w:drawing>
          <wp:anchor distT="0" distB="0" distL="114300" distR="114300" simplePos="0" relativeHeight="252167168" behindDoc="0" locked="0" layoutInCell="1" allowOverlap="1" wp14:anchorId="3AF9C67E" wp14:editId="599056D0">
            <wp:simplePos x="0" y="0"/>
            <wp:positionH relativeFrom="margin">
              <wp:align>left</wp:align>
            </wp:positionH>
            <wp:positionV relativeFrom="paragraph">
              <wp:posOffset>581366</wp:posOffset>
            </wp:positionV>
            <wp:extent cx="1656000" cy="1238821"/>
            <wp:effectExtent l="0" t="0" r="1905" b="0"/>
            <wp:wrapNone/>
            <wp:docPr id="1948740930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740930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00" cy="123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3BA2" w:rsidRPr="000F3478">
        <w:t>get what they need to have a good life</w:t>
      </w:r>
    </w:p>
    <w:p w14:paraId="341D3C56" w14:textId="4BCE9A8A" w:rsidR="004C4C3A" w:rsidRPr="008B1859" w:rsidRDefault="004C4C3A" w:rsidP="006D1FE2">
      <w:pPr>
        <w:pStyle w:val="Listtoplevel"/>
      </w:pPr>
      <w:r w:rsidRPr="000F3478">
        <w:t>can make their own decisions.</w:t>
      </w:r>
    </w:p>
    <w:p w14:paraId="66D9D2BD" w14:textId="548F4923" w:rsidR="00C84DA7" w:rsidRDefault="00C84DA7" w:rsidP="001C2CFB"/>
    <w:p w14:paraId="4B5A57D5" w14:textId="42A3F49A" w:rsidR="00C84DA7" w:rsidRDefault="00373BA2" w:rsidP="001C2CFB">
      <w:r w:rsidRPr="00B54595">
        <w:rPr>
          <w:rFonts w:eastAsia="Times New Roman"/>
          <w:noProof/>
          <w:color w:val="000000"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129280" behindDoc="1" locked="0" layoutInCell="1" allowOverlap="1" wp14:anchorId="677A1DC4" wp14:editId="68E54EB5">
                <wp:simplePos x="0" y="0"/>
                <wp:positionH relativeFrom="margin">
                  <wp:posOffset>2133600</wp:posOffset>
                </wp:positionH>
                <wp:positionV relativeFrom="paragraph">
                  <wp:posOffset>215363</wp:posOffset>
                </wp:positionV>
                <wp:extent cx="3600000" cy="2555630"/>
                <wp:effectExtent l="0" t="0" r="635" b="0"/>
                <wp:wrapNone/>
                <wp:docPr id="357049297" name="Rectangle 3570492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556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7005CA" id="Rectangle 357049297" o:spid="_x0000_s1026" alt="&quot;&quot;" style="position:absolute;margin-left:168pt;margin-top:16.95pt;width:283.45pt;height:201.25pt;z-index:-25118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" fillcolor="#fff2cc [663]" stroked="f" strokeweight="1pt">
                <w10:wrap anchorx="margin"/>
              </v:rect>
            </w:pict>
          </mc:Fallback>
        </mc:AlternateContent>
      </w:r>
    </w:p>
    <w:p w14:paraId="5CBDA0D6" w14:textId="667DB20D" w:rsidR="001C2CFB" w:rsidRDefault="001C2CFB" w:rsidP="001C2CFB">
      <w:r>
        <w:t>In this document the:</w:t>
      </w:r>
    </w:p>
    <w:p w14:paraId="71D0128C" w14:textId="7F2493A1" w:rsidR="001C2CFB" w:rsidRDefault="00CD5D10" w:rsidP="001C2CFB">
      <w:pPr>
        <w:pStyle w:val="Listtoplevel"/>
      </w:pPr>
      <w:r w:rsidRPr="00465A22">
        <w:drawing>
          <wp:anchor distT="0" distB="0" distL="114300" distR="114300" simplePos="0" relativeHeight="252130304" behindDoc="0" locked="0" layoutInCell="1" allowOverlap="1" wp14:anchorId="4BAB5D8D" wp14:editId="394091CF">
            <wp:simplePos x="0" y="0"/>
            <wp:positionH relativeFrom="margin">
              <wp:align>left</wp:align>
            </wp:positionH>
            <wp:positionV relativeFrom="paragraph">
              <wp:posOffset>315595</wp:posOffset>
            </wp:positionV>
            <wp:extent cx="1656000" cy="1200058"/>
            <wp:effectExtent l="0" t="0" r="1905" b="635"/>
            <wp:wrapNone/>
            <wp:docPr id="1539934505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934505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00" cy="120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CFB" w:rsidRPr="000336B0">
        <w:t>Ministry of Disabled People – Whaikaha</w:t>
      </w:r>
      <w:r w:rsidR="001C2CFB" w:rsidRPr="007B01F7">
        <w:rPr>
          <w:b/>
          <w:bCs/>
        </w:rPr>
        <w:t xml:space="preserve"> </w:t>
      </w:r>
      <w:r w:rsidR="001C2CFB">
        <w:t xml:space="preserve">is called </w:t>
      </w:r>
      <w:r w:rsidR="00D3202B">
        <w:rPr>
          <w:b/>
          <w:bCs/>
        </w:rPr>
        <w:t>Whaikaha</w:t>
      </w:r>
    </w:p>
    <w:p w14:paraId="566478C6" w14:textId="2B1B2268" w:rsidR="001C2CFB" w:rsidRDefault="00056597" w:rsidP="001C2CFB">
      <w:pPr>
        <w:pStyle w:val="Listtoplevel"/>
      </w:pPr>
      <w:r>
        <w:t xml:space="preserve">The </w:t>
      </w:r>
      <w:r w:rsidR="001C2CFB">
        <w:t xml:space="preserve">Disability Action Plan is called the </w:t>
      </w:r>
      <w:r w:rsidR="001C2CFB">
        <w:rPr>
          <w:b/>
          <w:bCs/>
        </w:rPr>
        <w:t>DAP</w:t>
      </w:r>
      <w:r w:rsidR="001C2CFB">
        <w:t>.</w:t>
      </w:r>
    </w:p>
    <w:p w14:paraId="3F72B552" w14:textId="77777777" w:rsidR="001C2CFB" w:rsidRDefault="001C2CFB" w:rsidP="004C4C3A">
      <w:pPr>
        <w:rPr>
          <w:rFonts w:eastAsia="Times New Roman"/>
          <w:color w:val="000000"/>
          <w:szCs w:val="32"/>
        </w:rPr>
      </w:pPr>
    </w:p>
    <w:p w14:paraId="37F65F82" w14:textId="77777777" w:rsidR="001C2CFB" w:rsidRDefault="001C2CFB" w:rsidP="004C4C3A">
      <w:pPr>
        <w:rPr>
          <w:rFonts w:eastAsia="Times New Roman"/>
          <w:color w:val="000000"/>
          <w:szCs w:val="32"/>
        </w:rPr>
      </w:pPr>
    </w:p>
    <w:p w14:paraId="1F2F05E1" w14:textId="77777777" w:rsidR="00373BA2" w:rsidRDefault="00373BA2">
      <w:pPr>
        <w:spacing w:line="240" w:lineRule="auto"/>
        <w:ind w:left="0"/>
        <w:rPr>
          <w:rFonts w:eastAsia="Times New Roman"/>
          <w:color w:val="000000"/>
          <w:szCs w:val="32"/>
        </w:rPr>
      </w:pPr>
      <w:r>
        <w:rPr>
          <w:rFonts w:eastAsia="Times New Roman"/>
          <w:color w:val="000000"/>
          <w:szCs w:val="32"/>
        </w:rPr>
        <w:br w:type="page"/>
      </w:r>
    </w:p>
    <w:p w14:paraId="60A078D2" w14:textId="080E1457" w:rsidR="004C4C3A" w:rsidRDefault="004C4C3A" w:rsidP="004C4C3A">
      <w:pPr>
        <w:rPr>
          <w:rFonts w:eastAsia="Times New Roman"/>
          <w:color w:val="000000"/>
          <w:szCs w:val="32"/>
        </w:rPr>
      </w:pPr>
      <w:r>
        <w:rPr>
          <w:rFonts w:eastAsia="Times New Roman"/>
          <w:noProof/>
          <w:color w:val="000000"/>
          <w:szCs w:val="32"/>
          <w:lang w:eastAsia="en-NZ"/>
        </w:rPr>
        <w:lastRenderedPageBreak/>
        <w:drawing>
          <wp:anchor distT="0" distB="0" distL="114300" distR="114300" simplePos="0" relativeHeight="251843584" behindDoc="1" locked="0" layoutInCell="1" allowOverlap="1" wp14:anchorId="44F78D18" wp14:editId="4C01A334">
            <wp:simplePos x="0" y="0"/>
            <wp:positionH relativeFrom="column">
              <wp:posOffset>-4445</wp:posOffset>
            </wp:positionH>
            <wp:positionV relativeFrom="paragraph">
              <wp:posOffset>19050</wp:posOffset>
            </wp:positionV>
            <wp:extent cx="1656000" cy="2355349"/>
            <wp:effectExtent l="19050" t="19050" r="20955" b="26035"/>
            <wp:wrapSquare wrapText="bothSides"/>
            <wp:docPr id="229" name="Picture 2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235534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color w:val="000000"/>
          <w:szCs w:val="32"/>
        </w:rPr>
        <w:t>There are Easy Read documents about the:</w:t>
      </w:r>
    </w:p>
    <w:p w14:paraId="0747F85E" w14:textId="0F44A719" w:rsidR="004C4C3A" w:rsidRDefault="004C4C3A" w:rsidP="004C4C3A">
      <w:pPr>
        <w:pStyle w:val="Listtoplevel"/>
      </w:pPr>
      <w:r w:rsidRPr="009271B1">
        <w:t>New</w:t>
      </w:r>
      <w:r>
        <w:t xml:space="preserve"> Zealand Disability Strategy</w:t>
      </w:r>
    </w:p>
    <w:p w14:paraId="6F0FED16" w14:textId="727CEB72" w:rsidR="004C4C3A" w:rsidRDefault="001C2CFB" w:rsidP="001C2CFB">
      <w:pPr>
        <w:pStyle w:val="Listtoplevel"/>
      </w:pPr>
      <w:r>
        <w:t>DAP</w:t>
      </w:r>
      <w:r w:rsidR="004C4C3A">
        <w:t>.</w:t>
      </w:r>
    </w:p>
    <w:p w14:paraId="51075502" w14:textId="28739832" w:rsidR="004C4C3A" w:rsidRDefault="004C4C3A" w:rsidP="004C4C3A">
      <w:pPr>
        <w:rPr>
          <w:rFonts w:eastAsia="Times New Roman"/>
        </w:rPr>
      </w:pPr>
    </w:p>
    <w:p w14:paraId="21551CD9" w14:textId="457F8B8F" w:rsidR="004C4C3A" w:rsidRDefault="004C4C3A" w:rsidP="004C4C3A">
      <w:pPr>
        <w:rPr>
          <w:rFonts w:eastAsia="Times New Roman"/>
        </w:rPr>
      </w:pPr>
    </w:p>
    <w:p w14:paraId="5940729E" w14:textId="7DC670AE" w:rsidR="004C4C3A" w:rsidRDefault="00373BA2" w:rsidP="004C4C3A">
      <w:pPr>
        <w:rPr>
          <w:rFonts w:eastAsia="Times New Roman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39488" behindDoc="0" locked="0" layoutInCell="1" allowOverlap="1" wp14:anchorId="7DE2FA17" wp14:editId="3C60C088">
            <wp:simplePos x="0" y="0"/>
            <wp:positionH relativeFrom="margin">
              <wp:align>left</wp:align>
            </wp:positionH>
            <wp:positionV relativeFrom="page">
              <wp:posOffset>3680655</wp:posOffset>
            </wp:positionV>
            <wp:extent cx="1656000" cy="1723863"/>
            <wp:effectExtent l="0" t="0" r="1905" b="0"/>
            <wp:wrapSquare wrapText="bothSides"/>
            <wp:docPr id="527931653" name="Picture 5279316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31653" name="Picture 5279316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723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C3A">
        <w:rPr>
          <w:rFonts w:eastAsia="Times New Roman"/>
        </w:rPr>
        <w:t xml:space="preserve">You can find these Easy Reads on the </w:t>
      </w:r>
      <w:r w:rsidR="00D3202B">
        <w:rPr>
          <w:rFonts w:eastAsia="Times New Roman"/>
        </w:rPr>
        <w:t>Whaikaha</w:t>
      </w:r>
      <w:r w:rsidR="001C2CFB">
        <w:rPr>
          <w:rFonts w:eastAsia="Times New Roman"/>
        </w:rPr>
        <w:t xml:space="preserve"> </w:t>
      </w:r>
      <w:r w:rsidR="004C4C3A" w:rsidRPr="007A2EE7">
        <w:rPr>
          <w:rFonts w:eastAsia="Times New Roman"/>
          <w:b/>
        </w:rPr>
        <w:t>website</w:t>
      </w:r>
      <w:r w:rsidR="001C2CFB">
        <w:rPr>
          <w:rFonts w:eastAsia="Times New Roman"/>
          <w:bCs/>
        </w:rPr>
        <w:t xml:space="preserve"> here</w:t>
      </w:r>
      <w:r w:rsidR="004C4C3A">
        <w:rPr>
          <w:rFonts w:eastAsia="Times New Roman"/>
        </w:rPr>
        <w:t>:</w:t>
      </w:r>
    </w:p>
    <w:p w14:paraId="187A03AC" w14:textId="4C285E8B" w:rsidR="004C4C3A" w:rsidRDefault="004C4C3A" w:rsidP="004C4C3A">
      <w:pPr>
        <w:rPr>
          <w:rFonts w:eastAsia="Times New Roman"/>
        </w:rPr>
      </w:pPr>
    </w:p>
    <w:p w14:paraId="1BEBA305" w14:textId="0740D822" w:rsidR="004C4C3A" w:rsidRPr="00C91AC7" w:rsidRDefault="00145DBB" w:rsidP="004C4C3A">
      <w:pPr>
        <w:rPr>
          <w:rFonts w:eastAsia="Times New Roman"/>
          <w:b/>
          <w:bCs/>
          <w:color w:val="0D0D0D" w:themeColor="text1" w:themeTint="F2"/>
        </w:rPr>
      </w:pPr>
      <w:hyperlink r:id="rId33" w:history="1">
        <w:r w:rsidR="004C4C3A" w:rsidRPr="00C91AC7">
          <w:rPr>
            <w:rStyle w:val="Hyperlink"/>
            <w:rFonts w:eastAsia="Times New Roman"/>
            <w:b/>
            <w:bCs/>
            <w:color w:val="0D0D0D" w:themeColor="text1" w:themeTint="F2"/>
            <w:u w:val="none"/>
          </w:rPr>
          <w:t>tinyurl.com/</w:t>
        </w:r>
        <w:proofErr w:type="spellStart"/>
        <w:r w:rsidR="004C4C3A" w:rsidRPr="00C91AC7">
          <w:rPr>
            <w:rStyle w:val="Hyperlink"/>
            <w:rFonts w:eastAsia="Times New Roman"/>
            <w:b/>
            <w:bCs/>
            <w:color w:val="0D0D0D" w:themeColor="text1" w:themeTint="F2"/>
            <w:u w:val="none"/>
          </w:rPr>
          <w:t>nzds</w:t>
        </w:r>
        <w:proofErr w:type="spellEnd"/>
        <w:r w:rsidR="004C4C3A" w:rsidRPr="00C91AC7">
          <w:rPr>
            <w:rStyle w:val="Hyperlink"/>
            <w:rFonts w:eastAsia="Times New Roman"/>
            <w:b/>
            <w:bCs/>
            <w:color w:val="0D0D0D" w:themeColor="text1" w:themeTint="F2"/>
            <w:u w:val="none"/>
          </w:rPr>
          <w:t>-dap</w:t>
        </w:r>
      </w:hyperlink>
      <w:r w:rsidR="004C4C3A" w:rsidRPr="00C91AC7">
        <w:rPr>
          <w:rFonts w:eastAsia="Times New Roman"/>
          <w:b/>
          <w:bCs/>
          <w:color w:val="0D0D0D" w:themeColor="text1" w:themeTint="F2"/>
        </w:rPr>
        <w:t xml:space="preserve"> </w:t>
      </w:r>
    </w:p>
    <w:p w14:paraId="39D9BFDF" w14:textId="77777777" w:rsidR="004C4C3A" w:rsidRDefault="004C4C3A" w:rsidP="004C4C3A">
      <w:pPr>
        <w:rPr>
          <w:rFonts w:eastAsia="Times New Roman"/>
          <w:color w:val="000000"/>
          <w:szCs w:val="32"/>
        </w:rPr>
      </w:pPr>
    </w:p>
    <w:p w14:paraId="6B863936" w14:textId="2580E782" w:rsidR="00623220" w:rsidRDefault="00623220" w:rsidP="00954AB8"/>
    <w:p w14:paraId="1A23618A" w14:textId="77777777" w:rsidR="004C4C3A" w:rsidRDefault="004C4C3A" w:rsidP="004C4C3A">
      <w:pPr>
        <w:rPr>
          <w:rFonts w:eastAsia="Times New Roman"/>
          <w:color w:val="000000"/>
          <w:szCs w:val="32"/>
        </w:rPr>
      </w:pPr>
    </w:p>
    <w:p w14:paraId="5A61AD12" w14:textId="3F637841" w:rsidR="004C4C3A" w:rsidRDefault="004C4C3A" w:rsidP="004C4C3A">
      <w:pPr>
        <w:spacing w:line="240" w:lineRule="auto"/>
        <w:ind w:left="0"/>
        <w:rPr>
          <w:rFonts w:eastAsia="Times New Roman" w:cs="Arial"/>
          <w:szCs w:val="32"/>
        </w:rPr>
      </w:pPr>
      <w:r>
        <w:rPr>
          <w:rFonts w:eastAsia="Times New Roman" w:cs="Arial"/>
          <w:szCs w:val="32"/>
        </w:rPr>
        <w:br w:type="page"/>
      </w:r>
    </w:p>
    <w:p w14:paraId="40B88810" w14:textId="77777777" w:rsidR="000336B0" w:rsidRDefault="000336B0" w:rsidP="000336B0">
      <w:pPr>
        <w:pStyle w:val="Heading1"/>
      </w:pPr>
      <w:bookmarkStart w:id="2" w:name="_What_is_the"/>
      <w:bookmarkStart w:id="3" w:name="_Toc180151646"/>
      <w:bookmarkEnd w:id="2"/>
      <w:r>
        <w:lastRenderedPageBreak/>
        <w:t>What is the Disability Action Plan?</w:t>
      </w:r>
      <w:bookmarkEnd w:id="3"/>
    </w:p>
    <w:p w14:paraId="0248B225" w14:textId="654887D7" w:rsidR="000336B0" w:rsidRDefault="000336B0" w:rsidP="000336B0">
      <w:pPr>
        <w:rPr>
          <w:rFonts w:eastAsia="Times New Roman" w:cs="Arial"/>
          <w:sz w:val="26"/>
          <w:szCs w:val="32"/>
        </w:rPr>
      </w:pPr>
    </w:p>
    <w:p w14:paraId="39E6F13C" w14:textId="2A901F58" w:rsidR="000336B0" w:rsidRPr="00F774D9" w:rsidRDefault="00BB7255" w:rsidP="000336B0">
      <w:pPr>
        <w:rPr>
          <w:rFonts w:eastAsia="Times New Roman"/>
        </w:rPr>
      </w:pPr>
      <w:r w:rsidRPr="00F774D9">
        <w:rPr>
          <w:rFonts w:eastAsia="Times New Roman"/>
          <w:noProof/>
          <w:lang w:eastAsia="en-NZ"/>
        </w:rPr>
        <w:drawing>
          <wp:anchor distT="0" distB="0" distL="114300" distR="114300" simplePos="0" relativeHeight="251855872" behindDoc="1" locked="0" layoutInCell="1" allowOverlap="1" wp14:anchorId="6B255D4D" wp14:editId="5FC782E0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1559560" cy="2218055"/>
            <wp:effectExtent l="19050" t="19050" r="21590" b="10795"/>
            <wp:wrapSquare wrapText="bothSides"/>
            <wp:docPr id="204777866" name="Picture 2047778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77866" name="Picture 2047778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046" cy="222740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C162B0" w14:textId="22F84238" w:rsidR="000336B0" w:rsidRDefault="000336B0" w:rsidP="000336B0">
      <w:pPr>
        <w:rPr>
          <w:rFonts w:eastAsia="Times New Roman"/>
        </w:rPr>
      </w:pPr>
      <w:r>
        <w:rPr>
          <w:rFonts w:eastAsia="Times New Roman"/>
        </w:rPr>
        <w:t xml:space="preserve">The </w:t>
      </w:r>
      <w:r w:rsidR="001C2CFB">
        <w:rPr>
          <w:rFonts w:eastAsia="Times New Roman"/>
        </w:rPr>
        <w:t>DAP</w:t>
      </w:r>
      <w:r>
        <w:rPr>
          <w:rFonts w:eastAsia="Times New Roman"/>
        </w:rPr>
        <w:t xml:space="preserve"> works to improve the </w:t>
      </w:r>
      <w:r w:rsidRPr="006A08D7">
        <w:rPr>
          <w:rFonts w:eastAsia="Times New Roman"/>
          <w:b/>
        </w:rPr>
        <w:t>wellbeing</w:t>
      </w:r>
      <w:r>
        <w:rPr>
          <w:rFonts w:eastAsia="Times New Roman"/>
        </w:rPr>
        <w:t xml:space="preserve"> of disabled people by working on 8 main </w:t>
      </w:r>
      <w:r w:rsidRPr="00B54595">
        <w:rPr>
          <w:rFonts w:eastAsia="Times New Roman"/>
          <w:b/>
        </w:rPr>
        <w:t>outcomes</w:t>
      </w:r>
      <w:r>
        <w:rPr>
          <w:rFonts w:eastAsia="Times New Roman"/>
        </w:rPr>
        <w:t>.</w:t>
      </w:r>
    </w:p>
    <w:p w14:paraId="74F3ED40" w14:textId="77777777" w:rsidR="000336B0" w:rsidRDefault="000336B0" w:rsidP="00BB7255">
      <w:pPr>
        <w:rPr>
          <w:rFonts w:eastAsia="Times New Roman"/>
        </w:rPr>
      </w:pPr>
    </w:p>
    <w:p w14:paraId="4CE19F12" w14:textId="2012FD62" w:rsidR="000336B0" w:rsidRPr="00F774D9" w:rsidRDefault="00BB7255" w:rsidP="00BB7255">
      <w:pPr>
        <w:rPr>
          <w:rFonts w:eastAsia="Times New Roman"/>
        </w:rPr>
      </w:pPr>
      <w:r w:rsidRPr="00F774D9">
        <w:rPr>
          <w:rFonts w:eastAsia="Times New Roman"/>
          <w:noProof/>
          <w:lang w:eastAsia="en-NZ"/>
        </w:rPr>
        <mc:AlternateContent>
          <mc:Choice Requires="wps">
            <w:drawing>
              <wp:anchor distT="0" distB="0" distL="457200" distR="114300" simplePos="0" relativeHeight="251853824" behindDoc="1" locked="0" layoutInCell="1" allowOverlap="0" wp14:anchorId="2C00AA91" wp14:editId="490A55E2">
                <wp:simplePos x="0" y="0"/>
                <wp:positionH relativeFrom="margin">
                  <wp:align>right</wp:align>
                </wp:positionH>
                <wp:positionV relativeFrom="paragraph">
                  <wp:posOffset>296642</wp:posOffset>
                </wp:positionV>
                <wp:extent cx="3600000" cy="3641697"/>
                <wp:effectExtent l="0" t="0" r="635" b="0"/>
                <wp:wrapNone/>
                <wp:docPr id="276" name="Rectangle 2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641697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E47F0" id="Rectangle 276" o:spid="_x0000_s1026" alt="&quot;&quot;" style="position:absolute;margin-left:232.25pt;margin-top:23.35pt;width:283.45pt;height:286.75pt;z-index:-251462656;visibility:visible;mso-wrap-style:square;mso-width-percent:0;mso-height-percent:0;mso-wrap-distance-left:36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" o:allowoverlap="f" fillcolor="#cfc4e6" stroked="f" strokeweight="1pt">
                <w10:wrap anchorx="margin"/>
              </v:rect>
            </w:pict>
          </mc:Fallback>
        </mc:AlternateContent>
      </w:r>
    </w:p>
    <w:p w14:paraId="06A041E5" w14:textId="295E41E7" w:rsidR="000336B0" w:rsidRDefault="000336B0" w:rsidP="00BB7255">
      <w:pPr>
        <w:rPr>
          <w:bCs/>
        </w:rPr>
      </w:pPr>
      <w:r w:rsidRPr="00F774D9">
        <w:rPr>
          <w:rFonts w:eastAsia="Times New Roman"/>
          <w:noProof/>
          <w:lang w:eastAsia="en-NZ"/>
        </w:rPr>
        <w:drawing>
          <wp:anchor distT="0" distB="0" distL="114300" distR="114300" simplePos="0" relativeHeight="251854848" behindDoc="0" locked="0" layoutInCell="1" allowOverlap="1" wp14:anchorId="783FBCAA" wp14:editId="4C9DE0D7">
            <wp:simplePos x="0" y="0"/>
            <wp:positionH relativeFrom="margin">
              <wp:posOffset>18903</wp:posOffset>
            </wp:positionH>
            <wp:positionV relativeFrom="paragraph">
              <wp:posOffset>634071</wp:posOffset>
            </wp:positionV>
            <wp:extent cx="1620000" cy="1197249"/>
            <wp:effectExtent l="0" t="0" r="0" b="3175"/>
            <wp:wrapThrough wrapText="bothSides">
              <wp:wrapPolygon edited="0">
                <wp:start x="0" y="0"/>
                <wp:lineTo x="0" y="21314"/>
                <wp:lineTo x="21338" y="21314"/>
                <wp:lineTo x="21338" y="0"/>
                <wp:lineTo x="0" y="0"/>
              </wp:wrapPolygon>
            </wp:wrapThrough>
            <wp:docPr id="295" name="Picture 2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97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1DAC">
        <w:rPr>
          <w:b/>
        </w:rPr>
        <w:t>Wellbeing</w:t>
      </w:r>
      <w:r>
        <w:rPr>
          <w:bCs/>
        </w:rPr>
        <w:t xml:space="preserve"> means how people feel about their lives.</w:t>
      </w:r>
    </w:p>
    <w:p w14:paraId="4D0CA530" w14:textId="77777777" w:rsidR="000336B0" w:rsidRDefault="000336B0" w:rsidP="00BB7255">
      <w:pPr>
        <w:rPr>
          <w:bCs/>
        </w:rPr>
      </w:pPr>
    </w:p>
    <w:p w14:paraId="792A08B6" w14:textId="77777777" w:rsidR="000336B0" w:rsidRDefault="000336B0" w:rsidP="00BB7255">
      <w:pPr>
        <w:rPr>
          <w:bCs/>
        </w:rPr>
      </w:pPr>
    </w:p>
    <w:p w14:paraId="5C9D2BFF" w14:textId="0AC0F777" w:rsidR="000336B0" w:rsidRDefault="000336B0" w:rsidP="00BB7255">
      <w:pPr>
        <w:rPr>
          <w:bCs/>
        </w:rPr>
      </w:pPr>
      <w:r w:rsidRPr="00AF1DAC">
        <w:rPr>
          <w:bCs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6AFDD46B" wp14:editId="7B23430B">
                <wp:simplePos x="0" y="0"/>
                <wp:positionH relativeFrom="margin">
                  <wp:align>left</wp:align>
                </wp:positionH>
                <wp:positionV relativeFrom="paragraph">
                  <wp:posOffset>714619</wp:posOffset>
                </wp:positionV>
                <wp:extent cx="1620000" cy="1343025"/>
                <wp:effectExtent l="0" t="0" r="0" b="0"/>
                <wp:wrapNone/>
                <wp:docPr id="278" name="Group 27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343025"/>
                          <a:chOff x="0" y="0"/>
                          <a:chExt cx="2135126" cy="1478428"/>
                        </a:xfrm>
                      </wpg:grpSpPr>
                      <pic:pic xmlns:pic="http://schemas.openxmlformats.org/drawingml/2006/picture">
                        <pic:nvPicPr>
                          <pic:cNvPr id="280" name="Picture 280" descr="Calenda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169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 descr="Calenda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3444" y="154379"/>
                            <a:ext cx="1654175" cy="1169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 descr="Calenda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0951" y="308758"/>
                            <a:ext cx="1654175" cy="1169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8F88A6" id="Group 278" o:spid="_x0000_s1026" alt="&quot;&quot;" style="position:absolute;margin-left:0;margin-top:56.25pt;width:127.55pt;height:105.75pt;z-index:251851776;mso-position-horizontal:left;mso-position-horizontal-relative:margin;mso-width-relative:margin;mso-height-relative:margin" coordsize="21351,14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0" o:spid="_x0000_s1027" type="#_x0000_t75" alt="Calendar&#10;&#10;Description automatically generated with medium confidence" style="position:absolute;width:16541;height:11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">
                  <v:imagedata r:id="rId36" o:title="Calendar&#10;&#10;Description automatically generated with medium confidence"/>
                </v:shape>
                <v:shape id="Picture 281" o:spid="_x0000_s1028" type="#_x0000_t75" alt="Calendar&#10;&#10;Description automatically generated with medium confidence" style="position:absolute;left:2434;top:1543;width:16542;height:11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">
                  <v:imagedata r:id="rId36" o:title="Calendar&#10;&#10;Description automatically generated with medium confidence"/>
                </v:shape>
                <v:shape id="Picture 92" o:spid="_x0000_s1029" type="#_x0000_t75" alt="Calendar&#10;&#10;Description automatically generated with medium confidence" style="position:absolute;left:4809;top:3087;width:16542;height:11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">
                  <v:imagedata r:id="rId36" o:title="Calendar&#10;&#10;Description automatically generated with medium confidence"/>
                </v:shape>
                <w10:wrap anchorx="margin"/>
              </v:group>
            </w:pict>
          </mc:Fallback>
        </mc:AlternateContent>
      </w:r>
      <w:r>
        <w:rPr>
          <w:bCs/>
        </w:rPr>
        <w:t xml:space="preserve">Some of the things that are </w:t>
      </w:r>
      <w:r w:rsidR="00BB7255">
        <w:rPr>
          <w:bCs/>
        </w:rPr>
        <w:br/>
      </w:r>
      <w:r>
        <w:rPr>
          <w:bCs/>
        </w:rPr>
        <w:t>important to wellbeing are:</w:t>
      </w:r>
      <w:r>
        <w:rPr>
          <w:bCs/>
        </w:rPr>
        <w:br/>
      </w:r>
    </w:p>
    <w:p w14:paraId="14ADB579" w14:textId="77777777" w:rsidR="000336B0" w:rsidRPr="00F640E4" w:rsidRDefault="000336B0" w:rsidP="000336B0">
      <w:pPr>
        <w:pStyle w:val="ListParagraph"/>
        <w:numPr>
          <w:ilvl w:val="0"/>
          <w:numId w:val="14"/>
        </w:numPr>
        <w:spacing w:before="0"/>
        <w:ind w:left="4253" w:hanging="567"/>
        <w:contextualSpacing/>
        <w:rPr>
          <w:bCs/>
          <w:szCs w:val="32"/>
        </w:rPr>
      </w:pPr>
      <w:r w:rsidRPr="00F640E4">
        <w:rPr>
          <w:bCs/>
          <w:szCs w:val="32"/>
        </w:rPr>
        <w:t>health</w:t>
      </w:r>
      <w:r>
        <w:rPr>
          <w:bCs/>
          <w:szCs w:val="32"/>
        </w:rPr>
        <w:br/>
      </w:r>
    </w:p>
    <w:p w14:paraId="10C77CEB" w14:textId="2C8D8F80" w:rsidR="000336B0" w:rsidRPr="00BB1185" w:rsidRDefault="000336B0" w:rsidP="005D6F5E">
      <w:pPr>
        <w:pStyle w:val="ListParagraph"/>
        <w:numPr>
          <w:ilvl w:val="0"/>
          <w:numId w:val="14"/>
        </w:numPr>
        <w:spacing w:before="0"/>
        <w:ind w:left="4253" w:hanging="567"/>
        <w:contextualSpacing/>
        <w:rPr>
          <w:bCs/>
          <w:szCs w:val="32"/>
        </w:rPr>
      </w:pPr>
      <w:r w:rsidRPr="00BB1185">
        <w:rPr>
          <w:bCs/>
          <w:szCs w:val="32"/>
        </w:rPr>
        <w:t>money.</w:t>
      </w:r>
    </w:p>
    <w:p w14:paraId="50100934" w14:textId="77777777" w:rsidR="000336B0" w:rsidRDefault="000336B0" w:rsidP="00BB7255">
      <w:pPr>
        <w:rPr>
          <w:rFonts w:eastAsia="Times New Roman"/>
        </w:rPr>
      </w:pPr>
    </w:p>
    <w:p w14:paraId="77F187FB" w14:textId="328F3F2B" w:rsidR="00A70269" w:rsidRDefault="00BB1185" w:rsidP="00BB7255">
      <w:pPr>
        <w:rPr>
          <w:rFonts w:eastAsia="Times New Roman"/>
        </w:rPr>
      </w:pPr>
      <w:r>
        <w:rPr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1856896" behindDoc="0" locked="0" layoutInCell="1" allowOverlap="1" wp14:anchorId="496DFBA2" wp14:editId="3C77112A">
            <wp:simplePos x="0" y="0"/>
            <wp:positionH relativeFrom="margin">
              <wp:align>left</wp:align>
            </wp:positionH>
            <wp:positionV relativeFrom="paragraph">
              <wp:posOffset>111981</wp:posOffset>
            </wp:positionV>
            <wp:extent cx="1575435" cy="1122045"/>
            <wp:effectExtent l="0" t="0" r="5715" b="1905"/>
            <wp:wrapThrough wrapText="bothSides">
              <wp:wrapPolygon edited="0">
                <wp:start x="0" y="0"/>
                <wp:lineTo x="0" y="21270"/>
                <wp:lineTo x="21417" y="21270"/>
                <wp:lineTo x="21417" y="0"/>
                <wp:lineTo x="0" y="0"/>
              </wp:wrapPolygon>
            </wp:wrapThrough>
            <wp:docPr id="310" name="Picture 3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112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DF4D2" w14:textId="1FE51625" w:rsidR="000336B0" w:rsidRDefault="000336B0" w:rsidP="00BB7255">
      <w:pPr>
        <w:rPr>
          <w:rFonts w:eastAsia="Times New Roman"/>
        </w:rPr>
      </w:pPr>
      <w:r w:rsidRPr="00B54595">
        <w:rPr>
          <w:rFonts w:eastAsia="Times New Roman"/>
          <w:noProof/>
          <w:color w:val="000000"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850752" behindDoc="1" locked="0" layoutInCell="1" allowOverlap="1" wp14:anchorId="75E12CC0" wp14:editId="6F57173C">
                <wp:simplePos x="0" y="0"/>
                <wp:positionH relativeFrom="margin">
                  <wp:posOffset>2133600</wp:posOffset>
                </wp:positionH>
                <wp:positionV relativeFrom="paragraph">
                  <wp:posOffset>-85725</wp:posOffset>
                </wp:positionV>
                <wp:extent cx="3600000" cy="775252"/>
                <wp:effectExtent l="0" t="0" r="635" b="6350"/>
                <wp:wrapNone/>
                <wp:docPr id="266" name="Rectangle 2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75252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228538" id="Rectangle 266" o:spid="_x0000_s1026" alt="&quot;&quot;" style="position:absolute;margin-left:168pt;margin-top:-6.75pt;width:283.45pt;height:61.05pt;z-index:-251465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" fillcolor="#cfc4e6" stroked="f" strokeweight="1pt">
                <w10:wrap anchorx="margin"/>
              </v:rect>
            </w:pict>
          </mc:Fallback>
        </mc:AlternateContent>
      </w:r>
      <w:r w:rsidR="007A2EE7">
        <w:rPr>
          <w:rFonts w:eastAsia="Times New Roman"/>
        </w:rPr>
        <w:t xml:space="preserve">Here </w:t>
      </w:r>
      <w:r w:rsidR="007A2EE7" w:rsidRPr="007A2EE7">
        <w:rPr>
          <w:rFonts w:eastAsia="Times New Roman"/>
          <w:b/>
          <w:bCs/>
        </w:rPr>
        <w:t>o</w:t>
      </w:r>
      <w:r w:rsidRPr="007A2EE7">
        <w:rPr>
          <w:rFonts w:eastAsia="Times New Roman"/>
          <w:b/>
          <w:bCs/>
        </w:rPr>
        <w:t>utcomes</w:t>
      </w:r>
      <w:r>
        <w:rPr>
          <w:rFonts w:eastAsia="Times New Roman"/>
        </w:rPr>
        <w:t xml:space="preserve"> are the things we want to happen from the </w:t>
      </w:r>
      <w:r w:rsidR="00623220">
        <w:rPr>
          <w:rFonts w:eastAsia="Times New Roman"/>
        </w:rPr>
        <w:t>DAP</w:t>
      </w:r>
      <w:r>
        <w:rPr>
          <w:rFonts w:eastAsia="Times New Roman"/>
        </w:rPr>
        <w:t>.</w:t>
      </w:r>
    </w:p>
    <w:p w14:paraId="6DE5E976" w14:textId="77777777" w:rsidR="000336B0" w:rsidRDefault="000336B0" w:rsidP="000336B0">
      <w:pPr>
        <w:rPr>
          <w:rFonts w:eastAsia="Times New Roman" w:cs="Arial"/>
          <w:szCs w:val="32"/>
        </w:rPr>
      </w:pPr>
    </w:p>
    <w:p w14:paraId="3151EEC1" w14:textId="77777777" w:rsidR="00BB7255" w:rsidRDefault="00BB7255" w:rsidP="000336B0">
      <w:pPr>
        <w:rPr>
          <w:rFonts w:eastAsia="Times New Roman" w:cs="Arial"/>
          <w:szCs w:val="32"/>
        </w:rPr>
      </w:pPr>
    </w:p>
    <w:p w14:paraId="613C4256" w14:textId="2F1ECD8F" w:rsidR="000336B0" w:rsidRPr="00282814" w:rsidRDefault="000336B0" w:rsidP="000336B0">
      <w:pPr>
        <w:rPr>
          <w:rFonts w:eastAsia="Times New Roman" w:cs="Arial"/>
          <w:szCs w:val="32"/>
        </w:rPr>
      </w:pPr>
      <w:r w:rsidRPr="00282814">
        <w:rPr>
          <w:rFonts w:eastAsia="Times New Roman" w:cs="Arial"/>
          <w:szCs w:val="32"/>
        </w:rPr>
        <w:lastRenderedPageBreak/>
        <w:t>These outcomes are:</w:t>
      </w:r>
    </w:p>
    <w:p w14:paraId="5FC9BFD9" w14:textId="4BC0B673" w:rsidR="000336B0" w:rsidRPr="00C81FD6" w:rsidRDefault="007A2EE7" w:rsidP="000336B0">
      <w:pPr>
        <w:pStyle w:val="Listtoplevel"/>
        <w:rPr>
          <w:szCs w:val="32"/>
        </w:rPr>
      </w:pPr>
      <w:r>
        <w:rPr>
          <w:rFonts w:eastAsia="Times New Roman" w:cs="Arial"/>
          <w:szCs w:val="32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1C0108F6" wp14:editId="6044292B">
                <wp:simplePos x="0" y="0"/>
                <wp:positionH relativeFrom="column">
                  <wp:posOffset>349891</wp:posOffset>
                </wp:positionH>
                <wp:positionV relativeFrom="paragraph">
                  <wp:posOffset>67310</wp:posOffset>
                </wp:positionV>
                <wp:extent cx="871671" cy="5930782"/>
                <wp:effectExtent l="0" t="0" r="5080" b="0"/>
                <wp:wrapNone/>
                <wp:docPr id="2145404406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1671" cy="5930782"/>
                          <a:chOff x="0" y="0"/>
                          <a:chExt cx="948690" cy="6777990"/>
                        </a:xfrm>
                      </wpg:grpSpPr>
                      <pic:pic xmlns:pic="http://schemas.openxmlformats.org/drawingml/2006/picture">
                        <pic:nvPicPr>
                          <pic:cNvPr id="2069469374" name="Picture 140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278"/>
                          <a:stretch/>
                        </pic:blipFill>
                        <pic:spPr bwMode="auto">
                          <a:xfrm flipH="1">
                            <a:off x="114300" y="0"/>
                            <a:ext cx="735965" cy="4986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04405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048250"/>
                            <a:ext cx="948690" cy="868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96360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5924550"/>
                            <a:ext cx="871220" cy="85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B98E65" id="Group 16" o:spid="_x0000_s1026" alt="&quot;&quot;" style="position:absolute;margin-left:27.55pt;margin-top:5.3pt;width:68.65pt;height:467pt;z-index:251857920;mso-width-relative:margin;mso-height-relative:margin" coordsize="9486,67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">
                <v:shape id="Picture 1409" o:spid="_x0000_s1027" type="#_x0000_t75" alt="&quot;&quot;" style="position:absolute;left:1143;width:7359;height:4986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">
                  <v:imagedata r:id="rId41" o:title="" cropbottom="18532f"/>
                </v:shape>
                <v:shape id="Picture 1" o:spid="_x0000_s1028" type="#_x0000_t75" alt="&quot;&quot;" style="position:absolute;top:50482;width:9486;height:8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">
                  <v:imagedata r:id="rId42" o:title=""/>
                </v:shape>
                <v:shape id="Picture 1" o:spid="_x0000_s1029" type="#_x0000_t75" alt="&quot;&quot;" style="position:absolute;left:571;top:59245;width:8712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">
                  <v:imagedata r:id="rId43" o:title=""/>
                </v:shape>
              </v:group>
            </w:pict>
          </mc:Fallback>
        </mc:AlternateContent>
      </w:r>
      <w:r w:rsidR="000336B0">
        <w:rPr>
          <w:szCs w:val="32"/>
        </w:rPr>
        <w:t>e</w:t>
      </w:r>
      <w:r w:rsidR="000336B0" w:rsidRPr="00C81FD6">
        <w:rPr>
          <w:szCs w:val="32"/>
        </w:rPr>
        <w:t>ducation</w:t>
      </w:r>
    </w:p>
    <w:p w14:paraId="59D1C32B" w14:textId="77777777" w:rsidR="000336B0" w:rsidRPr="00282814" w:rsidRDefault="000336B0" w:rsidP="000336B0">
      <w:pPr>
        <w:pStyle w:val="Listtoplevel"/>
        <w:rPr>
          <w:szCs w:val="32"/>
        </w:rPr>
      </w:pPr>
      <w:r>
        <w:rPr>
          <w:szCs w:val="32"/>
        </w:rPr>
        <w:t>j</w:t>
      </w:r>
      <w:r w:rsidRPr="00282814">
        <w:rPr>
          <w:szCs w:val="32"/>
        </w:rPr>
        <w:t>obs and money</w:t>
      </w:r>
    </w:p>
    <w:p w14:paraId="5F393291" w14:textId="77777777" w:rsidR="000336B0" w:rsidRPr="00282814" w:rsidRDefault="000336B0" w:rsidP="000336B0">
      <w:pPr>
        <w:pStyle w:val="Listtoplevel"/>
        <w:rPr>
          <w:szCs w:val="32"/>
        </w:rPr>
      </w:pPr>
      <w:r>
        <w:rPr>
          <w:szCs w:val="32"/>
        </w:rPr>
        <w:t>h</w:t>
      </w:r>
      <w:r w:rsidRPr="00282814">
        <w:rPr>
          <w:szCs w:val="32"/>
        </w:rPr>
        <w:t>ealth and wellbeing</w:t>
      </w:r>
    </w:p>
    <w:p w14:paraId="3055DEBC" w14:textId="77777777" w:rsidR="000336B0" w:rsidRPr="00282814" w:rsidRDefault="000336B0" w:rsidP="000336B0">
      <w:pPr>
        <w:pStyle w:val="Listtoplevel"/>
        <w:rPr>
          <w:szCs w:val="32"/>
        </w:rPr>
      </w:pPr>
      <w:r>
        <w:rPr>
          <w:szCs w:val="32"/>
        </w:rPr>
        <w:t>p</w:t>
      </w:r>
      <w:r w:rsidRPr="00282814">
        <w:rPr>
          <w:szCs w:val="32"/>
        </w:rPr>
        <w:t>rotecting the rights of disabled people</w:t>
      </w:r>
    </w:p>
    <w:p w14:paraId="694EA803" w14:textId="77777777" w:rsidR="000336B0" w:rsidRPr="00282814" w:rsidRDefault="000336B0" w:rsidP="000336B0">
      <w:pPr>
        <w:pStyle w:val="Listtoplevel"/>
        <w:rPr>
          <w:szCs w:val="32"/>
        </w:rPr>
      </w:pPr>
      <w:r>
        <w:rPr>
          <w:szCs w:val="32"/>
        </w:rPr>
        <w:t>a</w:t>
      </w:r>
      <w:r w:rsidRPr="00282814">
        <w:rPr>
          <w:szCs w:val="32"/>
        </w:rPr>
        <w:t xml:space="preserve">ccessibility </w:t>
      </w:r>
    </w:p>
    <w:p w14:paraId="09907381" w14:textId="77777777" w:rsidR="000336B0" w:rsidRPr="00282814" w:rsidRDefault="000336B0" w:rsidP="000336B0">
      <w:pPr>
        <w:pStyle w:val="Listtoplevel"/>
      </w:pPr>
      <w:r>
        <w:t>a</w:t>
      </w:r>
      <w:r w:rsidRPr="00282814">
        <w:t>ttitudes towards disability</w:t>
      </w:r>
    </w:p>
    <w:p w14:paraId="05ABCB5F" w14:textId="77777777" w:rsidR="000336B0" w:rsidRPr="00282814" w:rsidRDefault="000336B0" w:rsidP="000336B0">
      <w:pPr>
        <w:pStyle w:val="Listtoplevel"/>
      </w:pPr>
      <w:r>
        <w:t>d</w:t>
      </w:r>
      <w:r w:rsidRPr="00282814">
        <w:t xml:space="preserve">isabled people having choice </w:t>
      </w:r>
      <w:r w:rsidRPr="00282814">
        <w:br/>
        <w:t xml:space="preserve">and control over their own lives </w:t>
      </w:r>
    </w:p>
    <w:p w14:paraId="2AA5B522" w14:textId="293603AB" w:rsidR="000336B0" w:rsidRPr="00282814" w:rsidRDefault="000336B0" w:rsidP="000336B0">
      <w:pPr>
        <w:pStyle w:val="Listtoplevel"/>
        <w:rPr>
          <w:szCs w:val="32"/>
        </w:rPr>
      </w:pPr>
      <w:r>
        <w:rPr>
          <w:szCs w:val="32"/>
        </w:rPr>
        <w:t>d</w:t>
      </w:r>
      <w:r w:rsidRPr="00282814">
        <w:rPr>
          <w:szCs w:val="32"/>
        </w:rPr>
        <w:t>isabled people as leaders</w:t>
      </w:r>
      <w:r>
        <w:rPr>
          <w:szCs w:val="32"/>
        </w:rPr>
        <w:t>.</w:t>
      </w:r>
    </w:p>
    <w:p w14:paraId="60030CC2" w14:textId="27C113D5" w:rsidR="00A70269" w:rsidRDefault="00A70269" w:rsidP="000336B0">
      <w:pPr>
        <w:rPr>
          <w:rFonts w:eastAsia="Times New Roman"/>
        </w:rPr>
      </w:pPr>
    </w:p>
    <w:p w14:paraId="20C1E755" w14:textId="18378C64" w:rsidR="00A70269" w:rsidRDefault="000F0A5D" w:rsidP="000336B0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2315648" behindDoc="0" locked="0" layoutInCell="1" allowOverlap="1" wp14:anchorId="54E00270" wp14:editId="3B9F9E80">
            <wp:simplePos x="0" y="0"/>
            <wp:positionH relativeFrom="column">
              <wp:posOffset>76200</wp:posOffset>
            </wp:positionH>
            <wp:positionV relativeFrom="paragraph">
              <wp:posOffset>351790</wp:posOffset>
            </wp:positionV>
            <wp:extent cx="1781078" cy="952500"/>
            <wp:effectExtent l="0" t="0" r="0" b="0"/>
            <wp:wrapNone/>
            <wp:docPr id="120526272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26272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078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69BF10" w14:textId="0EBD32BD" w:rsidR="00A70269" w:rsidRDefault="00BB1185" w:rsidP="000336B0">
      <w:pPr>
        <w:rPr>
          <w:rFonts w:eastAsia="Times New Roman"/>
        </w:rPr>
      </w:pPr>
      <w:r w:rsidRPr="00182BB5">
        <w:rPr>
          <w:rFonts w:eastAsia="Times New Roman"/>
          <w:b/>
          <w:bCs/>
        </w:rPr>
        <w:t xml:space="preserve">Pages </w:t>
      </w:r>
      <w:r w:rsidR="001D6B2B" w:rsidRPr="00182BB5">
        <w:rPr>
          <w:rFonts w:eastAsia="Times New Roman"/>
          <w:b/>
          <w:bCs/>
        </w:rPr>
        <w:t>1</w:t>
      </w:r>
      <w:r w:rsidR="00182BB5" w:rsidRPr="00182BB5">
        <w:rPr>
          <w:rFonts w:eastAsia="Times New Roman"/>
          <w:b/>
          <w:bCs/>
        </w:rPr>
        <w:t>7</w:t>
      </w:r>
      <w:r w:rsidR="001D6B2B" w:rsidRPr="00182BB5">
        <w:rPr>
          <w:rFonts w:eastAsia="Times New Roman"/>
          <w:b/>
          <w:bCs/>
        </w:rPr>
        <w:t xml:space="preserve"> </w:t>
      </w:r>
      <w:r w:rsidRPr="00182BB5">
        <w:rPr>
          <w:rFonts w:eastAsia="Times New Roman"/>
          <w:b/>
          <w:bCs/>
        </w:rPr>
        <w:t xml:space="preserve">to </w:t>
      </w:r>
      <w:r w:rsidR="001D6B2B" w:rsidRPr="00182BB5">
        <w:rPr>
          <w:rFonts w:eastAsia="Times New Roman"/>
          <w:b/>
          <w:bCs/>
        </w:rPr>
        <w:t>5</w:t>
      </w:r>
      <w:r w:rsidR="00182BB5" w:rsidRPr="00182BB5">
        <w:rPr>
          <w:rFonts w:eastAsia="Times New Roman"/>
          <w:b/>
          <w:bCs/>
        </w:rPr>
        <w:t>7</w:t>
      </w:r>
      <w:r w:rsidR="001D6B2B" w:rsidRPr="000F0A5D">
        <w:rPr>
          <w:rFonts w:eastAsia="Times New Roman"/>
        </w:rPr>
        <w:t xml:space="preserve"> </w:t>
      </w:r>
      <w:r w:rsidRPr="000F0A5D">
        <w:rPr>
          <w:rFonts w:eastAsia="Times New Roman"/>
        </w:rPr>
        <w:t>will</w:t>
      </w:r>
      <w:r>
        <w:rPr>
          <w:rFonts w:eastAsia="Times New Roman"/>
        </w:rPr>
        <w:t xml:space="preserve"> go through these outcomes. </w:t>
      </w:r>
    </w:p>
    <w:p w14:paraId="465ED855" w14:textId="3DA16CF5" w:rsidR="00BB1185" w:rsidRDefault="00BB1185" w:rsidP="000336B0">
      <w:pPr>
        <w:rPr>
          <w:rFonts w:eastAsia="Times New Roman"/>
        </w:rPr>
      </w:pPr>
    </w:p>
    <w:p w14:paraId="2B3A9674" w14:textId="77777777" w:rsidR="00BB1185" w:rsidRDefault="00BB1185" w:rsidP="000336B0">
      <w:pPr>
        <w:rPr>
          <w:rFonts w:eastAsia="Times New Roman"/>
        </w:rPr>
      </w:pPr>
    </w:p>
    <w:p w14:paraId="766CA58D" w14:textId="388D3271" w:rsidR="000336B0" w:rsidRDefault="00B96552" w:rsidP="000336B0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  <w:lang w:eastAsia="en-NZ"/>
        </w:rPr>
        <w:lastRenderedPageBreak/>
        <w:drawing>
          <wp:anchor distT="0" distB="0" distL="114300" distR="114300" simplePos="0" relativeHeight="252321792" behindDoc="0" locked="0" layoutInCell="1" allowOverlap="1" wp14:anchorId="4B5855BE" wp14:editId="6F95494B">
            <wp:simplePos x="0" y="0"/>
            <wp:positionH relativeFrom="margin">
              <wp:align>left</wp:align>
            </wp:positionH>
            <wp:positionV relativeFrom="page">
              <wp:posOffset>923925</wp:posOffset>
            </wp:positionV>
            <wp:extent cx="1638300" cy="1090295"/>
            <wp:effectExtent l="0" t="0" r="0" b="0"/>
            <wp:wrapSquare wrapText="bothSides"/>
            <wp:docPr id="256377388" name="Picture 2563773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6B0">
        <w:rPr>
          <w:rFonts w:eastAsia="Times New Roman" w:cs="Arial"/>
          <w:color w:val="000000"/>
          <w:szCs w:val="32"/>
        </w:rPr>
        <w:t xml:space="preserve">Every 6 months there is a report about what the different parts of Government are doing </w:t>
      </w:r>
      <w:proofErr w:type="gramStart"/>
      <w:r w:rsidR="0082470A">
        <w:rPr>
          <w:rFonts w:eastAsia="Times New Roman" w:cs="Arial"/>
          <w:color w:val="000000"/>
          <w:szCs w:val="32"/>
        </w:rPr>
        <w:t xml:space="preserve">about </w:t>
      </w:r>
      <w:r w:rsidR="000336B0">
        <w:rPr>
          <w:rFonts w:eastAsia="Times New Roman" w:cs="Arial"/>
          <w:color w:val="000000"/>
          <w:szCs w:val="32"/>
        </w:rPr>
        <w:t xml:space="preserve"> the</w:t>
      </w:r>
      <w:proofErr w:type="gramEnd"/>
      <w:r w:rsidR="000336B0" w:rsidRPr="00A5766B">
        <w:rPr>
          <w:rFonts w:eastAsia="Times New Roman" w:cs="Arial"/>
          <w:color w:val="000000"/>
          <w:szCs w:val="32"/>
        </w:rPr>
        <w:t xml:space="preserve"> </w:t>
      </w:r>
      <w:r w:rsidR="00623220">
        <w:rPr>
          <w:rFonts w:eastAsia="Times New Roman" w:cs="Arial"/>
          <w:color w:val="000000"/>
          <w:szCs w:val="32"/>
        </w:rPr>
        <w:t>DAP</w:t>
      </w:r>
      <w:r w:rsidR="000336B0">
        <w:rPr>
          <w:rFonts w:eastAsia="Times New Roman" w:cs="Arial"/>
          <w:color w:val="000000"/>
          <w:szCs w:val="32"/>
        </w:rPr>
        <w:t>.</w:t>
      </w:r>
    </w:p>
    <w:p w14:paraId="4117FF2B" w14:textId="23CCC1C6" w:rsidR="000336B0" w:rsidRDefault="000336B0" w:rsidP="000336B0">
      <w:pPr>
        <w:rPr>
          <w:rFonts w:eastAsia="Times New Roman" w:cs="Arial"/>
          <w:color w:val="000000"/>
          <w:szCs w:val="32"/>
        </w:rPr>
      </w:pPr>
    </w:p>
    <w:p w14:paraId="50A4F2A8" w14:textId="71FAEB2E" w:rsidR="000336B0" w:rsidRDefault="00D34F5A" w:rsidP="000336B0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  <w:lang w:eastAsia="en-NZ"/>
        </w:rPr>
        <w:drawing>
          <wp:anchor distT="0" distB="0" distL="114300" distR="114300" simplePos="0" relativeHeight="251848704" behindDoc="0" locked="0" layoutInCell="1" allowOverlap="1" wp14:anchorId="3BCA5422" wp14:editId="29084385">
            <wp:simplePos x="0" y="0"/>
            <wp:positionH relativeFrom="margin">
              <wp:align>left</wp:align>
            </wp:positionH>
            <wp:positionV relativeFrom="paragraph">
              <wp:posOffset>131445</wp:posOffset>
            </wp:positionV>
            <wp:extent cx="1110615" cy="1127760"/>
            <wp:effectExtent l="0" t="0" r="0" b="0"/>
            <wp:wrapSquare wrapText="bothSides"/>
            <wp:docPr id="631462383" name="Picture 631462383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, businesscar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061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8447DA" w14:textId="1D0B8F17" w:rsidR="00A34787" w:rsidRDefault="000336B0" w:rsidP="00E11660">
      <w:pPr>
        <w:rPr>
          <w:rFonts w:eastAsia="Times New Roman"/>
        </w:rPr>
      </w:pPr>
      <w:r>
        <w:rPr>
          <w:rFonts w:eastAsia="Times New Roman" w:cs="Arial"/>
          <w:color w:val="000000"/>
          <w:szCs w:val="32"/>
        </w:rPr>
        <w:t>The reports are done by</w:t>
      </w:r>
      <w:r w:rsidR="002C1156">
        <w:rPr>
          <w:rFonts w:eastAsia="Times New Roman" w:cs="Arial"/>
          <w:color w:val="000000"/>
          <w:szCs w:val="32"/>
        </w:rPr>
        <w:t xml:space="preserve"> the agencies who look afte</w:t>
      </w:r>
      <w:r w:rsidR="00E11660">
        <w:rPr>
          <w:rFonts w:eastAsia="Times New Roman" w:cs="Arial"/>
          <w:color w:val="000000"/>
          <w:szCs w:val="32"/>
        </w:rPr>
        <w:t>r the different outcomes.</w:t>
      </w:r>
    </w:p>
    <w:p w14:paraId="0147B3E2" w14:textId="4C64B32A" w:rsidR="00A34787" w:rsidRDefault="00A34787" w:rsidP="000336B0">
      <w:pPr>
        <w:rPr>
          <w:rFonts w:eastAsia="Times New Roman" w:cs="Arial"/>
          <w:color w:val="000000"/>
          <w:szCs w:val="32"/>
        </w:rPr>
      </w:pPr>
    </w:p>
    <w:p w14:paraId="288B66D0" w14:textId="11DCD213" w:rsidR="00A34787" w:rsidRDefault="00A34787" w:rsidP="000336B0">
      <w:pPr>
        <w:rPr>
          <w:rFonts w:eastAsia="Times New Roman" w:cs="Arial"/>
          <w:color w:val="000000"/>
          <w:szCs w:val="32"/>
        </w:rPr>
      </w:pPr>
    </w:p>
    <w:p w14:paraId="243ABEBC" w14:textId="5C09F662" w:rsidR="002C1156" w:rsidRDefault="00182BB5" w:rsidP="000336B0">
      <w:pPr>
        <w:rPr>
          <w:rFonts w:eastAsia="Times New Roman" w:cs="Arial"/>
          <w:color w:val="000000"/>
          <w:szCs w:val="32"/>
        </w:rPr>
      </w:pPr>
      <w:r>
        <w:rPr>
          <w:b/>
          <w:bCs/>
          <w:noProof/>
        </w:rPr>
        <w:drawing>
          <wp:anchor distT="0" distB="0" distL="114300" distR="114300" simplePos="0" relativeHeight="252327936" behindDoc="0" locked="0" layoutInCell="1" allowOverlap="1" wp14:anchorId="053DEF3D" wp14:editId="340F9E46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809750" cy="357360"/>
            <wp:effectExtent l="0" t="0" r="0" b="5080"/>
            <wp:wrapNone/>
            <wp:docPr id="115862448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23996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35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156">
        <w:rPr>
          <w:rFonts w:eastAsia="Times New Roman" w:cs="Arial"/>
          <w:color w:val="000000"/>
          <w:szCs w:val="32"/>
        </w:rPr>
        <w:t xml:space="preserve">Whaikaha is responsible for writing some of the reports.  </w:t>
      </w:r>
      <w:r w:rsidR="000336B0">
        <w:rPr>
          <w:rFonts w:eastAsia="Times New Roman" w:cs="Arial"/>
          <w:color w:val="000000"/>
          <w:szCs w:val="32"/>
        </w:rPr>
        <w:t xml:space="preserve"> </w:t>
      </w:r>
    </w:p>
    <w:p w14:paraId="7798A6BE" w14:textId="77777777" w:rsidR="002C1156" w:rsidRDefault="002C1156" w:rsidP="000336B0">
      <w:pPr>
        <w:rPr>
          <w:rFonts w:eastAsia="Times New Roman" w:cs="Arial"/>
          <w:color w:val="000000"/>
          <w:szCs w:val="32"/>
        </w:rPr>
      </w:pPr>
    </w:p>
    <w:p w14:paraId="7634A538" w14:textId="77777777" w:rsidR="00A34787" w:rsidRDefault="00A34787" w:rsidP="000336B0">
      <w:pPr>
        <w:rPr>
          <w:rFonts w:eastAsia="Times New Roman" w:cs="Arial"/>
          <w:color w:val="000000"/>
          <w:szCs w:val="32"/>
        </w:rPr>
      </w:pPr>
    </w:p>
    <w:p w14:paraId="679C8C5B" w14:textId="77777777" w:rsidR="00A34787" w:rsidRDefault="00A34787">
      <w:pPr>
        <w:spacing w:line="240" w:lineRule="auto"/>
        <w:ind w:left="0"/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br w:type="page"/>
      </w:r>
    </w:p>
    <w:p w14:paraId="42D20F66" w14:textId="0CEF68EE" w:rsidR="000336B0" w:rsidRPr="00AB1E59" w:rsidRDefault="00D34F5A" w:rsidP="00A34787">
      <w:r>
        <w:rPr>
          <w:noProof/>
        </w:rPr>
        <w:lastRenderedPageBreak/>
        <w:drawing>
          <wp:anchor distT="0" distB="0" distL="114300" distR="114300" simplePos="0" relativeHeight="252319744" behindDoc="0" locked="0" layoutInCell="1" allowOverlap="1" wp14:anchorId="579927A9" wp14:editId="299356E3">
            <wp:simplePos x="0" y="0"/>
            <wp:positionH relativeFrom="margin">
              <wp:posOffset>0</wp:posOffset>
            </wp:positionH>
            <wp:positionV relativeFrom="paragraph">
              <wp:posOffset>19050</wp:posOffset>
            </wp:positionV>
            <wp:extent cx="1457960" cy="1014095"/>
            <wp:effectExtent l="19050" t="19050" r="27940" b="14605"/>
            <wp:wrapNone/>
            <wp:docPr id="178869455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69455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0140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02B">
        <w:rPr>
          <w:rFonts w:eastAsia="Times New Roman" w:cs="Arial"/>
          <w:color w:val="000000"/>
          <w:szCs w:val="32"/>
        </w:rPr>
        <w:t>Whaikaha</w:t>
      </w:r>
      <w:r w:rsidR="002C1156">
        <w:rPr>
          <w:rFonts w:eastAsia="Times New Roman" w:cs="Arial"/>
          <w:color w:val="000000"/>
          <w:szCs w:val="32"/>
        </w:rPr>
        <w:t xml:space="preserve"> also</w:t>
      </w:r>
      <w:r w:rsidR="000336B0">
        <w:rPr>
          <w:rFonts w:eastAsia="Times New Roman" w:cs="Arial"/>
          <w:color w:val="000000"/>
          <w:szCs w:val="32"/>
        </w:rPr>
        <w:t xml:space="preserve"> work</w:t>
      </w:r>
      <w:r w:rsidR="002C1156">
        <w:rPr>
          <w:rFonts w:eastAsia="Times New Roman" w:cs="Arial"/>
          <w:color w:val="000000"/>
          <w:szCs w:val="32"/>
        </w:rPr>
        <w:t>s</w:t>
      </w:r>
      <w:r w:rsidR="000336B0">
        <w:rPr>
          <w:rFonts w:eastAsia="Times New Roman" w:cs="Arial"/>
          <w:color w:val="000000"/>
          <w:szCs w:val="32"/>
        </w:rPr>
        <w:t xml:space="preserve"> with</w:t>
      </w:r>
      <w:r w:rsidR="00A34787">
        <w:rPr>
          <w:rFonts w:eastAsia="Times New Roman" w:cs="Arial"/>
          <w:color w:val="000000"/>
          <w:szCs w:val="32"/>
        </w:rPr>
        <w:t xml:space="preserve"> the </w:t>
      </w:r>
      <w:r w:rsidR="00A34787">
        <w:rPr>
          <w:rFonts w:eastAsia="Times New Roman" w:cs="Arial"/>
          <w:b/>
          <w:bCs/>
          <w:color w:val="000000"/>
          <w:szCs w:val="32"/>
        </w:rPr>
        <w:t>D</w:t>
      </w:r>
      <w:r w:rsidR="000336B0" w:rsidRPr="0062320C">
        <w:rPr>
          <w:b/>
          <w:bCs/>
        </w:rPr>
        <w:t xml:space="preserve">isabled People’s </w:t>
      </w:r>
      <w:r w:rsidR="000336B0">
        <w:rPr>
          <w:b/>
          <w:bCs/>
        </w:rPr>
        <w:t xml:space="preserve">Organisations </w:t>
      </w:r>
      <w:r w:rsidR="000336B0" w:rsidRPr="0062320C">
        <w:rPr>
          <w:b/>
          <w:bCs/>
        </w:rPr>
        <w:t>Coalition</w:t>
      </w:r>
      <w:r w:rsidR="00A34787">
        <w:rPr>
          <w:b/>
          <w:bCs/>
        </w:rPr>
        <w:t>.</w:t>
      </w:r>
    </w:p>
    <w:p w14:paraId="3918BB3D" w14:textId="77777777" w:rsidR="00A34787" w:rsidRDefault="00A34787" w:rsidP="000336B0">
      <w:pPr>
        <w:rPr>
          <w:rFonts w:eastAsia="Times New Roman"/>
        </w:rPr>
      </w:pPr>
    </w:p>
    <w:p w14:paraId="05BE0303" w14:textId="17BC97D0" w:rsidR="000336B0" w:rsidRDefault="00762E2F" w:rsidP="000336B0">
      <w:pPr>
        <w:rPr>
          <w:rFonts w:eastAsia="Times New Roman"/>
        </w:rPr>
      </w:pPr>
      <w:r w:rsidRPr="00B54595">
        <w:rPr>
          <w:rFonts w:eastAsia="Times New Roman"/>
          <w:noProof/>
          <w:color w:val="000000"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275E6260" wp14:editId="444C4A3D">
                <wp:simplePos x="0" y="0"/>
                <wp:positionH relativeFrom="margin">
                  <wp:posOffset>2131060</wp:posOffset>
                </wp:positionH>
                <wp:positionV relativeFrom="paragraph">
                  <wp:posOffset>266700</wp:posOffset>
                </wp:positionV>
                <wp:extent cx="3599815" cy="1447800"/>
                <wp:effectExtent l="0" t="0" r="635" b="0"/>
                <wp:wrapNone/>
                <wp:docPr id="1247376681" name="Rectangle 12473766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44780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88A2F3" id="Rectangle 1247376681" o:spid="_x0000_s1026" alt="&quot;&quot;" style="position:absolute;margin-left:167.8pt;margin-top:21pt;width:283.45pt;height:114pt;z-index:-25144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" fillcolor="#cfc4e6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3079098C" wp14:editId="523ED4A9">
            <wp:simplePos x="0" y="0"/>
            <wp:positionH relativeFrom="margin">
              <wp:posOffset>0</wp:posOffset>
            </wp:positionH>
            <wp:positionV relativeFrom="paragraph">
              <wp:posOffset>161925</wp:posOffset>
            </wp:positionV>
            <wp:extent cx="1619885" cy="1619885"/>
            <wp:effectExtent l="0" t="0" r="0" b="0"/>
            <wp:wrapNone/>
            <wp:docPr id="2034578635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578635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63A6B" w14:textId="1DA16FF9" w:rsidR="000336B0" w:rsidRDefault="000336B0" w:rsidP="000336B0">
      <w:pPr>
        <w:rPr>
          <w:rFonts w:eastAsia="Times New Roman"/>
        </w:rPr>
      </w:pPr>
      <w:r>
        <w:rPr>
          <w:rFonts w:eastAsia="Times New Roman"/>
        </w:rPr>
        <w:t xml:space="preserve">The </w:t>
      </w:r>
      <w:r>
        <w:rPr>
          <w:rFonts w:eastAsia="Times New Roman"/>
          <w:b/>
          <w:bCs/>
        </w:rPr>
        <w:t xml:space="preserve">Disabled People’s Organisations Coalition </w:t>
      </w:r>
      <w:r>
        <w:rPr>
          <w:rFonts w:eastAsia="Times New Roman"/>
        </w:rPr>
        <w:t xml:space="preserve">is a group of people from different disability organisations. </w:t>
      </w:r>
    </w:p>
    <w:p w14:paraId="697BFAC7" w14:textId="77777777" w:rsidR="000336B0" w:rsidRDefault="000336B0" w:rsidP="000336B0">
      <w:pPr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1BD64DE0" wp14:editId="4F713AE6">
            <wp:simplePos x="0" y="0"/>
            <wp:positionH relativeFrom="margin">
              <wp:posOffset>-635</wp:posOffset>
            </wp:positionH>
            <wp:positionV relativeFrom="paragraph">
              <wp:posOffset>97790</wp:posOffset>
            </wp:positionV>
            <wp:extent cx="1610995" cy="1610995"/>
            <wp:effectExtent l="0" t="0" r="8255" b="0"/>
            <wp:wrapNone/>
            <wp:docPr id="1206546504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546504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1610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09150" w14:textId="77777777" w:rsidR="000336B0" w:rsidRDefault="000336B0" w:rsidP="000336B0">
      <w:pPr>
        <w:rPr>
          <w:rFonts w:eastAsia="Times New Roman"/>
        </w:rPr>
      </w:pPr>
      <w:r w:rsidRPr="00B54595">
        <w:rPr>
          <w:rFonts w:eastAsia="Times New Roman"/>
          <w:noProof/>
          <w:color w:val="000000"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6279B477" wp14:editId="3DC8DEF3">
                <wp:simplePos x="0" y="0"/>
                <wp:positionH relativeFrom="margin">
                  <wp:posOffset>2131060</wp:posOffset>
                </wp:positionH>
                <wp:positionV relativeFrom="paragraph">
                  <wp:posOffset>287655</wp:posOffset>
                </wp:positionV>
                <wp:extent cx="3600000" cy="733425"/>
                <wp:effectExtent l="0" t="0" r="635" b="9525"/>
                <wp:wrapNone/>
                <wp:docPr id="1328596437" name="Rectangle 13285964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3342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D07E43" id="Rectangle 1328596437" o:spid="_x0000_s1026" alt="&quot;&quot;" style="position:absolute;margin-left:167.8pt;margin-top:22.65pt;width:283.45pt;height:57.75pt;z-index:-25144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</w:p>
    <w:p w14:paraId="31E38EEB" w14:textId="77777777" w:rsidR="000336B0" w:rsidRDefault="000336B0" w:rsidP="000336B0">
      <w:pPr>
        <w:rPr>
          <w:rFonts w:eastAsia="Times New Roman"/>
        </w:rPr>
      </w:pPr>
      <w:r>
        <w:rPr>
          <w:rFonts w:eastAsia="Times New Roman"/>
        </w:rPr>
        <w:t xml:space="preserve">A </w:t>
      </w:r>
      <w:r>
        <w:rPr>
          <w:rFonts w:eastAsia="Times New Roman"/>
          <w:b/>
          <w:bCs/>
        </w:rPr>
        <w:t xml:space="preserve">coalition </w:t>
      </w:r>
      <w:r>
        <w:rPr>
          <w:rFonts w:eastAsia="Times New Roman"/>
        </w:rPr>
        <w:t xml:space="preserve">is a group of organisations that work together. </w:t>
      </w:r>
    </w:p>
    <w:p w14:paraId="09079966" w14:textId="77777777" w:rsidR="00BB1185" w:rsidRDefault="00BB1185" w:rsidP="000336B0">
      <w:pPr>
        <w:rPr>
          <w:rFonts w:eastAsia="Times New Roman"/>
        </w:rPr>
      </w:pPr>
    </w:p>
    <w:p w14:paraId="7846588C" w14:textId="77777777" w:rsidR="00BB1185" w:rsidRDefault="00BB1185" w:rsidP="000336B0">
      <w:pPr>
        <w:rPr>
          <w:rFonts w:eastAsia="Times New Roman"/>
        </w:rPr>
      </w:pPr>
    </w:p>
    <w:p w14:paraId="01EE9395" w14:textId="0394A338" w:rsidR="000336B0" w:rsidRDefault="000336B0" w:rsidP="000336B0">
      <w:pPr>
        <w:rPr>
          <w:rFonts w:eastAsia="Times New Roman"/>
          <w:b/>
          <w:bCs/>
        </w:rPr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7A5C6E50" wp14:editId="45ED6BC9">
            <wp:simplePos x="0" y="0"/>
            <wp:positionH relativeFrom="margin">
              <wp:posOffset>50165</wp:posOffset>
            </wp:positionH>
            <wp:positionV relativeFrom="paragraph">
              <wp:posOffset>63500</wp:posOffset>
            </wp:positionV>
            <wp:extent cx="1457960" cy="1014095"/>
            <wp:effectExtent l="19050" t="19050" r="27940" b="14605"/>
            <wp:wrapNone/>
            <wp:docPr id="281485641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85641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0140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 xml:space="preserve">The Disabled People’s Organisations Coalition is also called the </w:t>
      </w:r>
      <w:r>
        <w:rPr>
          <w:rFonts w:eastAsia="Times New Roman"/>
          <w:b/>
          <w:bCs/>
        </w:rPr>
        <w:t xml:space="preserve">DPO Coalition. </w:t>
      </w:r>
    </w:p>
    <w:p w14:paraId="38A0762C" w14:textId="77777777" w:rsidR="000336B0" w:rsidRDefault="000336B0" w:rsidP="000336B0">
      <w:pPr>
        <w:spacing w:line="240" w:lineRule="auto"/>
        <w:ind w:left="0"/>
        <w:rPr>
          <w:rFonts w:eastAsia="Times New Roman"/>
        </w:rPr>
      </w:pPr>
    </w:p>
    <w:p w14:paraId="7EE254EB" w14:textId="77777777" w:rsidR="000336B0" w:rsidRDefault="000336B0" w:rsidP="000336B0">
      <w:pPr>
        <w:spacing w:line="240" w:lineRule="auto"/>
        <w:ind w:left="0"/>
        <w:rPr>
          <w:rFonts w:eastAsia="Times New Roman"/>
        </w:rPr>
      </w:pPr>
    </w:p>
    <w:p w14:paraId="4BE0B188" w14:textId="71AB1731" w:rsidR="000336B0" w:rsidRDefault="000336B0" w:rsidP="000336B0">
      <w:pPr>
        <w:spacing w:line="240" w:lineRule="auto"/>
        <w:ind w:left="0"/>
        <w:rPr>
          <w:rFonts w:eastAsia="Times New Roman"/>
        </w:rPr>
      </w:pPr>
    </w:p>
    <w:p w14:paraId="291E7FA8" w14:textId="77777777" w:rsidR="00A34787" w:rsidRDefault="00A34787">
      <w:pPr>
        <w:spacing w:line="240" w:lineRule="auto"/>
        <w:ind w:left="0"/>
        <w:rPr>
          <w:rFonts w:eastAsia="Times New Roman"/>
        </w:rPr>
      </w:pPr>
      <w:r>
        <w:rPr>
          <w:rFonts w:eastAsia="Times New Roman"/>
        </w:rPr>
        <w:br w:type="page"/>
      </w:r>
    </w:p>
    <w:p w14:paraId="0607997C" w14:textId="2413F1B0" w:rsidR="000336B0" w:rsidRDefault="00A34787" w:rsidP="000336B0">
      <w:pPr>
        <w:rPr>
          <w:rFonts w:eastAsia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317696" behindDoc="0" locked="0" layoutInCell="1" allowOverlap="1" wp14:anchorId="0555786B" wp14:editId="013C028F">
            <wp:simplePos x="0" y="0"/>
            <wp:positionH relativeFrom="margin">
              <wp:posOffset>212090</wp:posOffset>
            </wp:positionH>
            <wp:positionV relativeFrom="paragraph">
              <wp:posOffset>466725</wp:posOffset>
            </wp:positionV>
            <wp:extent cx="1266825" cy="876935"/>
            <wp:effectExtent l="0" t="0" r="9525" b="0"/>
            <wp:wrapThrough wrapText="bothSides">
              <wp:wrapPolygon edited="0">
                <wp:start x="0" y="0"/>
                <wp:lineTo x="0" y="21115"/>
                <wp:lineTo x="21438" y="21115"/>
                <wp:lineTo x="21438" y="0"/>
                <wp:lineTo x="0" y="0"/>
              </wp:wrapPolygon>
            </wp:wrapThrough>
            <wp:docPr id="1416590435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90435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87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6B0">
        <w:rPr>
          <w:rFonts w:eastAsia="Times New Roman"/>
        </w:rPr>
        <w:t>The DPO Coalition is made up of members from these 7 disability organisations:</w:t>
      </w:r>
    </w:p>
    <w:p w14:paraId="6C97CCD0" w14:textId="2C2BC13C" w:rsidR="000336B0" w:rsidRDefault="00A34787" w:rsidP="000336B0">
      <w:pPr>
        <w:pStyle w:val="Listtoplevel"/>
      </w:pPr>
      <w:r>
        <w:drawing>
          <wp:anchor distT="0" distB="0" distL="114300" distR="114300" simplePos="0" relativeHeight="251864064" behindDoc="0" locked="0" layoutInCell="1" allowOverlap="1" wp14:anchorId="40FC9936" wp14:editId="769667EB">
            <wp:simplePos x="0" y="0"/>
            <wp:positionH relativeFrom="margin">
              <wp:posOffset>427990</wp:posOffset>
            </wp:positionH>
            <wp:positionV relativeFrom="paragraph">
              <wp:posOffset>283845</wp:posOffset>
            </wp:positionV>
            <wp:extent cx="792480" cy="977900"/>
            <wp:effectExtent l="0" t="0" r="7620" b="0"/>
            <wp:wrapNone/>
            <wp:docPr id="1229065577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65577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97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6B0">
        <w:t>Balance Aotearoa</w:t>
      </w:r>
    </w:p>
    <w:p w14:paraId="16992C32" w14:textId="2D3AE0B2" w:rsidR="000336B0" w:rsidRPr="00D05524" w:rsidRDefault="00A34787" w:rsidP="000336B0">
      <w:pPr>
        <w:pStyle w:val="Listtoplevel"/>
        <w:rPr>
          <w:sz w:val="28"/>
          <w:szCs w:val="18"/>
        </w:rPr>
      </w:pPr>
      <w:r>
        <w:drawing>
          <wp:anchor distT="0" distB="0" distL="114300" distR="114300" simplePos="0" relativeHeight="251865088" behindDoc="0" locked="0" layoutInCell="1" allowOverlap="1" wp14:anchorId="36DA72E9" wp14:editId="25EB1F6A">
            <wp:simplePos x="0" y="0"/>
            <wp:positionH relativeFrom="margin">
              <wp:posOffset>437515</wp:posOffset>
            </wp:positionH>
            <wp:positionV relativeFrom="paragraph">
              <wp:posOffset>642620</wp:posOffset>
            </wp:positionV>
            <wp:extent cx="771525" cy="781050"/>
            <wp:effectExtent l="0" t="0" r="0" b="0"/>
            <wp:wrapNone/>
            <wp:docPr id="1180267667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267667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8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6B0">
        <w:t xml:space="preserve">Blind Citizens New Zealand </w:t>
      </w:r>
    </w:p>
    <w:p w14:paraId="0D412B8C" w14:textId="7DF7F9E6" w:rsidR="000336B0" w:rsidRPr="00D05524" w:rsidRDefault="000336B0" w:rsidP="000336B0">
      <w:pPr>
        <w:pStyle w:val="Listtoplevel"/>
        <w:rPr>
          <w:sz w:val="28"/>
          <w:szCs w:val="18"/>
        </w:rPr>
      </w:pPr>
      <w:r>
        <w:t xml:space="preserve">Deaf Aotearoa </w:t>
      </w:r>
    </w:p>
    <w:p w14:paraId="183041E0" w14:textId="0AA20CC9" w:rsidR="000336B0" w:rsidRDefault="00A34787" w:rsidP="000336B0">
      <w:pPr>
        <w:pStyle w:val="Listtoplevel"/>
      </w:pPr>
      <w:r>
        <w:drawing>
          <wp:anchor distT="0" distB="0" distL="114300" distR="114300" simplePos="0" relativeHeight="251866112" behindDoc="0" locked="0" layoutInCell="1" allowOverlap="1" wp14:anchorId="77B2430D" wp14:editId="5388FE37">
            <wp:simplePos x="0" y="0"/>
            <wp:positionH relativeFrom="margin">
              <wp:posOffset>314325</wp:posOffset>
            </wp:positionH>
            <wp:positionV relativeFrom="paragraph">
              <wp:posOffset>163195</wp:posOffset>
            </wp:positionV>
            <wp:extent cx="1038225" cy="840105"/>
            <wp:effectExtent l="0" t="0" r="9525" b="0"/>
            <wp:wrapThrough wrapText="bothSides">
              <wp:wrapPolygon edited="0">
                <wp:start x="0" y="0"/>
                <wp:lineTo x="0" y="21061"/>
                <wp:lineTo x="21402" y="21061"/>
                <wp:lineTo x="21402" y="0"/>
                <wp:lineTo x="0" y="0"/>
              </wp:wrapPolygon>
            </wp:wrapThrough>
            <wp:docPr id="1453728627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728627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84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6B0">
        <w:t>Disabled Persons Assembly New Zealand</w:t>
      </w:r>
    </w:p>
    <w:p w14:paraId="0E5BE1B4" w14:textId="41E6388C" w:rsidR="000336B0" w:rsidRDefault="00A34787" w:rsidP="000336B0">
      <w:pPr>
        <w:pStyle w:val="Listtoplevel"/>
      </w:pPr>
      <w:r>
        <w:drawing>
          <wp:anchor distT="0" distB="0" distL="114300" distR="114300" simplePos="0" relativeHeight="251868160" behindDoc="0" locked="0" layoutInCell="1" allowOverlap="1" wp14:anchorId="3C6D8A08" wp14:editId="6E87DEBC">
            <wp:simplePos x="0" y="0"/>
            <wp:positionH relativeFrom="margin">
              <wp:posOffset>320675</wp:posOffset>
            </wp:positionH>
            <wp:positionV relativeFrom="paragraph">
              <wp:posOffset>45720</wp:posOffset>
            </wp:positionV>
            <wp:extent cx="993140" cy="666750"/>
            <wp:effectExtent l="0" t="0" r="0" b="0"/>
            <wp:wrapNone/>
            <wp:docPr id="1123557051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557051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66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6B0">
        <w:t xml:space="preserve">Mana Pasefika </w:t>
      </w:r>
    </w:p>
    <w:p w14:paraId="75EE7A1F" w14:textId="77777777" w:rsidR="000336B0" w:rsidRDefault="000336B0" w:rsidP="000336B0">
      <w:pPr>
        <w:pStyle w:val="Listtoplevel"/>
      </w:pPr>
      <w:r>
        <w:drawing>
          <wp:anchor distT="0" distB="0" distL="114300" distR="114300" simplePos="0" relativeHeight="251867136" behindDoc="0" locked="0" layoutInCell="1" allowOverlap="1" wp14:anchorId="4D1CF97B" wp14:editId="44203634">
            <wp:simplePos x="0" y="0"/>
            <wp:positionH relativeFrom="margin">
              <wp:posOffset>304165</wp:posOffset>
            </wp:positionH>
            <wp:positionV relativeFrom="paragraph">
              <wp:posOffset>314325</wp:posOffset>
            </wp:positionV>
            <wp:extent cx="1219200" cy="769742"/>
            <wp:effectExtent l="0" t="0" r="0" b="0"/>
            <wp:wrapNone/>
            <wp:docPr id="1306705299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705299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769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Muscular Dystrophy Association of New Zealand </w:t>
      </w:r>
    </w:p>
    <w:p w14:paraId="58CFFF41" w14:textId="77777777" w:rsidR="000336B0" w:rsidRPr="000C6F69" w:rsidRDefault="000336B0" w:rsidP="000336B0">
      <w:pPr>
        <w:pStyle w:val="Listtoplevel"/>
        <w:rPr>
          <w:rFonts w:eastAsia="Times New Roman" w:cs="Arial"/>
          <w:color w:val="000000"/>
          <w:szCs w:val="32"/>
        </w:rPr>
      </w:pPr>
      <w:r>
        <w:drawing>
          <wp:anchor distT="0" distB="0" distL="114300" distR="114300" simplePos="0" relativeHeight="251869184" behindDoc="0" locked="0" layoutInCell="1" allowOverlap="1" wp14:anchorId="4F16429F" wp14:editId="4D7F40F0">
            <wp:simplePos x="0" y="0"/>
            <wp:positionH relativeFrom="margin">
              <wp:posOffset>225425</wp:posOffset>
            </wp:positionH>
            <wp:positionV relativeFrom="paragraph">
              <wp:posOffset>317500</wp:posOffset>
            </wp:positionV>
            <wp:extent cx="1409185" cy="704850"/>
            <wp:effectExtent l="0" t="0" r="635" b="0"/>
            <wp:wrapNone/>
            <wp:docPr id="180027075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27075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85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People First New Zealand – Ngā Tāngata Tuatahi.</w:t>
      </w:r>
    </w:p>
    <w:p w14:paraId="5C364055" w14:textId="77777777" w:rsidR="00A34787" w:rsidRDefault="00A34787">
      <w:pPr>
        <w:spacing w:line="240" w:lineRule="auto"/>
        <w:ind w:left="0"/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br w:type="page"/>
      </w:r>
    </w:p>
    <w:p w14:paraId="5C3798CE" w14:textId="4C2FAE15" w:rsidR="000336B0" w:rsidRPr="00A5766B" w:rsidRDefault="000336B0" w:rsidP="000336B0">
      <w:pPr>
        <w:rPr>
          <w:rFonts w:eastAsia="Times New Roman" w:cs="Arial"/>
          <w:szCs w:val="32"/>
        </w:rPr>
      </w:pPr>
      <w:r w:rsidRPr="00F774D9">
        <w:rPr>
          <w:rFonts w:eastAsia="Times New Roman"/>
          <w:noProof/>
          <w:lang w:eastAsia="en-NZ"/>
        </w:rPr>
        <w:lastRenderedPageBreak/>
        <w:drawing>
          <wp:anchor distT="0" distB="0" distL="114300" distR="114300" simplePos="0" relativeHeight="251870208" behindDoc="1" locked="0" layoutInCell="1" allowOverlap="1" wp14:anchorId="2E52D0E1" wp14:editId="04BCF66A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443990" cy="2053804"/>
            <wp:effectExtent l="19050" t="19050" r="22860" b="22860"/>
            <wp:wrapNone/>
            <wp:docPr id="266762292" name="Picture 266762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762292" name="Picture 266762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990" cy="205380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>The reports are 1 of the</w:t>
      </w:r>
      <w:r w:rsidRPr="00A5766B">
        <w:rPr>
          <w:rFonts w:eastAsia="Times New Roman" w:cs="Arial"/>
          <w:color w:val="000000"/>
          <w:szCs w:val="32"/>
        </w:rPr>
        <w:t xml:space="preserve"> way</w:t>
      </w:r>
      <w:r>
        <w:rPr>
          <w:rFonts w:eastAsia="Times New Roman" w:cs="Arial"/>
          <w:color w:val="000000"/>
          <w:szCs w:val="32"/>
        </w:rPr>
        <w:t>s</w:t>
      </w:r>
      <w:r w:rsidRPr="00A5766B">
        <w:rPr>
          <w:rFonts w:eastAsia="Times New Roman" w:cs="Arial"/>
          <w:color w:val="000000"/>
          <w:szCs w:val="32"/>
        </w:rPr>
        <w:t xml:space="preserve"> to see how well the </w:t>
      </w:r>
      <w:r w:rsidR="00623220">
        <w:rPr>
          <w:rFonts w:eastAsia="Times New Roman" w:cs="Arial"/>
          <w:color w:val="000000"/>
          <w:szCs w:val="32"/>
        </w:rPr>
        <w:t>DAP</w:t>
      </w:r>
      <w:r w:rsidRPr="00A5766B">
        <w:rPr>
          <w:rFonts w:eastAsia="Times New Roman" w:cs="Arial"/>
          <w:color w:val="000000"/>
          <w:szCs w:val="32"/>
        </w:rPr>
        <w:t xml:space="preserve"> is working.</w:t>
      </w:r>
    </w:p>
    <w:p w14:paraId="5BEE07E7" w14:textId="77777777" w:rsidR="000336B0" w:rsidRDefault="000336B0" w:rsidP="000336B0">
      <w:pPr>
        <w:spacing w:line="240" w:lineRule="auto"/>
        <w:ind w:left="0"/>
      </w:pPr>
    </w:p>
    <w:p w14:paraId="55B2066D" w14:textId="77777777" w:rsidR="000336B0" w:rsidRDefault="000336B0" w:rsidP="000336B0"/>
    <w:p w14:paraId="29AD77D0" w14:textId="5E72823E" w:rsidR="000336B0" w:rsidRDefault="000336B0" w:rsidP="000336B0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Easy Read is a </w:t>
      </w:r>
      <w:r w:rsidRPr="00C32956">
        <w:rPr>
          <w:rFonts w:eastAsia="Times New Roman" w:cs="Arial"/>
          <w:b/>
          <w:bCs/>
          <w:color w:val="000000"/>
          <w:szCs w:val="32"/>
        </w:rPr>
        <w:t>summary</w:t>
      </w:r>
      <w:r>
        <w:rPr>
          <w:rFonts w:eastAsia="Times New Roman" w:cs="Arial"/>
          <w:color w:val="000000"/>
          <w:szCs w:val="32"/>
        </w:rPr>
        <w:t xml:space="preserve"> of </w:t>
      </w:r>
      <w:r w:rsidR="002C1156">
        <w:rPr>
          <w:rFonts w:eastAsia="Times New Roman" w:cs="Arial"/>
          <w:color w:val="000000"/>
          <w:szCs w:val="32"/>
        </w:rPr>
        <w:t>the</w:t>
      </w:r>
      <w:r>
        <w:rPr>
          <w:rFonts w:eastAsia="Times New Roman" w:cs="Arial"/>
          <w:color w:val="000000"/>
          <w:szCs w:val="32"/>
        </w:rPr>
        <w:t xml:space="preserve"> report.</w:t>
      </w:r>
    </w:p>
    <w:p w14:paraId="7EDA35D5" w14:textId="77777777" w:rsidR="000336B0" w:rsidRDefault="000336B0" w:rsidP="000336B0">
      <w:pPr>
        <w:rPr>
          <w:rFonts w:eastAsia="Times New Roman" w:cs="Arial"/>
          <w:color w:val="000000"/>
          <w:szCs w:val="32"/>
        </w:rPr>
      </w:pPr>
    </w:p>
    <w:p w14:paraId="14503354" w14:textId="2AFA0253" w:rsidR="000336B0" w:rsidRDefault="00762E2F" w:rsidP="000336B0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color w:val="000000"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0E79B0C4" wp14:editId="6BED38C2">
                <wp:simplePos x="0" y="0"/>
                <wp:positionH relativeFrom="margin">
                  <wp:align>right</wp:align>
                </wp:positionH>
                <wp:positionV relativeFrom="paragraph">
                  <wp:posOffset>294005</wp:posOffset>
                </wp:positionV>
                <wp:extent cx="3599815" cy="2093843"/>
                <wp:effectExtent l="0" t="0" r="635" b="1905"/>
                <wp:wrapNone/>
                <wp:docPr id="2037410260" name="Rectangle 20374102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93843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8DDB9" id="Rectangle 2037410260" o:spid="_x0000_s1026" alt="&quot;&quot;" style="position:absolute;margin-left:232.25pt;margin-top:23.15pt;width:283.45pt;height:164.85pt;z-index:-251441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" fillcolor="#cfc4e6" stroked="f" strokeweight="1pt">
                <w10:wrap anchorx="margin"/>
              </v:rect>
            </w:pict>
          </mc:Fallback>
        </mc:AlternateContent>
      </w:r>
    </w:p>
    <w:p w14:paraId="63CDD63C" w14:textId="0980BDB2" w:rsidR="000336B0" w:rsidRDefault="000336B0" w:rsidP="000336B0">
      <w:pPr>
        <w:rPr>
          <w:rFonts w:eastAsia="Times New Roman" w:cs="Arial"/>
          <w:color w:val="000000"/>
          <w:szCs w:val="32"/>
        </w:rPr>
      </w:pPr>
      <w:r w:rsidRPr="00465A22">
        <w:rPr>
          <w:noProof/>
        </w:rPr>
        <w:drawing>
          <wp:anchor distT="0" distB="0" distL="114300" distR="114300" simplePos="0" relativeHeight="251877376" behindDoc="0" locked="0" layoutInCell="1" allowOverlap="1" wp14:anchorId="12943135" wp14:editId="3B3B72D1">
            <wp:simplePos x="0" y="0"/>
            <wp:positionH relativeFrom="margin">
              <wp:align>left</wp:align>
            </wp:positionH>
            <wp:positionV relativeFrom="paragraph">
              <wp:posOffset>230505</wp:posOffset>
            </wp:positionV>
            <wp:extent cx="1605915" cy="1163320"/>
            <wp:effectExtent l="0" t="0" r="0" b="0"/>
            <wp:wrapNone/>
            <wp:docPr id="162699038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99038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116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 xml:space="preserve">A </w:t>
      </w:r>
      <w:r w:rsidRPr="00C32956">
        <w:rPr>
          <w:rFonts w:eastAsia="Times New Roman" w:cs="Arial"/>
          <w:b/>
          <w:bCs/>
          <w:color w:val="000000"/>
          <w:szCs w:val="32"/>
        </w:rPr>
        <w:t>summary</w:t>
      </w:r>
      <w:r>
        <w:rPr>
          <w:rFonts w:eastAsia="Times New Roman" w:cs="Arial"/>
          <w:color w:val="000000"/>
          <w:szCs w:val="32"/>
        </w:rPr>
        <w:t xml:space="preserve"> is:</w:t>
      </w:r>
    </w:p>
    <w:p w14:paraId="6AA0A8E4" w14:textId="3E4D2D53" w:rsidR="000336B0" w:rsidRDefault="00762E2F" w:rsidP="000336B0">
      <w:pPr>
        <w:pStyle w:val="Listtoplevel"/>
      </w:pPr>
      <w:r>
        <w:t>shorter than the full report</w:t>
      </w:r>
    </w:p>
    <w:p w14:paraId="307C1EA7" w14:textId="204B2E8D" w:rsidR="000336B0" w:rsidRDefault="000336B0" w:rsidP="000336B0">
      <w:pPr>
        <w:pStyle w:val="Listtoplevel"/>
      </w:pPr>
      <w:r>
        <w:t>has the most important information</w:t>
      </w:r>
      <w:r w:rsidR="00762E2F">
        <w:t xml:space="preserve"> from the full report</w:t>
      </w:r>
      <w:r>
        <w:t>.</w:t>
      </w:r>
    </w:p>
    <w:p w14:paraId="24B0AEC2" w14:textId="77777777" w:rsidR="000336B0" w:rsidRDefault="000336B0" w:rsidP="000336B0">
      <w:pPr>
        <w:rPr>
          <w:rFonts w:eastAsia="Times New Roman" w:cs="Arial"/>
          <w:color w:val="000000"/>
          <w:szCs w:val="32"/>
        </w:rPr>
      </w:pPr>
    </w:p>
    <w:p w14:paraId="292D03E5" w14:textId="77777777" w:rsidR="000336B0" w:rsidRDefault="000336B0" w:rsidP="000336B0">
      <w:pPr>
        <w:rPr>
          <w:rFonts w:eastAsia="Times New Roman" w:cs="Arial"/>
          <w:color w:val="000000"/>
          <w:szCs w:val="32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876352" behindDoc="0" locked="0" layoutInCell="1" allowOverlap="1" wp14:anchorId="3D151931" wp14:editId="3531ABBC">
            <wp:simplePos x="0" y="0"/>
            <wp:positionH relativeFrom="margin">
              <wp:align>left</wp:align>
            </wp:positionH>
            <wp:positionV relativeFrom="margin">
              <wp:posOffset>5086985</wp:posOffset>
            </wp:positionV>
            <wp:extent cx="1193165" cy="1242060"/>
            <wp:effectExtent l="0" t="0" r="6985" b="0"/>
            <wp:wrapSquare wrapText="bothSides"/>
            <wp:docPr id="1205227330" name="Picture 12052273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227330" name="Picture 12052273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165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FB439B" w14:textId="6E6877E6" w:rsidR="000336B0" w:rsidRDefault="000336B0" w:rsidP="000336B0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You can find the full report </w:t>
      </w:r>
      <w:r w:rsidR="00762E2F">
        <w:rPr>
          <w:rFonts w:eastAsia="Times New Roman" w:cs="Arial"/>
          <w:color w:val="000000"/>
          <w:szCs w:val="32"/>
        </w:rPr>
        <w:t>here</w:t>
      </w:r>
      <w:r>
        <w:rPr>
          <w:rFonts w:eastAsia="Times New Roman" w:cs="Arial"/>
          <w:color w:val="000000"/>
          <w:szCs w:val="32"/>
        </w:rPr>
        <w:t>:</w:t>
      </w:r>
    </w:p>
    <w:p w14:paraId="485D5BDD" w14:textId="77777777" w:rsidR="000336B0" w:rsidRDefault="000336B0" w:rsidP="000336B0">
      <w:pPr>
        <w:rPr>
          <w:rFonts w:eastAsia="Times New Roman" w:cs="Arial"/>
          <w:color w:val="000000"/>
          <w:szCs w:val="32"/>
        </w:rPr>
      </w:pPr>
    </w:p>
    <w:p w14:paraId="4099FCDC" w14:textId="2AFCCAD5" w:rsidR="000336B0" w:rsidRPr="00491A94" w:rsidRDefault="00145DBB" w:rsidP="000336B0">
      <w:pPr>
        <w:rPr>
          <w:rFonts w:eastAsia="Times New Roman" w:cs="Arial"/>
          <w:b/>
          <w:bCs/>
          <w:color w:val="000000" w:themeColor="text1"/>
          <w:szCs w:val="32"/>
        </w:rPr>
      </w:pPr>
      <w:hyperlink r:id="rId59" w:history="1">
        <w:r w:rsidR="000336B0" w:rsidRPr="00491A94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tinyurl.com/</w:t>
        </w:r>
        <w:proofErr w:type="spellStart"/>
        <w:r w:rsidR="000336B0" w:rsidRPr="00491A94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fulldapreports</w:t>
        </w:r>
        <w:proofErr w:type="spellEnd"/>
        <w:r w:rsidR="00F03ADE" w:rsidRPr="00491A94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 xml:space="preserve"> </w:t>
        </w:r>
      </w:hyperlink>
      <w:r w:rsidR="00F03ADE" w:rsidRPr="00491A94">
        <w:rPr>
          <w:rFonts w:eastAsia="Times New Roman" w:cs="Arial"/>
          <w:b/>
          <w:bCs/>
          <w:color w:val="000000" w:themeColor="text1"/>
          <w:szCs w:val="32"/>
        </w:rPr>
        <w:t xml:space="preserve"> </w:t>
      </w:r>
    </w:p>
    <w:p w14:paraId="6E865A03" w14:textId="77777777" w:rsidR="000336B0" w:rsidRDefault="000336B0" w:rsidP="000336B0">
      <w:pPr>
        <w:rPr>
          <w:rFonts w:eastAsia="Times New Roman" w:cs="Arial"/>
          <w:color w:val="000000"/>
          <w:szCs w:val="32"/>
        </w:rPr>
      </w:pPr>
      <w:r w:rsidRPr="00C32956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878400" behindDoc="0" locked="0" layoutInCell="1" allowOverlap="1" wp14:anchorId="224DC1AA" wp14:editId="1FA26D0B">
            <wp:simplePos x="0" y="0"/>
            <wp:positionH relativeFrom="margin">
              <wp:align>left</wp:align>
            </wp:positionH>
            <wp:positionV relativeFrom="paragraph">
              <wp:posOffset>29210</wp:posOffset>
            </wp:positionV>
            <wp:extent cx="1469390" cy="1882775"/>
            <wp:effectExtent l="0" t="0" r="0" b="3175"/>
            <wp:wrapNone/>
            <wp:docPr id="1036946245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946245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390" cy="188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3819FB" w14:textId="77777777" w:rsidR="000336B0" w:rsidRDefault="000336B0" w:rsidP="000336B0">
      <w:pPr>
        <w:rPr>
          <w:rFonts w:eastAsia="Times New Roman" w:cs="Arial"/>
          <w:color w:val="000000"/>
          <w:szCs w:val="32"/>
        </w:rPr>
      </w:pPr>
    </w:p>
    <w:p w14:paraId="3EDEBE45" w14:textId="2F6C1F4F" w:rsidR="000336B0" w:rsidRDefault="000336B0" w:rsidP="00762E2F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>The full report is not in Easy Read.</w:t>
      </w:r>
    </w:p>
    <w:p w14:paraId="49661051" w14:textId="77777777" w:rsidR="00762E2F" w:rsidRDefault="00762E2F" w:rsidP="000336B0">
      <w:pPr>
        <w:rPr>
          <w:rFonts w:eastAsia="Times New Roman" w:cs="Arial"/>
          <w:color w:val="000000"/>
          <w:szCs w:val="32"/>
        </w:rPr>
      </w:pPr>
    </w:p>
    <w:p w14:paraId="16603C36" w14:textId="77777777" w:rsidR="00762E2F" w:rsidRDefault="00762E2F" w:rsidP="000336B0">
      <w:pPr>
        <w:rPr>
          <w:rFonts w:eastAsia="Times New Roman" w:cs="Arial"/>
          <w:color w:val="000000"/>
          <w:szCs w:val="32"/>
        </w:rPr>
      </w:pPr>
    </w:p>
    <w:p w14:paraId="11988F1D" w14:textId="77777777" w:rsidR="00623220" w:rsidRDefault="00623220" w:rsidP="000336B0">
      <w:pPr>
        <w:rPr>
          <w:rFonts w:eastAsia="Times New Roman" w:cs="Arial"/>
          <w:color w:val="000000"/>
          <w:szCs w:val="32"/>
        </w:rPr>
      </w:pPr>
    </w:p>
    <w:p w14:paraId="02363F74" w14:textId="58756531" w:rsidR="000336B0" w:rsidRDefault="003A31F2" w:rsidP="000336B0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69216" behindDoc="0" locked="0" layoutInCell="1" allowOverlap="1" wp14:anchorId="2AB7F0A7" wp14:editId="09C18D1A">
                <wp:simplePos x="0" y="0"/>
                <wp:positionH relativeFrom="margin">
                  <wp:align>left</wp:align>
                </wp:positionH>
                <wp:positionV relativeFrom="paragraph">
                  <wp:posOffset>303530</wp:posOffset>
                </wp:positionV>
                <wp:extent cx="1975583" cy="1009650"/>
                <wp:effectExtent l="0" t="0" r="5715" b="0"/>
                <wp:wrapNone/>
                <wp:docPr id="1914033925" name="Group 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5583" cy="1009650"/>
                          <a:chOff x="0" y="0"/>
                          <a:chExt cx="1975583" cy="1009650"/>
                        </a:xfrm>
                      </wpg:grpSpPr>
                      <pic:pic xmlns:pic="http://schemas.openxmlformats.org/drawingml/2006/picture">
                        <pic:nvPicPr>
                          <pic:cNvPr id="286167754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708" y="46892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41025624" name="Picture 5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BD4EEE" id="Group 56" o:spid="_x0000_s1026" alt="&quot;&quot;" style="position:absolute;margin-left:0;margin-top:23.9pt;width:155.55pt;height:79.5pt;z-index:252169216;mso-position-horizontal:left;mso-position-horizontal-relative:margin" coordsize="19755,100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">
                <v:shape id="Picture 33" o:spid="_x0000_s1027" type="#_x0000_t75" alt="&quot;&quot;" style="position:absolute;left:10707;top:468;width:9048;height:9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">
                  <v:imagedata r:id="rId63" o:title=""/>
                </v:shape>
                <v:shape id="Picture 55" o:spid="_x0000_s1028" type="#_x0000_t75" alt="&quot;&quot;" style="position:absolute;width:8997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">
                  <v:imagedata r:id="rId64" o:title=""/>
                </v:shape>
                <w10:wrap anchorx="margin"/>
              </v:group>
            </w:pict>
          </mc:Fallback>
        </mc:AlternateContent>
      </w:r>
      <w:r w:rsidR="000336B0">
        <w:rPr>
          <w:rFonts w:eastAsia="Times New Roman" w:cs="Arial"/>
          <w:color w:val="000000"/>
          <w:szCs w:val="32"/>
        </w:rPr>
        <w:t>This report looks at what the different parts of Government did from:</w:t>
      </w:r>
    </w:p>
    <w:p w14:paraId="762CE535" w14:textId="1A2818D5" w:rsidR="000336B0" w:rsidRDefault="000336B0" w:rsidP="000336B0">
      <w:pPr>
        <w:rPr>
          <w:rFonts w:eastAsia="Times New Roman" w:cs="Arial"/>
          <w:color w:val="000000"/>
          <w:szCs w:val="32"/>
        </w:rPr>
      </w:pPr>
    </w:p>
    <w:p w14:paraId="33621892" w14:textId="4CD8107B" w:rsidR="000336B0" w:rsidRPr="008C064E" w:rsidRDefault="00762E2F" w:rsidP="000336B0">
      <w:pPr>
        <w:rPr>
          <w:rFonts w:eastAsia="Times New Roman" w:cs="Arial"/>
          <w:bCs/>
          <w:color w:val="000000"/>
          <w:szCs w:val="32"/>
        </w:rPr>
      </w:pPr>
      <w:r w:rsidRPr="008C064E">
        <w:rPr>
          <w:rFonts w:eastAsia="Times New Roman" w:cs="Arial"/>
          <w:bCs/>
          <w:noProof/>
          <w:color w:val="000000"/>
          <w:szCs w:val="32"/>
        </w:rPr>
        <w:t>July</w:t>
      </w:r>
      <w:r w:rsidR="000336B0" w:rsidRPr="008C064E">
        <w:rPr>
          <w:rFonts w:eastAsia="Times New Roman" w:cs="Arial"/>
          <w:bCs/>
          <w:color w:val="000000"/>
          <w:szCs w:val="32"/>
        </w:rPr>
        <w:t xml:space="preserve"> 2023 </w:t>
      </w:r>
    </w:p>
    <w:p w14:paraId="55555C40" w14:textId="7EADD151" w:rsidR="000336B0" w:rsidRPr="008C064E" w:rsidRDefault="000336B0" w:rsidP="000336B0">
      <w:pPr>
        <w:rPr>
          <w:rFonts w:eastAsia="Times New Roman" w:cs="Arial"/>
          <w:bCs/>
          <w:color w:val="000000"/>
          <w:szCs w:val="32"/>
        </w:rPr>
      </w:pPr>
      <w:r w:rsidRPr="008C064E">
        <w:rPr>
          <w:rFonts w:eastAsia="Times New Roman" w:cs="Arial"/>
          <w:bCs/>
          <w:noProof/>
          <w:color w:val="000000"/>
          <w:szCs w:val="32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A45F697" wp14:editId="6D78F23B">
                <wp:simplePos x="0" y="0"/>
                <wp:positionH relativeFrom="column">
                  <wp:posOffset>732155</wp:posOffset>
                </wp:positionH>
                <wp:positionV relativeFrom="paragraph">
                  <wp:posOffset>47625</wp:posOffset>
                </wp:positionV>
                <wp:extent cx="390525" cy="552450"/>
                <wp:effectExtent l="19050" t="0" r="28575" b="38100"/>
                <wp:wrapNone/>
                <wp:docPr id="1667403047" name="Down Arrow 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5524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44026E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60" o:spid="_x0000_s1026" type="#_x0000_t67" alt="&quot;&quot;" style="position:absolute;margin-left:57.65pt;margin-top:3.75pt;width:30.75pt;height:43.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" adj="13966" fillcolor="#4472c4 [3204]" strokecolor="#1f3763 [1604]" strokeweight="1pt"/>
            </w:pict>
          </mc:Fallback>
        </mc:AlternateContent>
      </w:r>
    </w:p>
    <w:p w14:paraId="46C0DA77" w14:textId="47827081" w:rsidR="000336B0" w:rsidRPr="008C064E" w:rsidRDefault="000336B0" w:rsidP="000336B0">
      <w:pPr>
        <w:rPr>
          <w:rFonts w:eastAsia="Times New Roman" w:cs="Arial"/>
          <w:bCs/>
          <w:color w:val="000000"/>
          <w:szCs w:val="32"/>
        </w:rPr>
      </w:pPr>
      <w:r w:rsidRPr="008C064E">
        <w:rPr>
          <w:rFonts w:eastAsia="Times New Roman" w:cs="Arial"/>
          <w:bCs/>
          <w:color w:val="000000"/>
          <w:szCs w:val="32"/>
        </w:rPr>
        <w:t xml:space="preserve">to </w:t>
      </w:r>
    </w:p>
    <w:p w14:paraId="6F89F18D" w14:textId="43755818" w:rsidR="000336B0" w:rsidRPr="008C064E" w:rsidRDefault="003A31F2" w:rsidP="000336B0">
      <w:pPr>
        <w:rPr>
          <w:rFonts w:eastAsia="Times New Roman" w:cs="Arial"/>
          <w:bCs/>
          <w:color w:val="000000"/>
          <w:szCs w:val="32"/>
        </w:rPr>
      </w:pPr>
      <w:r w:rsidRPr="008C064E">
        <w:rPr>
          <w:rFonts w:eastAsia="Times New Roman" w:cs="Arial"/>
          <w:bCs/>
          <w:noProof/>
          <w:color w:val="000000"/>
          <w:szCs w:val="32"/>
        </w:rPr>
        <mc:AlternateContent>
          <mc:Choice Requires="wpg">
            <w:drawing>
              <wp:anchor distT="0" distB="0" distL="114300" distR="114300" simplePos="0" relativeHeight="252171264" behindDoc="0" locked="0" layoutInCell="1" allowOverlap="1" wp14:anchorId="07C166D1" wp14:editId="13E736C2">
                <wp:simplePos x="0" y="0"/>
                <wp:positionH relativeFrom="margin">
                  <wp:align>left</wp:align>
                </wp:positionH>
                <wp:positionV relativeFrom="paragraph">
                  <wp:posOffset>93345</wp:posOffset>
                </wp:positionV>
                <wp:extent cx="1959952" cy="1009650"/>
                <wp:effectExtent l="0" t="0" r="2540" b="0"/>
                <wp:wrapNone/>
                <wp:docPr id="1811280353" name="Group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9952" cy="1009650"/>
                          <a:chOff x="0" y="0"/>
                          <a:chExt cx="1959952" cy="1009650"/>
                        </a:xfrm>
                      </wpg:grpSpPr>
                      <pic:pic xmlns:pic="http://schemas.openxmlformats.org/drawingml/2006/picture">
                        <pic:nvPicPr>
                          <pic:cNvPr id="815529932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77" y="70338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0914246" name="Picture 5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68C83F" id="Group 58" o:spid="_x0000_s1026" alt="&quot;&quot;" style="position:absolute;margin-left:0;margin-top:7.35pt;width:154.35pt;height:79.5pt;z-index:252171264;mso-position-horizontal:left;mso-position-horizontal-relative:margin" coordsize="19599,100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">
                <v:shape id="Picture 33" o:spid="_x0000_s1027" type="#_x0000_t75" alt="&quot;&quot;" style="position:absolute;left:10550;top:703;width:9049;height:9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">
                  <v:imagedata r:id="rId63" o:title=""/>
                </v:shape>
                <v:shape id="Picture 57" o:spid="_x0000_s1028" type="#_x0000_t75" alt="&quot;&quot;" style="position:absolute;width:8997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">
                  <v:imagedata r:id="rId66" o:title=""/>
                </v:shape>
                <w10:wrap anchorx="margin"/>
              </v:group>
            </w:pict>
          </mc:Fallback>
        </mc:AlternateContent>
      </w:r>
    </w:p>
    <w:p w14:paraId="1A04A4C3" w14:textId="03CC4511" w:rsidR="000336B0" w:rsidRPr="008C064E" w:rsidRDefault="00762E2F" w:rsidP="000336B0">
      <w:pPr>
        <w:rPr>
          <w:rFonts w:eastAsia="Times New Roman" w:cs="Arial"/>
          <w:bCs/>
          <w:szCs w:val="32"/>
        </w:rPr>
      </w:pPr>
      <w:r w:rsidRPr="008C064E">
        <w:rPr>
          <w:rFonts w:eastAsia="Times New Roman" w:cs="Arial"/>
          <w:bCs/>
          <w:color w:val="000000"/>
          <w:szCs w:val="32"/>
        </w:rPr>
        <w:t>December</w:t>
      </w:r>
      <w:r w:rsidR="000336B0" w:rsidRPr="008C064E">
        <w:rPr>
          <w:rFonts w:eastAsia="Times New Roman" w:cs="Arial"/>
          <w:bCs/>
          <w:color w:val="000000"/>
          <w:szCs w:val="32"/>
        </w:rPr>
        <w:t xml:space="preserve"> 2023.</w:t>
      </w:r>
      <w:r w:rsidR="000336B0" w:rsidRPr="008C064E">
        <w:rPr>
          <w:bCs/>
          <w:noProof/>
          <w:lang w:eastAsia="en-NZ"/>
        </w:rPr>
        <w:t xml:space="preserve"> </w:t>
      </w:r>
    </w:p>
    <w:p w14:paraId="3F318E1A" w14:textId="67D6C614" w:rsidR="000336B0" w:rsidRDefault="000336B0" w:rsidP="000336B0">
      <w:pPr>
        <w:spacing w:line="240" w:lineRule="auto"/>
        <w:ind w:left="0"/>
        <w:rPr>
          <w:rFonts w:eastAsia="Times New Roman" w:cs="Arial"/>
          <w:szCs w:val="32"/>
        </w:rPr>
      </w:pPr>
      <w:r>
        <w:rPr>
          <w:rFonts w:eastAsia="Times New Roman" w:cs="Arial"/>
          <w:szCs w:val="32"/>
        </w:rPr>
        <w:br w:type="page"/>
      </w:r>
    </w:p>
    <w:p w14:paraId="0614D08A" w14:textId="77777777" w:rsidR="00762E2F" w:rsidRDefault="00762E2F" w:rsidP="00762E2F">
      <w:pPr>
        <w:pStyle w:val="Heading1"/>
      </w:pPr>
      <w:bookmarkStart w:id="4" w:name="_How_things_are"/>
      <w:bookmarkStart w:id="5" w:name="_Toc180151647"/>
      <w:bookmarkEnd w:id="4"/>
      <w:r>
        <w:lastRenderedPageBreak/>
        <w:t>How things are going</w:t>
      </w:r>
      <w:bookmarkEnd w:id="5"/>
    </w:p>
    <w:p w14:paraId="6790ED69" w14:textId="657430CF" w:rsidR="00762E2F" w:rsidRDefault="00762E2F" w:rsidP="00762E2F"/>
    <w:p w14:paraId="3DF0C696" w14:textId="35815628" w:rsidR="00762E2F" w:rsidRPr="00A5766B" w:rsidRDefault="00623220" w:rsidP="00762E2F">
      <w:pPr>
        <w:rPr>
          <w:rFonts w:eastAsia="Times New Roman" w:cs="Arial"/>
          <w:szCs w:val="32"/>
        </w:rPr>
      </w:pPr>
      <w:r>
        <w:rPr>
          <w:rFonts w:eastAsia="Times New Roman"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59B9EBBB" wp14:editId="3BF58260">
                <wp:simplePos x="0" y="0"/>
                <wp:positionH relativeFrom="margin">
                  <wp:align>left</wp:align>
                </wp:positionH>
                <wp:positionV relativeFrom="paragraph">
                  <wp:posOffset>108861</wp:posOffset>
                </wp:positionV>
                <wp:extent cx="1506855" cy="1141730"/>
                <wp:effectExtent l="0" t="0" r="0" b="1270"/>
                <wp:wrapNone/>
                <wp:docPr id="89" name="Group 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6855" cy="1141730"/>
                          <a:chOff x="0" y="0"/>
                          <a:chExt cx="1506855" cy="1141730"/>
                        </a:xfrm>
                      </wpg:grpSpPr>
                      <pic:pic xmlns:pic="http://schemas.openxmlformats.org/drawingml/2006/picture">
                        <pic:nvPicPr>
                          <pic:cNvPr id="90" name="Picture 9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06855" cy="1141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1" name="Text Box 9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492827" y="124691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87FCC7" w14:textId="77777777" w:rsidR="00762E2F" w:rsidRPr="00B657F6" w:rsidRDefault="00762E2F" w:rsidP="00762E2F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B9EBBB" id="Group 89" o:spid="_x0000_s1026" alt="&quot;&quot;" style="position:absolute;left:0;text-align:left;margin-left:0;margin-top:8.55pt;width:118.65pt;height:89.9pt;z-index:251885568;mso-position-horizontal:left;mso-position-horizontal-relative:margin" coordsize="15068,114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">
                <v:shape id="Picture 90" o:spid="_x0000_s1027" type="#_x0000_t75" alt="&quot;&quot;" style="position:absolute;width:15068;height:11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">
                  <v:imagedata r:id="rId6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1" o:spid="_x0000_s1028" type="#_x0000_t202" alt="&quot;&quot;" style="position:absolute;left:4928;top:1246;width:5997;height:4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" filled="f" stroked="f" strokeweight=".5pt">
                  <v:textbox>
                    <w:txbxContent>
                      <w:p w14:paraId="4787FCC7" w14:textId="77777777" w:rsidR="00762E2F" w:rsidRPr="00B657F6" w:rsidRDefault="00762E2F" w:rsidP="00762E2F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</w:rPr>
                          <w:t>29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8FF427B" w14:textId="16202D49" w:rsidR="00762E2F" w:rsidRPr="00352F95" w:rsidRDefault="00762E2F" w:rsidP="00762E2F">
      <w:pPr>
        <w:rPr>
          <w:rFonts w:eastAsia="Times New Roman" w:cs="Arial"/>
          <w:color w:val="000000"/>
          <w:szCs w:val="32"/>
        </w:rPr>
      </w:pPr>
      <w:r w:rsidRPr="0030622A">
        <w:rPr>
          <w:rFonts w:eastAsia="Times New Roman" w:cs="Arial"/>
          <w:color w:val="000000"/>
          <w:szCs w:val="32"/>
        </w:rPr>
        <w:t xml:space="preserve">The </w:t>
      </w:r>
      <w:r w:rsidR="00623220">
        <w:rPr>
          <w:rFonts w:eastAsia="Times New Roman" w:cs="Arial"/>
          <w:color w:val="000000"/>
          <w:szCs w:val="32"/>
        </w:rPr>
        <w:t>DAP</w:t>
      </w:r>
      <w:r w:rsidRPr="0030622A">
        <w:rPr>
          <w:rFonts w:eastAsia="Times New Roman" w:cs="Arial"/>
          <w:color w:val="000000"/>
          <w:szCs w:val="32"/>
        </w:rPr>
        <w:t xml:space="preserve"> has </w:t>
      </w:r>
      <w:r w:rsidRPr="00F15DAD">
        <w:rPr>
          <w:rFonts w:eastAsia="Times New Roman" w:cs="Arial"/>
          <w:b/>
          <w:bCs/>
          <w:color w:val="000000"/>
          <w:szCs w:val="32"/>
        </w:rPr>
        <w:t>29</w:t>
      </w:r>
      <w:r>
        <w:rPr>
          <w:rFonts w:eastAsia="Times New Roman" w:cs="Arial"/>
          <w:color w:val="000000"/>
          <w:szCs w:val="32"/>
        </w:rPr>
        <w:t> </w:t>
      </w:r>
      <w:r w:rsidRPr="0030622A">
        <w:rPr>
          <w:rFonts w:eastAsia="Times New Roman" w:cs="Arial"/>
          <w:color w:val="000000"/>
          <w:szCs w:val="32"/>
        </w:rPr>
        <w:t xml:space="preserve">work </w:t>
      </w:r>
      <w:r w:rsidR="001A66F8">
        <w:rPr>
          <w:rFonts w:eastAsia="Times New Roman" w:cs="Arial"/>
          <w:color w:val="000000"/>
          <w:szCs w:val="32"/>
        </w:rPr>
        <w:t>programme</w:t>
      </w:r>
      <w:r w:rsidRPr="0030622A">
        <w:rPr>
          <w:rFonts w:eastAsia="Times New Roman" w:cs="Arial"/>
          <w:color w:val="000000"/>
          <w:szCs w:val="32"/>
        </w:rPr>
        <w:t>s.</w:t>
      </w:r>
    </w:p>
    <w:p w14:paraId="53A6484B" w14:textId="77777777" w:rsidR="00762E2F" w:rsidRDefault="00762E2F" w:rsidP="00762E2F">
      <w:pPr>
        <w:rPr>
          <w:rFonts w:eastAsia="Times New Roman" w:cs="Arial"/>
          <w:color w:val="000000"/>
          <w:szCs w:val="32"/>
        </w:rPr>
      </w:pPr>
    </w:p>
    <w:p w14:paraId="2D303665" w14:textId="0AFB371D" w:rsidR="00762E2F" w:rsidRPr="00352F95" w:rsidRDefault="00762E2F" w:rsidP="00762E2F">
      <w:pPr>
        <w:rPr>
          <w:rFonts w:eastAsia="Times New Roman" w:cs="Arial"/>
          <w:color w:val="000000"/>
          <w:szCs w:val="32"/>
        </w:rPr>
      </w:pPr>
    </w:p>
    <w:p w14:paraId="1B8ABA46" w14:textId="0F4B09D2" w:rsidR="00FA5B99" w:rsidRDefault="00753F4E" w:rsidP="00FA5B99">
      <w:pPr>
        <w:rPr>
          <w:rFonts w:eastAsia="Times New Roman"/>
        </w:rPr>
      </w:pPr>
      <w:r>
        <w:rPr>
          <w:rFonts w:eastAsia="Times New Roman" w:cs="Arial"/>
          <w:noProof/>
          <w:color w:val="000000"/>
          <w:szCs w:val="32"/>
        </w:rPr>
        <mc:AlternateContent>
          <mc:Choice Requires="wpg">
            <w:drawing>
              <wp:anchor distT="0" distB="0" distL="114300" distR="114300" simplePos="0" relativeHeight="251913216" behindDoc="1" locked="0" layoutInCell="1" allowOverlap="1" wp14:anchorId="5350327D" wp14:editId="46A14605">
                <wp:simplePos x="0" y="0"/>
                <wp:positionH relativeFrom="margin">
                  <wp:align>left</wp:align>
                </wp:positionH>
                <wp:positionV relativeFrom="paragraph">
                  <wp:posOffset>78795</wp:posOffset>
                </wp:positionV>
                <wp:extent cx="1659787" cy="1140376"/>
                <wp:effectExtent l="0" t="0" r="0" b="3175"/>
                <wp:wrapSquare wrapText="bothSides"/>
                <wp:docPr id="1729180855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9787" cy="1140376"/>
                          <a:chOff x="0" y="0"/>
                          <a:chExt cx="1659787" cy="1140376"/>
                        </a:xfrm>
                      </wpg:grpSpPr>
                      <pic:pic xmlns:pic="http://schemas.openxmlformats.org/drawingml/2006/picture">
                        <pic:nvPicPr>
                          <pic:cNvPr id="1006584715" name="Picture 16975644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80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700682" name="Text Box 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060174" y="689113"/>
                            <a:ext cx="599613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1F250F" w14:textId="77777777" w:rsidR="00FA5B99" w:rsidRDefault="00FA5B99" w:rsidP="00FA5B99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2</w:t>
                              </w:r>
                            </w:p>
                            <w:p w14:paraId="45DD52D7" w14:textId="77777777" w:rsidR="00FA5B99" w:rsidRPr="001516A4" w:rsidRDefault="00FA5B99" w:rsidP="00FA5B99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50327D" id="Group 3" o:spid="_x0000_s1029" style="position:absolute;left:0;text-align:left;margin-left:0;margin-top:6.2pt;width:130.7pt;height:89.8pt;z-index:-251403264;mso-position-horizontal:left;mso-position-horizontal-relative:margin" coordsize="16597,114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">
                <v:shape id="Picture 1697564433" o:spid="_x0000_s1030" type="#_x0000_t75" alt="&quot;&quot;" style="position:absolute;width:11099;height:1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">
                  <v:imagedata r:id="rId69" o:title=""/>
                </v:shape>
                <v:shape id="_x0000_s1031" type="#_x0000_t202" alt="&quot;&quot;" style="position:absolute;left:10601;top:6891;width:5996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" filled="f" stroked="f" strokeweight=".5pt">
                  <v:textbox>
                    <w:txbxContent>
                      <w:p w14:paraId="001F250F" w14:textId="77777777" w:rsidR="00FA5B99" w:rsidRDefault="00FA5B99" w:rsidP="00FA5B99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2</w:t>
                        </w:r>
                      </w:p>
                      <w:p w14:paraId="45DD52D7" w14:textId="77777777" w:rsidR="00FA5B99" w:rsidRPr="001516A4" w:rsidRDefault="00FA5B99" w:rsidP="00FA5B99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FA5B99">
        <w:rPr>
          <w:rFonts w:eastAsia="Times New Roman"/>
        </w:rPr>
        <w:t xml:space="preserve">The people working on </w:t>
      </w:r>
      <w:r w:rsidR="00FA5B99">
        <w:rPr>
          <w:rFonts w:eastAsia="Times New Roman"/>
          <w:b/>
          <w:bCs/>
        </w:rPr>
        <w:t>2</w:t>
      </w:r>
      <w:r w:rsidR="00FA5B99">
        <w:rPr>
          <w:rFonts w:eastAsia="Times New Roman"/>
        </w:rPr>
        <w:t xml:space="preserve"> of the </w:t>
      </w:r>
      <w:r w:rsidR="001A66F8">
        <w:rPr>
          <w:rFonts w:eastAsia="Times New Roman"/>
        </w:rPr>
        <w:t>programme</w:t>
      </w:r>
      <w:r w:rsidR="00FA5B99">
        <w:rPr>
          <w:rFonts w:eastAsia="Times New Roman"/>
        </w:rPr>
        <w:t xml:space="preserve">s said they were </w:t>
      </w:r>
      <w:r w:rsidR="008C064E">
        <w:rPr>
          <w:rFonts w:eastAsia="Times New Roman"/>
        </w:rPr>
        <w:br/>
      </w:r>
      <w:r w:rsidR="00C84DA7">
        <w:rPr>
          <w:rFonts w:eastAsia="Times New Roman"/>
        </w:rPr>
        <w:t>complete</w:t>
      </w:r>
      <w:r w:rsidR="008C064E">
        <w:rPr>
          <w:rFonts w:eastAsia="Times New Roman"/>
        </w:rPr>
        <w:t xml:space="preserve"> / finished</w:t>
      </w:r>
      <w:r w:rsidR="00FA5B99">
        <w:rPr>
          <w:rFonts w:eastAsia="Times New Roman"/>
        </w:rPr>
        <w:t>.</w:t>
      </w:r>
    </w:p>
    <w:p w14:paraId="45F451D4" w14:textId="77777777" w:rsidR="00FA5B99" w:rsidRDefault="00FA5B99" w:rsidP="00762E2F">
      <w:pPr>
        <w:rPr>
          <w:rFonts w:eastAsia="Times New Roman" w:cs="Arial"/>
          <w:color w:val="000000"/>
          <w:szCs w:val="32"/>
        </w:rPr>
      </w:pPr>
    </w:p>
    <w:p w14:paraId="52DFA01B" w14:textId="77777777" w:rsidR="00FA5B99" w:rsidRDefault="00FA5B99" w:rsidP="00762E2F">
      <w:pPr>
        <w:rPr>
          <w:rFonts w:eastAsia="Times New Roman" w:cs="Arial"/>
          <w:color w:val="000000"/>
          <w:szCs w:val="32"/>
        </w:rPr>
      </w:pPr>
    </w:p>
    <w:p w14:paraId="2DA38FAB" w14:textId="598BEAFE" w:rsidR="00762E2F" w:rsidRDefault="00623220" w:rsidP="00762E2F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177022C1" wp14:editId="043E8FA9">
                <wp:simplePos x="0" y="0"/>
                <wp:positionH relativeFrom="margin">
                  <wp:align>left</wp:align>
                </wp:positionH>
                <wp:positionV relativeFrom="paragraph">
                  <wp:posOffset>297456</wp:posOffset>
                </wp:positionV>
                <wp:extent cx="1604645" cy="1127760"/>
                <wp:effectExtent l="0" t="0" r="0" b="0"/>
                <wp:wrapNone/>
                <wp:docPr id="49" name="Group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645" cy="1127760"/>
                          <a:chOff x="27821" y="-76200"/>
                          <a:chExt cx="1605036" cy="1127760"/>
                        </a:xfrm>
                      </wpg:grpSpPr>
                      <pic:pic xmlns:pic="http://schemas.openxmlformats.org/drawingml/2006/picture">
                        <pic:nvPicPr>
                          <pic:cNvPr id="50" name="Picture 5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821" y="-76200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Text Box 5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033153" y="397823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EB1683" w14:textId="79B17CF4" w:rsidR="00762E2F" w:rsidRPr="001516A4" w:rsidRDefault="00762E2F" w:rsidP="00762E2F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77022C1" id="Group 49" o:spid="_x0000_s1032" alt="&quot;&quot;" style="position:absolute;left:0;text-align:left;margin-left:0;margin-top:23.4pt;width:126.35pt;height:88.8pt;z-index:251890688;mso-position-horizontal:left;mso-position-horizontal-relative:margin;mso-width-relative:margin" coordorigin="278,-762" coordsize="16050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">
                <v:shape id="Picture 50" o:spid="_x0000_s1033" type="#_x0000_t75" alt="&quot;&quot;" style="position:absolute;left:278;top:-762;width:11106;height:1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">
                  <v:imagedata r:id="rId69" o:title=""/>
                </v:shape>
                <v:shape id="Text Box 51" o:spid="_x0000_s1034" type="#_x0000_t202" alt="&quot;&quot;" style="position:absolute;left:10331;top:3978;width:5997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14:paraId="62EB1683" w14:textId="79B17CF4" w:rsidR="00762E2F" w:rsidRPr="001516A4" w:rsidRDefault="00762E2F" w:rsidP="00762E2F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62E2F" w:rsidRPr="00352F95">
        <w:rPr>
          <w:rFonts w:eastAsia="Times New Roman" w:cs="Arial"/>
          <w:color w:val="000000"/>
          <w:szCs w:val="32"/>
        </w:rPr>
        <w:t xml:space="preserve">The people working on </w:t>
      </w:r>
      <w:r w:rsidR="00762E2F">
        <w:rPr>
          <w:rFonts w:eastAsia="Times New Roman" w:cs="Arial"/>
          <w:b/>
          <w:bCs/>
          <w:color w:val="000000"/>
          <w:szCs w:val="32"/>
        </w:rPr>
        <w:t>5</w:t>
      </w:r>
      <w:r w:rsidR="00762E2F" w:rsidRPr="00352F95">
        <w:rPr>
          <w:rFonts w:eastAsia="Times New Roman" w:cs="Arial"/>
          <w:color w:val="000000"/>
          <w:szCs w:val="32"/>
        </w:rPr>
        <w:t xml:space="preserve"> of the </w:t>
      </w:r>
      <w:r w:rsidR="001A66F8">
        <w:rPr>
          <w:rFonts w:eastAsia="Times New Roman" w:cs="Arial"/>
          <w:color w:val="000000"/>
          <w:szCs w:val="32"/>
        </w:rPr>
        <w:t>programme</w:t>
      </w:r>
      <w:r w:rsidR="00762E2F" w:rsidRPr="00352F95">
        <w:rPr>
          <w:rFonts w:eastAsia="Times New Roman" w:cs="Arial"/>
          <w:color w:val="000000"/>
          <w:szCs w:val="32"/>
        </w:rPr>
        <w:t xml:space="preserve">s </w:t>
      </w:r>
      <w:r w:rsidR="00762E2F">
        <w:rPr>
          <w:rFonts w:eastAsia="Times New Roman" w:cs="Arial"/>
          <w:color w:val="000000"/>
          <w:szCs w:val="32"/>
        </w:rPr>
        <w:t>said</w:t>
      </w:r>
      <w:r w:rsidR="00762E2F" w:rsidRPr="00352F95">
        <w:rPr>
          <w:rFonts w:eastAsia="Times New Roman" w:cs="Arial"/>
          <w:color w:val="000000"/>
          <w:szCs w:val="32"/>
        </w:rPr>
        <w:t xml:space="preserve"> they </w:t>
      </w:r>
      <w:r w:rsidR="00762E2F">
        <w:rPr>
          <w:rFonts w:eastAsia="Times New Roman" w:cs="Arial"/>
          <w:color w:val="000000"/>
          <w:szCs w:val="32"/>
        </w:rPr>
        <w:t xml:space="preserve">were </w:t>
      </w:r>
      <w:r w:rsidR="00762E2F">
        <w:rPr>
          <w:rFonts w:eastAsia="Times New Roman" w:cs="Arial"/>
          <w:b/>
          <w:bCs/>
          <w:color w:val="000000"/>
          <w:szCs w:val="32"/>
        </w:rPr>
        <w:t>on track</w:t>
      </w:r>
      <w:r w:rsidR="00762E2F">
        <w:rPr>
          <w:rFonts w:eastAsia="Times New Roman" w:cs="Arial"/>
          <w:color w:val="000000"/>
          <w:szCs w:val="32"/>
        </w:rPr>
        <w:t>.</w:t>
      </w:r>
    </w:p>
    <w:p w14:paraId="76CB57D4" w14:textId="77777777" w:rsidR="00762E2F" w:rsidRDefault="00762E2F" w:rsidP="00762E2F">
      <w:pPr>
        <w:rPr>
          <w:rFonts w:eastAsia="Times New Roman" w:cs="Arial"/>
          <w:color w:val="000000"/>
          <w:szCs w:val="32"/>
        </w:rPr>
      </w:pPr>
    </w:p>
    <w:p w14:paraId="71F54F82" w14:textId="6A95A603" w:rsidR="00762E2F" w:rsidRDefault="00762E2F" w:rsidP="00762E2F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00928" behindDoc="1" locked="0" layoutInCell="1" allowOverlap="1" wp14:anchorId="390BB8F9" wp14:editId="617C159E">
                <wp:simplePos x="0" y="0"/>
                <wp:positionH relativeFrom="margin">
                  <wp:posOffset>2150110</wp:posOffset>
                </wp:positionH>
                <wp:positionV relativeFrom="paragraph">
                  <wp:posOffset>258445</wp:posOffset>
                </wp:positionV>
                <wp:extent cx="3600000" cy="2124075"/>
                <wp:effectExtent l="0" t="0" r="635" b="9525"/>
                <wp:wrapNone/>
                <wp:docPr id="405545900" name="Rectangle 4055459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2407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DBCAD3" id="Rectangle 405545900" o:spid="_x0000_s1026" alt="&quot;&quot;" style="position:absolute;margin-left:169.3pt;margin-top:20.35pt;width:283.45pt;height:167.25pt;z-index:-25141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" fillcolor="#cfc4e6" stroked="f" strokeweight="1pt">
                <w10:wrap anchorx="margin"/>
              </v:rect>
            </w:pict>
          </mc:Fallback>
        </mc:AlternateContent>
      </w:r>
    </w:p>
    <w:p w14:paraId="6AF812DA" w14:textId="205EA967" w:rsidR="00762E2F" w:rsidRDefault="00762E2F" w:rsidP="00762E2F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Being </w:t>
      </w:r>
      <w:r w:rsidRPr="00C32956">
        <w:rPr>
          <w:rFonts w:eastAsia="Times New Roman" w:cs="Arial"/>
          <w:b/>
          <w:bCs/>
          <w:color w:val="000000"/>
          <w:szCs w:val="32"/>
        </w:rPr>
        <w:t>on track</w:t>
      </w:r>
      <w:r>
        <w:rPr>
          <w:rFonts w:eastAsia="Times New Roman" w:cs="Arial"/>
          <w:color w:val="000000"/>
          <w:szCs w:val="32"/>
        </w:rPr>
        <w:t xml:space="preserve"> means:</w:t>
      </w:r>
      <w:r w:rsidRPr="00C32956">
        <w:rPr>
          <w:rFonts w:eastAsia="Times New Roman"/>
          <w:noProof/>
          <w:color w:val="000000"/>
          <w:sz w:val="26"/>
          <w:szCs w:val="32"/>
          <w:lang w:eastAsia="en-NZ"/>
        </w:rPr>
        <w:t xml:space="preserve"> </w:t>
      </w:r>
    </w:p>
    <w:p w14:paraId="49F8334D" w14:textId="6820BD51" w:rsidR="00762E2F" w:rsidRDefault="00762E2F" w:rsidP="00762E2F">
      <w:pPr>
        <w:pStyle w:val="Listtoplevel"/>
      </w:pPr>
      <w:r w:rsidRPr="00BF6655">
        <w:rPr>
          <w:rFonts w:eastAsia="Times New Roman" w:cs="Arial"/>
          <w:color w:val="000000"/>
          <w:szCs w:val="32"/>
        </w:rPr>
        <w:drawing>
          <wp:anchor distT="0" distB="0" distL="114300" distR="114300" simplePos="0" relativeHeight="251897856" behindDoc="0" locked="0" layoutInCell="1" allowOverlap="1" wp14:anchorId="23AADC8C" wp14:editId="1AC688EA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1578027" cy="1419225"/>
            <wp:effectExtent l="0" t="0" r="3175" b="0"/>
            <wp:wrapNone/>
            <wp:docPr id="667258525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58525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629" cy="142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things are going well</w:t>
      </w:r>
    </w:p>
    <w:p w14:paraId="51D4DF6C" w14:textId="585EF62E" w:rsidR="00762E2F" w:rsidRDefault="00762E2F" w:rsidP="00762E2F">
      <w:pPr>
        <w:pStyle w:val="Listtoplevel"/>
      </w:pPr>
      <w:r>
        <w:t>they are</w:t>
      </w:r>
      <w:r w:rsidRPr="00352F95">
        <w:t xml:space="preserve"> meeting the </w:t>
      </w:r>
      <w:r w:rsidRPr="00937A48">
        <w:rPr>
          <w:b/>
          <w:bCs/>
        </w:rPr>
        <w:t>goals</w:t>
      </w:r>
      <w:r w:rsidRPr="00352F95">
        <w:t xml:space="preserve"> set out in the </w:t>
      </w:r>
      <w:r w:rsidR="00623220">
        <w:t>DAP</w:t>
      </w:r>
      <w:r w:rsidRPr="00352F95">
        <w:t>.</w:t>
      </w:r>
    </w:p>
    <w:p w14:paraId="5614C340" w14:textId="77777777" w:rsidR="00FA5B99" w:rsidRDefault="00FA5B99" w:rsidP="00762E2F">
      <w:pPr>
        <w:rPr>
          <w:rFonts w:eastAsia="Times New Roman" w:cs="Arial"/>
          <w:color w:val="000000"/>
          <w:szCs w:val="32"/>
        </w:rPr>
      </w:pPr>
    </w:p>
    <w:p w14:paraId="19B3C95D" w14:textId="77777777" w:rsidR="00753F4E" w:rsidRDefault="00753F4E" w:rsidP="00762E2F">
      <w:pPr>
        <w:rPr>
          <w:rFonts w:eastAsia="Times New Roman" w:cs="Arial"/>
          <w:color w:val="000000"/>
          <w:szCs w:val="32"/>
        </w:rPr>
      </w:pPr>
    </w:p>
    <w:p w14:paraId="6C24B24B" w14:textId="6BDCC689" w:rsidR="00762E2F" w:rsidRDefault="00C57F53" w:rsidP="00C57F53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915264" behindDoc="1" locked="0" layoutInCell="1" allowOverlap="1" wp14:anchorId="1455F804" wp14:editId="34080EC6">
                <wp:simplePos x="0" y="0"/>
                <wp:positionH relativeFrom="margin">
                  <wp:posOffset>2123489</wp:posOffset>
                </wp:positionH>
                <wp:positionV relativeFrom="paragraph">
                  <wp:posOffset>-93931</wp:posOffset>
                </wp:positionV>
                <wp:extent cx="3600000" cy="795130"/>
                <wp:effectExtent l="0" t="0" r="635" b="5080"/>
                <wp:wrapNone/>
                <wp:docPr id="260316591" name="Rectangle 26031659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9513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3ED71E" id="Rectangle 260316591" o:spid="_x0000_s1026" alt="&quot;&quot;" style="position:absolute;margin-left:167.2pt;margin-top:-7.4pt;width:283.45pt;height:62.6pt;z-index:-25140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" fillcolor="#cfc4e6" stroked="f" strokeweight="1pt">
                <w10:wrap anchorx="margin"/>
              </v:rect>
            </w:pict>
          </mc:Fallback>
        </mc:AlternateContent>
      </w:r>
      <w:r w:rsidR="004040FD">
        <w:rPr>
          <w:rFonts w:eastAsia="Times New Roman" w:cs="Arial"/>
          <w:noProof/>
          <w:color w:val="000000"/>
          <w:szCs w:val="32"/>
          <w:lang w:eastAsia="en-NZ"/>
        </w:rPr>
        <w:drawing>
          <wp:anchor distT="0" distB="0" distL="114300" distR="114300" simplePos="0" relativeHeight="251887616" behindDoc="0" locked="0" layoutInCell="1" allowOverlap="1" wp14:anchorId="21602BDA" wp14:editId="54976375">
            <wp:simplePos x="0" y="0"/>
            <wp:positionH relativeFrom="margin">
              <wp:posOffset>-46383</wp:posOffset>
            </wp:positionH>
            <wp:positionV relativeFrom="paragraph">
              <wp:posOffset>-417609</wp:posOffset>
            </wp:positionV>
            <wp:extent cx="1524000" cy="1524000"/>
            <wp:effectExtent l="0" t="0" r="0" b="0"/>
            <wp:wrapNone/>
            <wp:docPr id="1986456104" name="Picture 19864561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456104" name="Picture 19864561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E2F" w:rsidRPr="00BD3EBA">
        <w:rPr>
          <w:rFonts w:eastAsia="Times New Roman" w:cs="Arial"/>
          <w:b/>
          <w:bCs/>
          <w:color w:val="000000"/>
          <w:szCs w:val="32"/>
        </w:rPr>
        <w:t>Goals</w:t>
      </w:r>
      <w:r w:rsidR="00762E2F">
        <w:rPr>
          <w:rFonts w:eastAsia="Times New Roman" w:cs="Arial"/>
          <w:color w:val="000000"/>
          <w:szCs w:val="32"/>
        </w:rPr>
        <w:t xml:space="preserve"> are the things people planned to do by a certain time.</w:t>
      </w:r>
    </w:p>
    <w:p w14:paraId="7BC23A63" w14:textId="77777777" w:rsidR="00C57F53" w:rsidRDefault="00C57F53" w:rsidP="00762E2F">
      <w:pPr>
        <w:rPr>
          <w:rFonts w:eastAsia="Times New Roman" w:cs="Arial"/>
          <w:color w:val="000000"/>
          <w:szCs w:val="32"/>
        </w:rPr>
      </w:pPr>
    </w:p>
    <w:p w14:paraId="69C76813" w14:textId="4342B7C7" w:rsidR="00C57F53" w:rsidRDefault="00C57F53" w:rsidP="00762E2F">
      <w:pPr>
        <w:rPr>
          <w:rFonts w:eastAsia="Times New Roman" w:cs="Arial"/>
          <w:color w:val="000000"/>
          <w:szCs w:val="32"/>
        </w:rPr>
      </w:pPr>
    </w:p>
    <w:p w14:paraId="56D8C7AE" w14:textId="09573142" w:rsidR="00762E2F" w:rsidRDefault="00C57F53" w:rsidP="00762E2F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573486AD" wp14:editId="72A973C0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1610152" cy="1128578"/>
                <wp:effectExtent l="0" t="0" r="9525" b="0"/>
                <wp:wrapNone/>
                <wp:docPr id="1295590057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0152" cy="1128578"/>
                          <a:chOff x="0" y="0"/>
                          <a:chExt cx="1610360" cy="1128956"/>
                        </a:xfrm>
                      </wpg:grpSpPr>
                      <pic:pic xmlns:pic="http://schemas.openxmlformats.org/drawingml/2006/picture">
                        <pic:nvPicPr>
                          <pic:cNvPr id="613954510" name="Picture 17394841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760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1958582" name="Text Box 182195858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94106" y="677693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73C64F" w14:textId="7C4AEE06" w:rsidR="00762E2F" w:rsidRPr="001516A4" w:rsidRDefault="00762E2F" w:rsidP="00762E2F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3486AD" id="Group 1" o:spid="_x0000_s1035" alt="&quot;&quot;" style="position:absolute;left:0;text-align:left;margin-left:0;margin-top:.8pt;width:126.8pt;height:88.85pt;z-index:251892736;mso-position-horizontal:left;mso-position-horizontal-relative:margin;mso-width-relative:margin;mso-height-relative:margin" coordsize="16103,112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">
                <v:shape id="Picture 1739484171" o:spid="_x0000_s1036" type="#_x0000_t75" alt="&quot;&quot;" style="position:absolute;width:16103;height:7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">
                  <v:imagedata r:id="rId73" o:title=""/>
                </v:shape>
                <v:shape id="Text Box 1821958582" o:spid="_x0000_s1037" type="#_x0000_t202" alt="&quot;&quot;" style="position:absolute;left:941;top:6776;width:5997;height:4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" filled="f" stroked="f" strokeweight=".5pt">
                  <v:textbox>
                    <w:txbxContent>
                      <w:p w14:paraId="6E73C64F" w14:textId="7C4AEE06" w:rsidR="00762E2F" w:rsidRPr="001516A4" w:rsidRDefault="00762E2F" w:rsidP="00762E2F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19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62E2F" w:rsidRPr="00352F95">
        <w:rPr>
          <w:rFonts w:eastAsia="Times New Roman" w:cs="Arial"/>
          <w:color w:val="000000"/>
          <w:szCs w:val="32"/>
        </w:rPr>
        <w:t xml:space="preserve">The people working on </w:t>
      </w:r>
      <w:r w:rsidR="00762E2F" w:rsidRPr="0001787B">
        <w:rPr>
          <w:rFonts w:eastAsia="Times New Roman" w:cs="Arial"/>
          <w:b/>
          <w:bCs/>
          <w:color w:val="000000"/>
          <w:szCs w:val="32"/>
        </w:rPr>
        <w:t>1</w:t>
      </w:r>
      <w:r w:rsidR="00762E2F">
        <w:rPr>
          <w:rFonts w:eastAsia="Times New Roman" w:cs="Arial"/>
          <w:b/>
          <w:bCs/>
          <w:color w:val="000000"/>
          <w:szCs w:val="32"/>
        </w:rPr>
        <w:t>9</w:t>
      </w:r>
      <w:r w:rsidR="00762E2F" w:rsidRPr="00352F95">
        <w:rPr>
          <w:rFonts w:eastAsia="Times New Roman" w:cs="Arial"/>
          <w:color w:val="000000"/>
          <w:szCs w:val="32"/>
        </w:rPr>
        <w:t xml:space="preserve"> of th</w:t>
      </w:r>
      <w:r w:rsidR="00762E2F">
        <w:rPr>
          <w:rFonts w:eastAsia="Times New Roman" w:cs="Arial"/>
          <w:color w:val="000000"/>
          <w:szCs w:val="32"/>
        </w:rPr>
        <w:t xml:space="preserve">e </w:t>
      </w:r>
      <w:r w:rsidR="001A66F8">
        <w:rPr>
          <w:rFonts w:eastAsia="Times New Roman" w:cs="Arial"/>
          <w:color w:val="000000"/>
          <w:szCs w:val="32"/>
        </w:rPr>
        <w:t>programme</w:t>
      </w:r>
      <w:r w:rsidR="00762E2F" w:rsidRPr="00352F95">
        <w:rPr>
          <w:rFonts w:eastAsia="Times New Roman" w:cs="Arial"/>
          <w:color w:val="000000"/>
          <w:szCs w:val="32"/>
        </w:rPr>
        <w:t xml:space="preserve">s </w:t>
      </w:r>
      <w:r w:rsidR="00762E2F">
        <w:rPr>
          <w:rFonts w:eastAsia="Times New Roman" w:cs="Arial"/>
          <w:color w:val="000000"/>
          <w:szCs w:val="32"/>
        </w:rPr>
        <w:t>said</w:t>
      </w:r>
      <w:r w:rsidR="00762E2F" w:rsidRPr="00352F95">
        <w:rPr>
          <w:rFonts w:eastAsia="Times New Roman" w:cs="Arial"/>
          <w:color w:val="000000"/>
          <w:szCs w:val="32"/>
        </w:rPr>
        <w:t xml:space="preserve"> the</w:t>
      </w:r>
      <w:r w:rsidR="00762E2F">
        <w:rPr>
          <w:rFonts w:eastAsia="Times New Roman" w:cs="Arial"/>
          <w:color w:val="000000"/>
          <w:szCs w:val="32"/>
        </w:rPr>
        <w:t xml:space="preserve">y were </w:t>
      </w:r>
      <w:r w:rsidR="00762E2F" w:rsidRPr="00C32956">
        <w:rPr>
          <w:rFonts w:eastAsia="Times New Roman" w:cs="Arial"/>
          <w:b/>
          <w:bCs/>
          <w:color w:val="000000"/>
          <w:szCs w:val="32"/>
        </w:rPr>
        <w:t>on track with minimal risks</w:t>
      </w:r>
      <w:r w:rsidR="00762E2F">
        <w:rPr>
          <w:rFonts w:eastAsia="Times New Roman" w:cs="Arial"/>
          <w:color w:val="000000"/>
          <w:szCs w:val="32"/>
        </w:rPr>
        <w:t>.</w:t>
      </w:r>
    </w:p>
    <w:p w14:paraId="55712F5B" w14:textId="77777777" w:rsidR="00762E2F" w:rsidRDefault="00762E2F" w:rsidP="00762E2F">
      <w:pPr>
        <w:rPr>
          <w:rFonts w:eastAsia="Times New Roman" w:cs="Arial"/>
          <w:color w:val="000000"/>
          <w:szCs w:val="32"/>
        </w:rPr>
      </w:pPr>
    </w:p>
    <w:p w14:paraId="7232AB65" w14:textId="42DE32F3" w:rsidR="00762E2F" w:rsidRDefault="00623220" w:rsidP="00762E2F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448CF46B" wp14:editId="02DF75D4">
                <wp:simplePos x="0" y="0"/>
                <wp:positionH relativeFrom="margin">
                  <wp:align>right</wp:align>
                </wp:positionH>
                <wp:positionV relativeFrom="paragraph">
                  <wp:posOffset>244426</wp:posOffset>
                </wp:positionV>
                <wp:extent cx="3600000" cy="2533650"/>
                <wp:effectExtent l="0" t="0" r="635" b="0"/>
                <wp:wrapNone/>
                <wp:docPr id="218795981" name="Rectangle 21879598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3365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6BBDAC" id="Rectangle 218795981" o:spid="_x0000_s1026" alt="&quot;&quot;" style="position:absolute;margin-left:232.25pt;margin-top:19.25pt;width:283.45pt;height:199.5pt;z-index:-251414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" fillcolor="#cfc4e6" stroked="f" strokeweight="1pt">
                <w10:wrap anchorx="margin"/>
              </v:rect>
            </w:pict>
          </mc:Fallback>
        </mc:AlternateContent>
      </w:r>
      <w:r w:rsidR="00762E2F"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02976" behindDoc="0" locked="0" layoutInCell="1" allowOverlap="1" wp14:anchorId="0601848B" wp14:editId="344F9DF6">
            <wp:simplePos x="0" y="0"/>
            <wp:positionH relativeFrom="margin">
              <wp:align>left</wp:align>
            </wp:positionH>
            <wp:positionV relativeFrom="paragraph">
              <wp:posOffset>285115</wp:posOffset>
            </wp:positionV>
            <wp:extent cx="1739042" cy="1990725"/>
            <wp:effectExtent l="0" t="0" r="0" b="0"/>
            <wp:wrapNone/>
            <wp:docPr id="746542002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05" cy="199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62CC4" w14:textId="2DA05356" w:rsidR="00762E2F" w:rsidRDefault="00762E2F" w:rsidP="00762E2F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b/>
          <w:bCs/>
          <w:color w:val="000000"/>
          <w:szCs w:val="32"/>
        </w:rPr>
        <w:t xml:space="preserve">On track with minimal risks </w:t>
      </w:r>
      <w:r w:rsidR="00BB7255">
        <w:rPr>
          <w:rFonts w:eastAsia="Times New Roman" w:cs="Arial"/>
          <w:b/>
          <w:bCs/>
          <w:color w:val="000000"/>
          <w:szCs w:val="32"/>
        </w:rPr>
        <w:br/>
      </w:r>
      <w:r>
        <w:rPr>
          <w:rFonts w:eastAsia="Times New Roman" w:cs="Arial"/>
          <w:color w:val="000000"/>
          <w:szCs w:val="32"/>
        </w:rPr>
        <w:t>means:</w:t>
      </w:r>
    </w:p>
    <w:p w14:paraId="45502468" w14:textId="58D13798" w:rsidR="00762E2F" w:rsidRDefault="00762E2F" w:rsidP="00762E2F">
      <w:pPr>
        <w:pStyle w:val="Listtoplevel"/>
      </w:pPr>
      <w:r>
        <w:t>they think they</w:t>
      </w:r>
      <w:r w:rsidRPr="00352F95">
        <w:t xml:space="preserve"> </w:t>
      </w:r>
      <w:r>
        <w:t>will finish on time</w:t>
      </w:r>
    </w:p>
    <w:p w14:paraId="2E919561" w14:textId="2B3AA36E" w:rsidR="00762E2F" w:rsidRDefault="00762E2F" w:rsidP="00762E2F">
      <w:pPr>
        <w:pStyle w:val="Listtoplevel"/>
      </w:pPr>
      <w:r>
        <w:t>it is not likely they will have big problems finishing.</w:t>
      </w:r>
    </w:p>
    <w:p w14:paraId="221C7DC9" w14:textId="77777777" w:rsidR="00762E2F" w:rsidRDefault="00762E2F" w:rsidP="00762E2F">
      <w:pPr>
        <w:ind w:left="0"/>
        <w:rPr>
          <w:rFonts w:eastAsia="Times New Roman" w:cs="Arial"/>
          <w:color w:val="000000"/>
          <w:szCs w:val="32"/>
        </w:rPr>
      </w:pPr>
    </w:p>
    <w:p w14:paraId="3A124FCD" w14:textId="77777777" w:rsidR="00762E2F" w:rsidRDefault="00762E2F" w:rsidP="00762E2F">
      <w:pPr>
        <w:rPr>
          <w:rFonts w:eastAsia="Times New Roman" w:cs="Arial"/>
          <w:color w:val="000000"/>
          <w:szCs w:val="32"/>
        </w:rPr>
      </w:pPr>
    </w:p>
    <w:p w14:paraId="5C7E484C" w14:textId="77777777" w:rsidR="004040FD" w:rsidRDefault="004040FD" w:rsidP="004040FD">
      <w:pPr>
        <w:rPr>
          <w:rFonts w:eastAsia="Times New Roman" w:cs="Arial"/>
          <w:color w:val="000000"/>
          <w:szCs w:val="32"/>
        </w:rPr>
      </w:pPr>
    </w:p>
    <w:p w14:paraId="20372835" w14:textId="77777777" w:rsidR="004040FD" w:rsidRDefault="004040FD" w:rsidP="004040FD">
      <w:pPr>
        <w:rPr>
          <w:rFonts w:eastAsia="Times New Roman" w:cs="Arial"/>
          <w:b/>
          <w:bCs/>
          <w:color w:val="000000"/>
          <w:szCs w:val="32"/>
        </w:rPr>
      </w:pPr>
    </w:p>
    <w:p w14:paraId="60CDB176" w14:textId="77777777" w:rsidR="004040FD" w:rsidRDefault="004040FD">
      <w:pPr>
        <w:spacing w:line="240" w:lineRule="auto"/>
        <w:ind w:left="0"/>
        <w:rPr>
          <w:rFonts w:eastAsia="Times New Roman" w:cs="Arial"/>
          <w:b/>
          <w:bCs/>
          <w:color w:val="000000"/>
          <w:szCs w:val="32"/>
        </w:rPr>
      </w:pPr>
      <w:r>
        <w:rPr>
          <w:rFonts w:eastAsia="Times New Roman" w:cs="Arial"/>
          <w:b/>
          <w:bCs/>
          <w:color w:val="000000"/>
          <w:szCs w:val="32"/>
        </w:rPr>
        <w:br w:type="page"/>
      </w:r>
    </w:p>
    <w:p w14:paraId="554D42B5" w14:textId="10260A67" w:rsidR="004040FD" w:rsidRDefault="004040FD" w:rsidP="004040F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szCs w:val="32"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1004FCAA" wp14:editId="5A493C75">
                <wp:simplePos x="0" y="0"/>
                <wp:positionH relativeFrom="margin">
                  <wp:align>left</wp:align>
                </wp:positionH>
                <wp:positionV relativeFrom="paragraph">
                  <wp:posOffset>-709</wp:posOffset>
                </wp:positionV>
                <wp:extent cx="1800000" cy="1127760"/>
                <wp:effectExtent l="0" t="0" r="0" b="0"/>
                <wp:wrapNone/>
                <wp:docPr id="1092842383" name="Group 10928423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0" cy="1127760"/>
                          <a:chOff x="0" y="0"/>
                          <a:chExt cx="1632857" cy="1127760"/>
                        </a:xfrm>
                      </wpg:grpSpPr>
                      <pic:pic xmlns:pic="http://schemas.openxmlformats.org/drawingml/2006/picture">
                        <pic:nvPicPr>
                          <pic:cNvPr id="572089949" name="Picture 57208994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4942074" name="Text Box 190494207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033153" y="397823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F8792C" w14:textId="77777777" w:rsidR="004040FD" w:rsidRPr="001516A4" w:rsidRDefault="004040FD" w:rsidP="004040FD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04FCAA" id="Group 1092842383" o:spid="_x0000_s1038" alt="&quot;&quot;" style="position:absolute;left:0;text-align:left;margin-left:0;margin-top:-.05pt;width:141.75pt;height:88.8pt;z-index:251908096;mso-position-horizontal:left;mso-position-horizontal-relative:margin;mso-width-relative:margin" coordsize="16328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">
                <v:shape id="Picture 572089949" o:spid="_x0000_s1039" type="#_x0000_t75" alt="&quot;&quot;" style="position:absolute;width:11106;height:1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">
                  <v:imagedata r:id="rId69" o:title=""/>
                </v:shape>
                <v:shape id="Text Box 1904942074" o:spid="_x0000_s1040" type="#_x0000_t202" alt="&quot;&quot;" style="position:absolute;left:10331;top:3978;width:5997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" filled="f" stroked="f" strokeweight=".5pt">
                  <v:textbox>
                    <w:txbxContent>
                      <w:p w14:paraId="16F8792C" w14:textId="77777777" w:rsidR="004040FD" w:rsidRPr="001516A4" w:rsidRDefault="004040FD" w:rsidP="004040FD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352F95">
        <w:rPr>
          <w:rFonts w:eastAsia="Times New Roman" w:cs="Arial"/>
          <w:color w:val="000000"/>
          <w:szCs w:val="32"/>
        </w:rPr>
        <w:t xml:space="preserve">The people working on </w:t>
      </w:r>
      <w:r>
        <w:rPr>
          <w:rFonts w:eastAsia="Times New Roman" w:cs="Arial"/>
          <w:b/>
          <w:bCs/>
          <w:color w:val="000000"/>
          <w:szCs w:val="32"/>
        </w:rPr>
        <w:t>3</w:t>
      </w:r>
      <w:r w:rsidRPr="00766A34">
        <w:rPr>
          <w:rFonts w:eastAsia="Times New Roman" w:cs="Arial"/>
          <w:b/>
          <w:bCs/>
          <w:color w:val="000000"/>
          <w:szCs w:val="32"/>
        </w:rPr>
        <w:t xml:space="preserve"> </w:t>
      </w:r>
      <w:r w:rsidRPr="00352F95">
        <w:rPr>
          <w:rFonts w:eastAsia="Times New Roman" w:cs="Arial"/>
          <w:color w:val="000000"/>
          <w:szCs w:val="32"/>
        </w:rPr>
        <w:t>of th</w:t>
      </w:r>
      <w:r>
        <w:rPr>
          <w:rFonts w:eastAsia="Times New Roman" w:cs="Arial"/>
          <w:color w:val="000000"/>
          <w:szCs w:val="32"/>
        </w:rPr>
        <w:t xml:space="preserve">e </w:t>
      </w:r>
      <w:r w:rsidR="001A66F8">
        <w:rPr>
          <w:rFonts w:eastAsia="Times New Roman" w:cs="Arial"/>
          <w:color w:val="000000"/>
          <w:szCs w:val="32"/>
        </w:rPr>
        <w:t>programme</w:t>
      </w:r>
      <w:r w:rsidRPr="00352F95">
        <w:rPr>
          <w:rFonts w:eastAsia="Times New Roman" w:cs="Arial"/>
          <w:color w:val="000000"/>
          <w:szCs w:val="32"/>
        </w:rPr>
        <w:t xml:space="preserve">s </w:t>
      </w:r>
      <w:r>
        <w:rPr>
          <w:rFonts w:eastAsia="Times New Roman" w:cs="Arial"/>
          <w:color w:val="000000"/>
          <w:szCs w:val="32"/>
        </w:rPr>
        <w:t>said</w:t>
      </w:r>
      <w:r w:rsidRPr="00352F95">
        <w:rPr>
          <w:rFonts w:eastAsia="Times New Roman" w:cs="Arial"/>
          <w:color w:val="000000"/>
          <w:szCs w:val="32"/>
        </w:rPr>
        <w:t xml:space="preserve"> they</w:t>
      </w:r>
      <w:r>
        <w:rPr>
          <w:rFonts w:eastAsia="Times New Roman" w:cs="Arial"/>
          <w:color w:val="000000"/>
          <w:szCs w:val="32"/>
        </w:rPr>
        <w:t xml:space="preserve"> were </w:t>
      </w:r>
      <w:r>
        <w:rPr>
          <w:rFonts w:eastAsia="Times New Roman" w:cs="Arial"/>
          <w:b/>
          <w:bCs/>
          <w:color w:val="000000"/>
          <w:szCs w:val="32"/>
        </w:rPr>
        <w:t>off track with minimal risks</w:t>
      </w:r>
      <w:r>
        <w:rPr>
          <w:rFonts w:eastAsia="Times New Roman" w:cs="Arial"/>
          <w:color w:val="000000"/>
          <w:szCs w:val="32"/>
        </w:rPr>
        <w:t>.</w:t>
      </w:r>
    </w:p>
    <w:p w14:paraId="79EEA61A" w14:textId="77777777" w:rsidR="004040FD" w:rsidRDefault="004040FD" w:rsidP="00762E2F">
      <w:pPr>
        <w:rPr>
          <w:rFonts w:eastAsia="Times New Roman" w:cs="Arial"/>
          <w:b/>
          <w:bCs/>
          <w:color w:val="000000"/>
          <w:szCs w:val="32"/>
        </w:rPr>
      </w:pPr>
    </w:p>
    <w:p w14:paraId="367AB867" w14:textId="5AC2043D" w:rsidR="004040FD" w:rsidRDefault="006B4638" w:rsidP="00762E2F">
      <w:pPr>
        <w:rPr>
          <w:rFonts w:eastAsia="Times New Roman" w:cs="Arial"/>
          <w:b/>
          <w:bCs/>
          <w:color w:val="000000"/>
          <w:szCs w:val="32"/>
        </w:rPr>
      </w:pP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4A40BB3F" wp14:editId="3C9C1311">
                <wp:simplePos x="0" y="0"/>
                <wp:positionH relativeFrom="margin">
                  <wp:posOffset>2152650</wp:posOffset>
                </wp:positionH>
                <wp:positionV relativeFrom="paragraph">
                  <wp:posOffset>283846</wp:posOffset>
                </wp:positionV>
                <wp:extent cx="3573780" cy="2800350"/>
                <wp:effectExtent l="0" t="0" r="7620" b="0"/>
                <wp:wrapNone/>
                <wp:docPr id="453675185" name="Rectangle 4536751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3780" cy="280035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56DAA" id="Rectangle 453675185" o:spid="_x0000_s1026" alt="&quot;&quot;" style="position:absolute;margin-left:169.5pt;margin-top:22.35pt;width:281.4pt;height:220.5pt;z-index:-25141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" fillcolor="#cfc4e6" stroked="f" strokeweight="1pt">
                <w10:wrap anchorx="margin"/>
              </v:rect>
            </w:pict>
          </mc:Fallback>
        </mc:AlternateContent>
      </w:r>
    </w:p>
    <w:p w14:paraId="57840118" w14:textId="48D02232" w:rsidR="00762E2F" w:rsidRPr="00124377" w:rsidRDefault="00762E2F" w:rsidP="00762E2F">
      <w:pPr>
        <w:rPr>
          <w:rFonts w:eastAsia="Times New Roman" w:cs="Arial"/>
          <w:b/>
          <w:bCs/>
          <w:color w:val="000000"/>
          <w:szCs w:val="32"/>
        </w:rPr>
      </w:pPr>
      <w:r>
        <w:rPr>
          <w:rFonts w:eastAsia="Times New Roman" w:cs="Arial"/>
          <w:b/>
          <w:bCs/>
          <w:color w:val="000000"/>
          <w:szCs w:val="32"/>
        </w:rPr>
        <w:t xml:space="preserve">Off track with minimal risks </w:t>
      </w:r>
      <w:r w:rsidRPr="00124377">
        <w:rPr>
          <w:rFonts w:eastAsia="Times New Roman" w:cs="Arial"/>
          <w:color w:val="000000"/>
          <w:szCs w:val="32"/>
        </w:rPr>
        <w:t>means</w:t>
      </w:r>
      <w:r>
        <w:rPr>
          <w:rFonts w:eastAsia="Times New Roman" w:cs="Arial"/>
          <w:color w:val="000000"/>
          <w:szCs w:val="32"/>
        </w:rPr>
        <w:t xml:space="preserve"> they:</w:t>
      </w:r>
    </w:p>
    <w:p w14:paraId="7E2ADB8B" w14:textId="07704130" w:rsidR="00762E2F" w:rsidRDefault="00114EFA" w:rsidP="00762E2F">
      <w:pPr>
        <w:pStyle w:val="Listtoplevel"/>
      </w:pPr>
      <w:r>
        <w:rPr>
          <w:lang w:eastAsia="en-NZ"/>
        </w:rPr>
        <w:drawing>
          <wp:anchor distT="0" distB="0" distL="114300" distR="114300" simplePos="0" relativeHeight="251889664" behindDoc="0" locked="0" layoutInCell="1" allowOverlap="1" wp14:anchorId="2C07780F" wp14:editId="4ECF5D63">
            <wp:simplePos x="0" y="0"/>
            <wp:positionH relativeFrom="margin">
              <wp:posOffset>-977</wp:posOffset>
            </wp:positionH>
            <wp:positionV relativeFrom="paragraph">
              <wp:posOffset>73318</wp:posOffset>
            </wp:positionV>
            <wp:extent cx="1456660" cy="1456660"/>
            <wp:effectExtent l="0" t="0" r="0" b="0"/>
            <wp:wrapNone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60" cy="14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E2F" w:rsidRPr="00352F95">
        <w:t xml:space="preserve">have not done as much as the </w:t>
      </w:r>
      <w:r w:rsidR="00623220">
        <w:t>DAP</w:t>
      </w:r>
      <w:r w:rsidR="00762E2F" w:rsidRPr="00352F95">
        <w:t xml:space="preserve"> said</w:t>
      </w:r>
    </w:p>
    <w:p w14:paraId="4D355DEE" w14:textId="24155C8E" w:rsidR="00762E2F" w:rsidRPr="00352F95" w:rsidRDefault="00762E2F" w:rsidP="00762E2F">
      <w:pPr>
        <w:pStyle w:val="Listtoplevel"/>
      </w:pPr>
      <w:r w:rsidRPr="00352F95">
        <w:t xml:space="preserve">think they will still finish their </w:t>
      </w:r>
      <w:r>
        <w:br/>
      </w:r>
      <w:r w:rsidRPr="00352F95">
        <w:t>work on time.</w:t>
      </w:r>
    </w:p>
    <w:p w14:paraId="136145CF" w14:textId="77777777" w:rsidR="00762E2F" w:rsidRDefault="00762E2F" w:rsidP="008C064E">
      <w:pPr>
        <w:rPr>
          <w:rFonts w:eastAsia="Times New Roman"/>
        </w:rPr>
      </w:pPr>
    </w:p>
    <w:p w14:paraId="325C905A" w14:textId="77777777" w:rsidR="00126796" w:rsidRDefault="00126796" w:rsidP="008C064E">
      <w:pPr>
        <w:rPr>
          <w:rFonts w:eastAsia="Times New Roman"/>
        </w:rPr>
      </w:pPr>
    </w:p>
    <w:p w14:paraId="4FECCC92" w14:textId="18CD2CD8" w:rsidR="004040FD" w:rsidRDefault="004040FD" w:rsidP="008C064E">
      <w:pPr>
        <w:rPr>
          <w:rFonts w:eastAsia="Times New Roman"/>
        </w:rPr>
      </w:pPr>
    </w:p>
    <w:p w14:paraId="10081553" w14:textId="77777777" w:rsidR="00762E2F" w:rsidRDefault="00762E2F" w:rsidP="008C064E">
      <w:pPr>
        <w:rPr>
          <w:rFonts w:eastAsia="Times New Roman"/>
        </w:rPr>
      </w:pPr>
    </w:p>
    <w:p w14:paraId="2126BB6A" w14:textId="77777777" w:rsidR="00762E2F" w:rsidRDefault="00762E2F" w:rsidP="008C064E">
      <w:pPr>
        <w:rPr>
          <w:rFonts w:eastAsia="Times New Roman" w:cs="Arial"/>
          <w:color w:val="000000"/>
          <w:szCs w:val="32"/>
        </w:rPr>
      </w:pPr>
    </w:p>
    <w:p w14:paraId="65F09611" w14:textId="648F8483" w:rsidR="00762E2F" w:rsidRDefault="00762E2F" w:rsidP="008C064E">
      <w:pPr>
        <w:rPr>
          <w:rFonts w:eastAsia="Times New Roman" w:cs="Arial"/>
          <w:color w:val="000000"/>
          <w:szCs w:val="32"/>
        </w:rPr>
      </w:pPr>
    </w:p>
    <w:p w14:paraId="09621007" w14:textId="77777777" w:rsidR="00762E2F" w:rsidRDefault="00762E2F" w:rsidP="008C064E">
      <w:pPr>
        <w:rPr>
          <w:rFonts w:eastAsia="Times New Roman" w:cs="Arial"/>
          <w:color w:val="000000"/>
          <w:szCs w:val="32"/>
        </w:rPr>
      </w:pPr>
    </w:p>
    <w:p w14:paraId="2B163B9D" w14:textId="77777777" w:rsidR="00762E2F" w:rsidRDefault="00762E2F" w:rsidP="008C064E">
      <w:pPr>
        <w:rPr>
          <w:rFonts w:eastAsia="Times New Roman" w:cs="Arial"/>
          <w:color w:val="000000"/>
          <w:szCs w:val="32"/>
        </w:rPr>
      </w:pPr>
    </w:p>
    <w:p w14:paraId="1EDCAABE" w14:textId="77777777" w:rsidR="00762E2F" w:rsidRDefault="00762E2F" w:rsidP="008C064E">
      <w:pPr>
        <w:rPr>
          <w:rFonts w:eastAsia="Times New Roman" w:cs="Arial"/>
          <w:color w:val="000000"/>
          <w:szCs w:val="32"/>
        </w:rPr>
      </w:pPr>
    </w:p>
    <w:p w14:paraId="1883F96C" w14:textId="77777777" w:rsidR="00645F5D" w:rsidRDefault="00645F5D" w:rsidP="008C064E">
      <w:pPr>
        <w:rPr>
          <w:rFonts w:eastAsia="Times New Roman" w:cs="Arial"/>
          <w:color w:val="000000"/>
          <w:szCs w:val="32"/>
        </w:rPr>
      </w:pPr>
    </w:p>
    <w:p w14:paraId="24F7F89B" w14:textId="77777777" w:rsidR="00645F5D" w:rsidRDefault="00645F5D" w:rsidP="00762E2F">
      <w:pPr>
        <w:rPr>
          <w:rFonts w:eastAsia="Times New Roman" w:cs="Arial"/>
          <w:color w:val="000000"/>
          <w:szCs w:val="32"/>
        </w:rPr>
      </w:pPr>
    </w:p>
    <w:p w14:paraId="4F139946" w14:textId="77777777" w:rsidR="00942CF1" w:rsidRDefault="00942CF1" w:rsidP="00942CF1">
      <w:pPr>
        <w:pStyle w:val="Heading1"/>
      </w:pPr>
      <w:bookmarkStart w:id="6" w:name="_Outcome_1:_Education"/>
      <w:bookmarkStart w:id="7" w:name="_Toc180151648"/>
      <w:bookmarkEnd w:id="6"/>
      <w:r>
        <w:lastRenderedPageBreak/>
        <w:t>Outcome 1: Education</w:t>
      </w:r>
      <w:bookmarkEnd w:id="7"/>
    </w:p>
    <w:p w14:paraId="3DEBEDEB" w14:textId="77777777" w:rsidR="00942CF1" w:rsidRDefault="00942CF1" w:rsidP="00942CF1">
      <w:pPr>
        <w:rPr>
          <w:rFonts w:eastAsia="Times New Roman" w:cs="Arial"/>
          <w:color w:val="000000"/>
          <w:szCs w:val="32"/>
        </w:rPr>
      </w:pPr>
      <w:r w:rsidRPr="00F45D6E">
        <w:rPr>
          <w:rFonts w:eastAsia="Times New Roman" w:cs="Arial"/>
          <w:b/>
          <w:bCs/>
          <w:noProof/>
          <w:color w:val="000000"/>
          <w:szCs w:val="32"/>
        </w:rPr>
        <w:drawing>
          <wp:anchor distT="0" distB="0" distL="114300" distR="114300" simplePos="0" relativeHeight="251917312" behindDoc="0" locked="0" layoutInCell="1" allowOverlap="1" wp14:anchorId="46F81CD3" wp14:editId="342B9D6B">
            <wp:simplePos x="0" y="0"/>
            <wp:positionH relativeFrom="margin">
              <wp:align>left</wp:align>
            </wp:positionH>
            <wp:positionV relativeFrom="paragraph">
              <wp:posOffset>202565</wp:posOffset>
            </wp:positionV>
            <wp:extent cx="1329690" cy="1110615"/>
            <wp:effectExtent l="0" t="0" r="3810" b="0"/>
            <wp:wrapNone/>
            <wp:docPr id="9994765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4765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110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1321E5" w14:textId="77777777" w:rsidR="00942CF1" w:rsidRDefault="00942CF1" w:rsidP="00942CF1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19360" behindDoc="1" locked="0" layoutInCell="1" allowOverlap="1" wp14:anchorId="5F0CB65F" wp14:editId="091A6526">
                <wp:simplePos x="0" y="0"/>
                <wp:positionH relativeFrom="margin">
                  <wp:posOffset>2162175</wp:posOffset>
                </wp:positionH>
                <wp:positionV relativeFrom="paragraph">
                  <wp:posOffset>307341</wp:posOffset>
                </wp:positionV>
                <wp:extent cx="3573780" cy="2045970"/>
                <wp:effectExtent l="0" t="0" r="7620" b="0"/>
                <wp:wrapNone/>
                <wp:docPr id="314009434" name="Rectangle 31400943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3780" cy="204597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5417C" id="Rectangle 314009434" o:spid="_x0000_s1026" alt="&quot;&quot;" style="position:absolute;margin-left:170.25pt;margin-top:24.2pt;width:281.4pt;height:161.1pt;z-index:-25139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" fillcolor="#cfc4e6" stroked="f" strokeweight="1pt">
                <w10:wrap anchorx="margin"/>
              </v:rect>
            </w:pict>
          </mc:Fallback>
        </mc:AlternateContent>
      </w:r>
    </w:p>
    <w:p w14:paraId="3C0819A5" w14:textId="2C97F905" w:rsidR="00942CF1" w:rsidRDefault="00942CF1" w:rsidP="00942CF1">
      <w:pPr>
        <w:rPr>
          <w:rFonts w:eastAsia="Times New Roman" w:cs="Arial"/>
          <w:color w:val="000000"/>
          <w:szCs w:val="32"/>
        </w:rPr>
      </w:pPr>
      <w:r w:rsidRPr="00124377">
        <w:rPr>
          <w:rFonts w:eastAsia="Times New Roman" w:cs="Arial"/>
          <w:b/>
          <w:bCs/>
          <w:color w:val="000000"/>
          <w:szCs w:val="32"/>
        </w:rPr>
        <w:t>Education</w:t>
      </w:r>
      <w:r>
        <w:rPr>
          <w:rFonts w:eastAsia="Times New Roman" w:cs="Arial"/>
          <w:color w:val="000000"/>
          <w:szCs w:val="32"/>
        </w:rPr>
        <w:t xml:space="preserve"> is about learning things</w:t>
      </w:r>
      <w:r w:rsidR="006D6926">
        <w:rPr>
          <w:rFonts w:eastAsia="Times New Roman" w:cs="Arial"/>
          <w:color w:val="000000"/>
          <w:szCs w:val="32"/>
        </w:rPr>
        <w:t xml:space="preserve"> </w:t>
      </w:r>
      <w:r>
        <w:rPr>
          <w:rFonts w:eastAsia="Times New Roman" w:cs="Arial"/>
          <w:color w:val="000000"/>
          <w:szCs w:val="32"/>
        </w:rPr>
        <w:t>at:</w:t>
      </w:r>
    </w:p>
    <w:p w14:paraId="1DCCA569" w14:textId="77777777" w:rsidR="00942CF1" w:rsidRDefault="00942CF1" w:rsidP="00942CF1">
      <w:pPr>
        <w:pStyle w:val="ListParagraph"/>
      </w:pPr>
      <w:r w:rsidRPr="00F45D6E">
        <w:rPr>
          <w:noProof/>
        </w:rPr>
        <w:drawing>
          <wp:anchor distT="0" distB="0" distL="114300" distR="114300" simplePos="0" relativeHeight="251918336" behindDoc="0" locked="0" layoutInCell="1" allowOverlap="1" wp14:anchorId="4B343CD3" wp14:editId="0842E366">
            <wp:simplePos x="0" y="0"/>
            <wp:positionH relativeFrom="margin">
              <wp:posOffset>-13970</wp:posOffset>
            </wp:positionH>
            <wp:positionV relativeFrom="paragraph">
              <wp:posOffset>304165</wp:posOffset>
            </wp:positionV>
            <wp:extent cx="1800000" cy="1305765"/>
            <wp:effectExtent l="0" t="0" r="0" b="8890"/>
            <wp:wrapNone/>
            <wp:docPr id="596414210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14210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school</w:t>
      </w:r>
    </w:p>
    <w:p w14:paraId="4EF27826" w14:textId="77777777" w:rsidR="00942CF1" w:rsidRDefault="00942CF1" w:rsidP="00942CF1">
      <w:pPr>
        <w:pStyle w:val="ListParagraph"/>
      </w:pPr>
      <w:r>
        <w:t>university.</w:t>
      </w:r>
    </w:p>
    <w:p w14:paraId="017FC397" w14:textId="77777777" w:rsidR="00942CF1" w:rsidRDefault="00942CF1" w:rsidP="00942CF1"/>
    <w:p w14:paraId="232058B3" w14:textId="77777777" w:rsidR="00942CF1" w:rsidRDefault="00942CF1" w:rsidP="00942CF1"/>
    <w:p w14:paraId="1154A3C0" w14:textId="5B824D8D" w:rsidR="0007008E" w:rsidRDefault="003C0731" w:rsidP="0007008E">
      <w:r>
        <w:rPr>
          <w:noProof/>
        </w:rPr>
        <w:drawing>
          <wp:anchor distT="0" distB="0" distL="114300" distR="114300" simplePos="0" relativeHeight="251936768" behindDoc="0" locked="0" layoutInCell="1" allowOverlap="1" wp14:anchorId="2D2BF23C" wp14:editId="363E9AD4">
            <wp:simplePos x="0" y="0"/>
            <wp:positionH relativeFrom="margin">
              <wp:align>left</wp:align>
            </wp:positionH>
            <wp:positionV relativeFrom="paragraph">
              <wp:posOffset>5963</wp:posOffset>
            </wp:positionV>
            <wp:extent cx="1800000" cy="719551"/>
            <wp:effectExtent l="0" t="0" r="0" b="4445"/>
            <wp:wrapThrough wrapText="bothSides">
              <wp:wrapPolygon edited="0">
                <wp:start x="915" y="0"/>
                <wp:lineTo x="229" y="4575"/>
                <wp:lineTo x="0" y="10295"/>
                <wp:lineTo x="0" y="21162"/>
                <wp:lineTo x="21265" y="21162"/>
                <wp:lineTo x="21265" y="6291"/>
                <wp:lineTo x="5488" y="0"/>
                <wp:lineTo x="915" y="0"/>
              </wp:wrapPolygon>
            </wp:wrapThrough>
            <wp:docPr id="2127621889" name="Picture 21276218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71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CF1">
        <w:t xml:space="preserve">The Ministry of Education has </w:t>
      </w:r>
      <w:r w:rsidR="00C82527">
        <w:rPr>
          <w:b/>
          <w:bCs/>
        </w:rPr>
        <w:t>5</w:t>
      </w:r>
      <w:r w:rsidR="00942CF1">
        <w:rPr>
          <w:b/>
          <w:bCs/>
        </w:rPr>
        <w:t xml:space="preserve"> </w:t>
      </w:r>
      <w:r w:rsidR="001A66F8">
        <w:t>programme</w:t>
      </w:r>
      <w:r w:rsidR="00942CF1">
        <w:t>s in this outcome</w:t>
      </w:r>
      <w:r w:rsidR="0007008E">
        <w:t>.</w:t>
      </w:r>
    </w:p>
    <w:p w14:paraId="62DAEC51" w14:textId="77777777" w:rsidR="0007008E" w:rsidRDefault="0007008E" w:rsidP="0007008E"/>
    <w:p w14:paraId="1852D391" w14:textId="2A2DBB1C" w:rsidR="005031F6" w:rsidRDefault="005031F6" w:rsidP="00A7242F"/>
    <w:p w14:paraId="3E9A8C22" w14:textId="26B64E61" w:rsidR="005031F6" w:rsidRDefault="00F76FCB" w:rsidP="00A7242F">
      <w:r>
        <w:rPr>
          <w:noProof/>
        </w:rPr>
        <w:drawing>
          <wp:anchor distT="0" distB="0" distL="114300" distR="114300" simplePos="0" relativeHeight="252172288" behindDoc="0" locked="0" layoutInCell="1" allowOverlap="1" wp14:anchorId="70998514" wp14:editId="47F3EA12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00000" cy="962730"/>
            <wp:effectExtent l="0" t="0" r="0" b="8890"/>
            <wp:wrapNone/>
            <wp:docPr id="1386559014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559014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9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31F6">
        <w:t xml:space="preserve">Pages </w:t>
      </w:r>
      <w:r w:rsidR="00AC5BB4">
        <w:rPr>
          <w:b/>
          <w:bCs/>
        </w:rPr>
        <w:t>22</w:t>
      </w:r>
      <w:r w:rsidR="00AC5BB4">
        <w:t xml:space="preserve"> </w:t>
      </w:r>
      <w:r w:rsidR="005031F6">
        <w:t xml:space="preserve">to </w:t>
      </w:r>
      <w:r w:rsidR="00AC5BB4">
        <w:rPr>
          <w:b/>
          <w:bCs/>
        </w:rPr>
        <w:t>25</w:t>
      </w:r>
      <w:r w:rsidR="00AC5BB4">
        <w:t xml:space="preserve"> </w:t>
      </w:r>
      <w:r w:rsidR="005031F6">
        <w:t xml:space="preserve">will go through these </w:t>
      </w:r>
      <w:r w:rsidR="007B1097">
        <w:t>5</w:t>
      </w:r>
      <w:r w:rsidR="00E678A8">
        <w:t xml:space="preserve"> </w:t>
      </w:r>
      <w:r w:rsidR="001A66F8">
        <w:t>programme</w:t>
      </w:r>
      <w:r w:rsidR="005031F6">
        <w:t xml:space="preserve">s. </w:t>
      </w:r>
    </w:p>
    <w:p w14:paraId="21144623" w14:textId="26F76A5B" w:rsidR="005031F6" w:rsidRDefault="005031F6" w:rsidP="00A7242F"/>
    <w:p w14:paraId="473A7129" w14:textId="77777777" w:rsidR="005031F6" w:rsidRDefault="005031F6" w:rsidP="00A7242F"/>
    <w:p w14:paraId="7C341330" w14:textId="4EE05E3C" w:rsidR="00A7242F" w:rsidRDefault="00A7242F" w:rsidP="00A7242F">
      <w:r>
        <w:br w:type="page"/>
      </w:r>
    </w:p>
    <w:p w14:paraId="44F1634B" w14:textId="19E41D19" w:rsidR="00A7242F" w:rsidRDefault="00877474" w:rsidP="00A7242F">
      <w:r>
        <w:rPr>
          <w:noProof/>
        </w:rPr>
        <w:lastRenderedPageBreak/>
        <w:drawing>
          <wp:anchor distT="0" distB="0" distL="114300" distR="114300" simplePos="0" relativeHeight="252173312" behindDoc="0" locked="0" layoutInCell="1" allowOverlap="1" wp14:anchorId="02160742" wp14:editId="73678310">
            <wp:simplePos x="0" y="0"/>
            <wp:positionH relativeFrom="margin">
              <wp:align>left</wp:align>
            </wp:positionH>
            <wp:positionV relativeFrom="paragraph">
              <wp:posOffset>694544</wp:posOffset>
            </wp:positionV>
            <wp:extent cx="1800000" cy="1800000"/>
            <wp:effectExtent l="0" t="0" r="0" b="0"/>
            <wp:wrapNone/>
            <wp:docPr id="1272597329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597329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C85">
        <w:t xml:space="preserve">Some things that happened </w:t>
      </w:r>
      <w:r w:rsidR="00F27281">
        <w:t>between July 2023 – December 2023 are</w:t>
      </w:r>
      <w:r w:rsidR="00A7242F">
        <w:t>:</w:t>
      </w:r>
    </w:p>
    <w:p w14:paraId="41A5D23B" w14:textId="5CCD27F3" w:rsidR="00A7242F" w:rsidRDefault="00AD1C85" w:rsidP="00A7242F">
      <w:pPr>
        <w:pStyle w:val="Listtoplevel"/>
      </w:pPr>
      <w:r>
        <w:t>s</w:t>
      </w:r>
      <w:r w:rsidR="00A7242F">
        <w:t xml:space="preserve">chools can make changes to how students take their </w:t>
      </w:r>
      <w:r w:rsidR="00A7242F" w:rsidRPr="008C064E">
        <w:rPr>
          <w:b/>
          <w:bCs/>
        </w:rPr>
        <w:t>NCEA</w:t>
      </w:r>
      <w:r w:rsidR="00A7242F">
        <w:t xml:space="preserve"> exams to better meet the needs of the students </w:t>
      </w:r>
    </w:p>
    <w:p w14:paraId="41C0A024" w14:textId="071D505B" w:rsidR="00A7242F" w:rsidRDefault="00877474" w:rsidP="00786BE1">
      <w:pPr>
        <w:pStyle w:val="Listtoplevel"/>
      </w:pPr>
      <w:r>
        <w:drawing>
          <wp:anchor distT="0" distB="0" distL="114300" distR="114300" simplePos="0" relativeHeight="252179456" behindDoc="0" locked="0" layoutInCell="1" allowOverlap="1" wp14:anchorId="67A9FCC9" wp14:editId="7A177E9E">
            <wp:simplePos x="0" y="0"/>
            <wp:positionH relativeFrom="margin">
              <wp:align>left</wp:align>
            </wp:positionH>
            <wp:positionV relativeFrom="paragraph">
              <wp:posOffset>227422</wp:posOffset>
            </wp:positionV>
            <wp:extent cx="1800000" cy="1443592"/>
            <wp:effectExtent l="0" t="0" r="0" b="4445"/>
            <wp:wrapNone/>
            <wp:docPr id="384286179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286179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44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C85">
        <w:t>t</w:t>
      </w:r>
      <w:r w:rsidR="00A7242F">
        <w:t xml:space="preserve">he </w:t>
      </w:r>
      <w:r w:rsidR="002E4628">
        <w:t xml:space="preserve">Ministry </w:t>
      </w:r>
      <w:r w:rsidR="00A7242F">
        <w:t>of Education is still support</w:t>
      </w:r>
      <w:r w:rsidR="00AD1C85">
        <w:t>ing</w:t>
      </w:r>
      <w:r w:rsidR="00A7242F">
        <w:t xml:space="preserve"> </w:t>
      </w:r>
      <w:r w:rsidR="00A7242F" w:rsidRPr="002E4628">
        <w:t>Te</w:t>
      </w:r>
      <w:r w:rsidR="00A7242F" w:rsidRPr="00BB1185">
        <w:t xml:space="preserve"> </w:t>
      </w:r>
      <w:r w:rsidR="00A7242F" w:rsidRPr="00BB1185">
        <w:rPr>
          <w:b/>
          <w:bCs/>
        </w:rPr>
        <w:t>Kōhanga Reo</w:t>
      </w:r>
      <w:r w:rsidR="00A7242F" w:rsidRPr="00BB1185">
        <w:t xml:space="preserve"> National Trust </w:t>
      </w:r>
      <w:r w:rsidR="00A7242F" w:rsidRPr="0084260D">
        <w:t>to</w:t>
      </w:r>
      <w:r w:rsidR="00A7242F">
        <w:t xml:space="preserve"> make </w:t>
      </w:r>
      <w:r w:rsidR="00EB7096">
        <w:t>documents accessible</w:t>
      </w:r>
      <w:r w:rsidR="00A7242F">
        <w:t xml:space="preserve"> to support the needs of disabled learners </w:t>
      </w:r>
    </w:p>
    <w:p w14:paraId="151F7829" w14:textId="3C10ED59" w:rsidR="00482F94" w:rsidRDefault="00B63B0F" w:rsidP="00BE25F8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178432" behindDoc="0" locked="0" layoutInCell="1" allowOverlap="1" wp14:anchorId="676926A2" wp14:editId="651BE470">
                <wp:simplePos x="0" y="0"/>
                <wp:positionH relativeFrom="column">
                  <wp:posOffset>0</wp:posOffset>
                </wp:positionH>
                <wp:positionV relativeFrom="paragraph">
                  <wp:posOffset>110637</wp:posOffset>
                </wp:positionV>
                <wp:extent cx="1975583" cy="1009650"/>
                <wp:effectExtent l="0" t="0" r="5715" b="0"/>
                <wp:wrapNone/>
                <wp:docPr id="963761092" name="Group 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5583" cy="1009650"/>
                          <a:chOff x="0" y="0"/>
                          <a:chExt cx="1975583" cy="1009650"/>
                        </a:xfrm>
                      </wpg:grpSpPr>
                      <pic:pic xmlns:pic="http://schemas.openxmlformats.org/drawingml/2006/picture">
                        <pic:nvPicPr>
                          <pic:cNvPr id="766122427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708" y="85969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8175979" name="Picture 6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458F8" id="Group 62" o:spid="_x0000_s1026" alt="&quot;&quot;" style="position:absolute;margin-left:0;margin-top:8.7pt;width:155.55pt;height:79.5pt;z-index:252178432" coordsize="19755,100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">
                <v:shape id="Picture 33" o:spid="_x0000_s1027" type="#_x0000_t75" alt="&quot;&quot;" style="position:absolute;left:10707;top:859;width:9048;height:9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">
                  <v:imagedata r:id="rId63" o:title=""/>
                </v:shape>
                <v:shape id="Picture 61" o:spid="_x0000_s1028" type="#_x0000_t75" alt="&quot;&quot;" style="position:absolute;width:8997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">
                  <v:imagedata r:id="rId82" o:title=""/>
                </v:shape>
              </v:group>
            </w:pict>
          </mc:Fallback>
        </mc:AlternateContent>
      </w:r>
      <w:r w:rsidR="00D940BB">
        <w:t xml:space="preserve">the </w:t>
      </w:r>
      <w:r w:rsidR="00D940BB" w:rsidRPr="00EB37DD">
        <w:rPr>
          <w:b/>
          <w:bCs/>
        </w:rPr>
        <w:t>Inclusive Design Modules</w:t>
      </w:r>
      <w:r w:rsidR="00D940BB">
        <w:t xml:space="preserve"> </w:t>
      </w:r>
      <w:r w:rsidR="002E4628">
        <w:t xml:space="preserve">were </w:t>
      </w:r>
      <w:r w:rsidR="00D940BB">
        <w:t>made available in August 202</w:t>
      </w:r>
      <w:r w:rsidR="00EB37DD">
        <w:t>3.</w:t>
      </w:r>
    </w:p>
    <w:p w14:paraId="5283E079" w14:textId="77777777" w:rsidR="00EB37DD" w:rsidRDefault="00EB37DD" w:rsidP="00EB37DD">
      <w:pPr>
        <w:rPr>
          <w:b/>
          <w:bCs/>
        </w:rPr>
      </w:pPr>
    </w:p>
    <w:p w14:paraId="577F116A" w14:textId="73FB857D" w:rsidR="00EB37DD" w:rsidRDefault="005579D2" w:rsidP="00EB37DD">
      <w:pPr>
        <w:rPr>
          <w:b/>
          <w:bCs/>
        </w:rPr>
      </w:pPr>
      <w:r w:rsidRPr="00570BC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63424" behindDoc="0" locked="0" layoutInCell="1" allowOverlap="1" wp14:anchorId="36FC6F08" wp14:editId="0912EDEF">
            <wp:simplePos x="0" y="0"/>
            <wp:positionH relativeFrom="margin">
              <wp:align>left</wp:align>
            </wp:positionH>
            <wp:positionV relativeFrom="paragraph">
              <wp:posOffset>4587</wp:posOffset>
            </wp:positionV>
            <wp:extent cx="1800000" cy="1800000"/>
            <wp:effectExtent l="0" t="0" r="0" b="0"/>
            <wp:wrapNone/>
            <wp:docPr id="37524072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24072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64448" behindDoc="1" locked="0" layoutInCell="1" allowOverlap="1" wp14:anchorId="5CED79B1" wp14:editId="38CF181F">
                <wp:simplePos x="0" y="0"/>
                <wp:positionH relativeFrom="margin">
                  <wp:align>right</wp:align>
                </wp:positionH>
                <wp:positionV relativeFrom="paragraph">
                  <wp:posOffset>273536</wp:posOffset>
                </wp:positionV>
                <wp:extent cx="3600000" cy="773761"/>
                <wp:effectExtent l="0" t="0" r="635" b="7620"/>
                <wp:wrapNone/>
                <wp:docPr id="236838283" name="Rectangle 2368382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73761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7799E6" id="Rectangle 236838283" o:spid="_x0000_s1026" alt="&quot;&quot;" style="position:absolute;margin-left:232.25pt;margin-top:21.55pt;width:283.45pt;height:60.95pt;z-index:-251052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" fillcolor="#cfc4e6" stroked="f" strokeweight="1pt">
                <w10:wrap anchorx="margin"/>
              </v:rect>
            </w:pict>
          </mc:Fallback>
        </mc:AlternateContent>
      </w:r>
    </w:p>
    <w:p w14:paraId="1354CB00" w14:textId="1CB8AE18" w:rsidR="005579D2" w:rsidRDefault="005579D2" w:rsidP="005579D2">
      <w:r>
        <w:rPr>
          <w:b/>
          <w:bCs/>
        </w:rPr>
        <w:t xml:space="preserve">NCEA </w:t>
      </w:r>
      <w:r>
        <w:t xml:space="preserve">shows what people have learned at high school / college. </w:t>
      </w:r>
    </w:p>
    <w:p w14:paraId="35214853" w14:textId="77777777" w:rsidR="005579D2" w:rsidRDefault="005579D2" w:rsidP="00EB37DD">
      <w:pPr>
        <w:rPr>
          <w:b/>
          <w:bCs/>
        </w:rPr>
      </w:pPr>
    </w:p>
    <w:p w14:paraId="53D46FD4" w14:textId="77777777" w:rsidR="00BB1185" w:rsidRDefault="00BB1185" w:rsidP="00EB37DD">
      <w:pPr>
        <w:rPr>
          <w:b/>
          <w:bCs/>
        </w:rPr>
      </w:pPr>
    </w:p>
    <w:p w14:paraId="29CE0389" w14:textId="63AA1975" w:rsidR="00B30195" w:rsidRDefault="008431FE" w:rsidP="00B30195">
      <w:r w:rsidRPr="00570BCA">
        <w:rPr>
          <w:rFonts w:eastAsia="Times New Roman"/>
          <w:noProof/>
        </w:rPr>
        <w:lastRenderedPageBreak/>
        <w:drawing>
          <wp:anchor distT="0" distB="0" distL="114300" distR="114300" simplePos="0" relativeHeight="252299264" behindDoc="0" locked="0" layoutInCell="1" allowOverlap="1" wp14:anchorId="0F9F77B9" wp14:editId="18D39BF6">
            <wp:simplePos x="0" y="0"/>
            <wp:positionH relativeFrom="margin">
              <wp:align>left</wp:align>
            </wp:positionH>
            <wp:positionV relativeFrom="paragraph">
              <wp:posOffset>-429371</wp:posOffset>
            </wp:positionV>
            <wp:extent cx="1800000" cy="1800000"/>
            <wp:effectExtent l="0" t="0" r="0" b="0"/>
            <wp:wrapNone/>
            <wp:docPr id="1639292213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58585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64B"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297216" behindDoc="1" locked="0" layoutInCell="1" allowOverlap="1" wp14:anchorId="738C900F" wp14:editId="407176F6">
                <wp:simplePos x="0" y="0"/>
                <wp:positionH relativeFrom="margin">
                  <wp:align>right</wp:align>
                </wp:positionH>
                <wp:positionV relativeFrom="paragraph">
                  <wp:posOffset>-71562</wp:posOffset>
                </wp:positionV>
                <wp:extent cx="3600000" cy="1089329"/>
                <wp:effectExtent l="0" t="0" r="635" b="0"/>
                <wp:wrapNone/>
                <wp:docPr id="903839463" name="Rectangle 9038394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89329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50AC43" id="Rectangle 903839463" o:spid="_x0000_s1026" alt="&quot;&quot;" style="position:absolute;margin-left:232.25pt;margin-top:-5.65pt;width:283.45pt;height:85.75pt;z-index:-25101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  <w:r w:rsidR="00BB1185" w:rsidRPr="008C064E">
        <w:rPr>
          <w:b/>
          <w:bCs/>
        </w:rPr>
        <w:t xml:space="preserve">Kōhanga Reo </w:t>
      </w:r>
      <w:r w:rsidR="00BB1185">
        <w:t xml:space="preserve">is a place for young children to learn </w:t>
      </w:r>
      <w:r w:rsidR="00B30195">
        <w:t xml:space="preserve">things like </w:t>
      </w:r>
      <w:proofErr w:type="spellStart"/>
      <w:r w:rsidR="00B30195">
        <w:t>te</w:t>
      </w:r>
      <w:proofErr w:type="spellEnd"/>
      <w:r w:rsidR="00B30195">
        <w:t xml:space="preserve"> reo Māori / Māori language. </w:t>
      </w:r>
    </w:p>
    <w:p w14:paraId="131F2A07" w14:textId="5F6A6B45" w:rsidR="00BB1185" w:rsidRPr="00BB1185" w:rsidRDefault="00BB1185" w:rsidP="00EB37DD"/>
    <w:p w14:paraId="315A5ECC" w14:textId="77777777" w:rsidR="005579D2" w:rsidRDefault="005579D2" w:rsidP="00EB37DD">
      <w:pPr>
        <w:rPr>
          <w:b/>
          <w:bCs/>
        </w:rPr>
      </w:pPr>
    </w:p>
    <w:p w14:paraId="0CF2E494" w14:textId="33F19508" w:rsidR="00292D61" w:rsidRDefault="005579D2" w:rsidP="00EB37DD">
      <w:r w:rsidRPr="00F45D6E">
        <w:rPr>
          <w:noProof/>
        </w:rPr>
        <w:drawing>
          <wp:anchor distT="0" distB="0" distL="114300" distR="114300" simplePos="0" relativeHeight="252266496" behindDoc="0" locked="0" layoutInCell="1" allowOverlap="1" wp14:anchorId="1E7D5BD8" wp14:editId="7BDD2CD5">
            <wp:simplePos x="0" y="0"/>
            <wp:positionH relativeFrom="margin">
              <wp:align>left</wp:align>
            </wp:positionH>
            <wp:positionV relativeFrom="paragraph">
              <wp:posOffset>-492</wp:posOffset>
            </wp:positionV>
            <wp:extent cx="1800000" cy="1305765"/>
            <wp:effectExtent l="0" t="0" r="0" b="8890"/>
            <wp:wrapNone/>
            <wp:docPr id="1527759353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14210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D61"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61344" behindDoc="1" locked="0" layoutInCell="1" allowOverlap="1" wp14:anchorId="6EFCFE5C" wp14:editId="6A3D4408">
                <wp:simplePos x="0" y="0"/>
                <wp:positionH relativeFrom="margin">
                  <wp:align>right</wp:align>
                </wp:positionH>
                <wp:positionV relativeFrom="paragraph">
                  <wp:posOffset>-64394</wp:posOffset>
                </wp:positionV>
                <wp:extent cx="3600000" cy="1088264"/>
                <wp:effectExtent l="0" t="0" r="635" b="0"/>
                <wp:wrapNone/>
                <wp:docPr id="1644559848" name="Rectangle 16445598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88264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EF1D0D" id="Rectangle 1644559848" o:spid="_x0000_s1026" alt="&quot;&quot;" style="position:absolute;margin-left:232.25pt;margin-top:-5.05pt;width:283.45pt;height:85.7pt;z-index:-251355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  <w:r w:rsidR="00EB37DD">
        <w:rPr>
          <w:b/>
          <w:bCs/>
        </w:rPr>
        <w:t>I</w:t>
      </w:r>
      <w:r w:rsidR="00482F94">
        <w:rPr>
          <w:b/>
          <w:bCs/>
        </w:rPr>
        <w:t xml:space="preserve">nclusive Design Modules </w:t>
      </w:r>
      <w:r w:rsidR="00482F94">
        <w:t xml:space="preserve">are </w:t>
      </w:r>
      <w:r w:rsidR="00292D61">
        <w:t xml:space="preserve">about training on </w:t>
      </w:r>
      <w:r w:rsidR="00292D61">
        <w:rPr>
          <w:b/>
          <w:bCs/>
        </w:rPr>
        <w:t>u</w:t>
      </w:r>
      <w:r w:rsidR="00292D61" w:rsidRPr="006E286B">
        <w:rPr>
          <w:b/>
          <w:bCs/>
        </w:rPr>
        <w:t xml:space="preserve">niversal </w:t>
      </w:r>
      <w:r w:rsidR="00292D61">
        <w:rPr>
          <w:b/>
          <w:bCs/>
        </w:rPr>
        <w:t>d</w:t>
      </w:r>
      <w:r w:rsidR="00292D61" w:rsidRPr="006E286B">
        <w:rPr>
          <w:b/>
          <w:bCs/>
        </w:rPr>
        <w:t>esign</w:t>
      </w:r>
      <w:r w:rsidR="00292D61">
        <w:t xml:space="preserve"> for people who work in schools.</w:t>
      </w:r>
    </w:p>
    <w:p w14:paraId="5BDD33E8" w14:textId="77777777" w:rsidR="005579D2" w:rsidRDefault="005579D2" w:rsidP="00482F94">
      <w:pPr>
        <w:rPr>
          <w:rFonts w:eastAsia="Times New Roman" w:cs="Arial"/>
          <w:b/>
          <w:bCs/>
          <w:color w:val="000000"/>
          <w:szCs w:val="32"/>
        </w:rPr>
      </w:pPr>
    </w:p>
    <w:p w14:paraId="0CCEFDC7" w14:textId="13F9A52B" w:rsidR="005579D2" w:rsidRDefault="005579D2" w:rsidP="00482F94">
      <w:pPr>
        <w:rPr>
          <w:rFonts w:eastAsia="Times New Roman" w:cs="Arial"/>
          <w:b/>
          <w:bCs/>
          <w:color w:val="000000"/>
          <w:szCs w:val="32"/>
        </w:rPr>
      </w:pPr>
      <w:r w:rsidRPr="006E286B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59296" behindDoc="0" locked="0" layoutInCell="1" allowOverlap="1" wp14:anchorId="0BD02842" wp14:editId="1D9DBA3D">
            <wp:simplePos x="0" y="0"/>
            <wp:positionH relativeFrom="margin">
              <wp:align>left</wp:align>
            </wp:positionH>
            <wp:positionV relativeFrom="paragraph">
              <wp:posOffset>127742</wp:posOffset>
            </wp:positionV>
            <wp:extent cx="1565275" cy="1529080"/>
            <wp:effectExtent l="0" t="0" r="0" b="0"/>
            <wp:wrapSquare wrapText="bothSides"/>
            <wp:docPr id="855747797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747797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74EF0" w14:textId="1BAE9793" w:rsidR="00482F94" w:rsidRDefault="00EB37DD" w:rsidP="00482F94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777A0DC1" wp14:editId="4B67C504">
                <wp:simplePos x="0" y="0"/>
                <wp:positionH relativeFrom="margin">
                  <wp:align>right</wp:align>
                </wp:positionH>
                <wp:positionV relativeFrom="paragraph">
                  <wp:posOffset>-57150</wp:posOffset>
                </wp:positionV>
                <wp:extent cx="3600000" cy="1088264"/>
                <wp:effectExtent l="0" t="0" r="635" b="0"/>
                <wp:wrapNone/>
                <wp:docPr id="70009984" name="Rectangle 700099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88264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AE481A" id="Rectangle 70009984" o:spid="_x0000_s1026" alt="&quot;&quot;" style="position:absolute;margin-left:232.25pt;margin-top:-4.5pt;width:283.45pt;height:85.7pt;z-index:-251353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" fillcolor="#cfc4e6" stroked="f" strokeweight="1pt">
                <w10:wrap anchorx="margin"/>
              </v:rect>
            </w:pict>
          </mc:Fallback>
        </mc:AlternateContent>
      </w:r>
      <w:r w:rsidR="00482F94" w:rsidRPr="006E286B">
        <w:rPr>
          <w:rFonts w:eastAsia="Times New Roman" w:cs="Arial"/>
          <w:b/>
          <w:bCs/>
          <w:color w:val="000000"/>
          <w:szCs w:val="32"/>
        </w:rPr>
        <w:t>Universal design</w:t>
      </w:r>
      <w:r w:rsidR="00482F94">
        <w:rPr>
          <w:rFonts w:eastAsia="Times New Roman" w:cs="Arial"/>
          <w:color w:val="000000"/>
          <w:szCs w:val="32"/>
        </w:rPr>
        <w:t xml:space="preserve"> means designing things in a way that works well for everyone.</w:t>
      </w:r>
      <w:r w:rsidR="00292D61" w:rsidRPr="00292D61">
        <w:rPr>
          <w:rFonts w:eastAsia="Times New Roman"/>
          <w:noProof/>
          <w:color w:val="000000"/>
          <w:sz w:val="26"/>
          <w:szCs w:val="32"/>
          <w:lang w:eastAsia="en-NZ"/>
        </w:rPr>
        <w:t xml:space="preserve"> </w:t>
      </w:r>
    </w:p>
    <w:p w14:paraId="124C150C" w14:textId="1149BF93" w:rsidR="00482F94" w:rsidRDefault="00482F94" w:rsidP="00482F94">
      <w:pPr>
        <w:rPr>
          <w:rFonts w:eastAsia="Times New Roman" w:cs="Arial"/>
          <w:color w:val="000000"/>
          <w:szCs w:val="32"/>
        </w:rPr>
      </w:pPr>
    </w:p>
    <w:p w14:paraId="4428EAB5" w14:textId="28E837D2" w:rsidR="00C82527" w:rsidRDefault="00C82527" w:rsidP="00C82527">
      <w:pPr>
        <w:rPr>
          <w:rFonts w:eastAsia="Times New Roman" w:cs="Arial"/>
          <w:color w:val="000000"/>
          <w:szCs w:val="32"/>
        </w:rPr>
      </w:pPr>
    </w:p>
    <w:p w14:paraId="4B92D45F" w14:textId="77777777" w:rsidR="008431FE" w:rsidRDefault="008431FE">
      <w:pPr>
        <w:spacing w:line="240" w:lineRule="auto"/>
        <w:ind w:left="0"/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br w:type="page"/>
      </w:r>
    </w:p>
    <w:p w14:paraId="2B02EC6C" w14:textId="3A94D88D" w:rsidR="00C82527" w:rsidRPr="00C82527" w:rsidRDefault="008431FE" w:rsidP="00C82527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w:lastRenderedPageBreak/>
        <w:drawing>
          <wp:anchor distT="0" distB="0" distL="114300" distR="114300" simplePos="0" relativeHeight="252184576" behindDoc="0" locked="0" layoutInCell="1" allowOverlap="1" wp14:anchorId="416C4BF6" wp14:editId="241535E1">
            <wp:simplePos x="0" y="0"/>
            <wp:positionH relativeFrom="margin">
              <wp:align>left</wp:align>
            </wp:positionH>
            <wp:positionV relativeFrom="paragraph">
              <wp:posOffset>-116039</wp:posOffset>
            </wp:positionV>
            <wp:extent cx="1620000" cy="1227459"/>
            <wp:effectExtent l="0" t="0" r="0" b="0"/>
            <wp:wrapNone/>
            <wp:docPr id="1988544199" name="Picture 11063131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544199" name="Picture 11063131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20000" cy="1227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527">
        <w:rPr>
          <w:rFonts w:eastAsia="Times New Roman" w:cs="Arial"/>
          <w:color w:val="000000"/>
          <w:szCs w:val="32"/>
        </w:rPr>
        <w:t xml:space="preserve">Another thing that happened </w:t>
      </w:r>
      <w:r w:rsidR="00F27281">
        <w:t xml:space="preserve">between July 2023 – December 2023 </w:t>
      </w:r>
      <w:r w:rsidR="00C82527">
        <w:rPr>
          <w:rFonts w:eastAsia="Times New Roman" w:cs="Arial"/>
          <w:color w:val="000000"/>
          <w:szCs w:val="32"/>
        </w:rPr>
        <w:t>is that the</w:t>
      </w:r>
      <w:r w:rsidR="00C82527" w:rsidRPr="00C82527">
        <w:rPr>
          <w:rFonts w:eastAsia="Times New Roman" w:cs="Arial"/>
          <w:color w:val="000000"/>
          <w:szCs w:val="32"/>
        </w:rPr>
        <w:t xml:space="preserve"> Early Learning </w:t>
      </w:r>
      <w:r w:rsidR="00C82527">
        <w:rPr>
          <w:rFonts w:eastAsia="Times New Roman" w:cs="Arial"/>
          <w:color w:val="000000"/>
          <w:szCs w:val="32"/>
        </w:rPr>
        <w:t xml:space="preserve">Action Plan </w:t>
      </w:r>
      <w:r w:rsidR="00843295">
        <w:rPr>
          <w:rFonts w:eastAsia="Times New Roman" w:cs="Arial"/>
          <w:color w:val="000000"/>
          <w:szCs w:val="32"/>
        </w:rPr>
        <w:t xml:space="preserve">was </w:t>
      </w:r>
      <w:r w:rsidR="00C82527">
        <w:rPr>
          <w:rFonts w:eastAsia="Times New Roman" w:cs="Arial"/>
          <w:color w:val="000000"/>
          <w:szCs w:val="32"/>
        </w:rPr>
        <w:t xml:space="preserve">paused. </w:t>
      </w:r>
    </w:p>
    <w:p w14:paraId="5B75AC93" w14:textId="7FD93FCA" w:rsidR="008431FE" w:rsidRDefault="005579D2" w:rsidP="008431FE">
      <w:pPr>
        <w:rPr>
          <w:rFonts w:eastAsia="Times New Roman" w:cs="Arial"/>
          <w:color w:val="000000"/>
          <w:szCs w:val="32"/>
        </w:rPr>
      </w:pPr>
      <w:r w:rsidRPr="00570BC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71584" behindDoc="0" locked="0" layoutInCell="1" allowOverlap="1" wp14:anchorId="417D6430" wp14:editId="6B3412E3">
            <wp:simplePos x="0" y="0"/>
            <wp:positionH relativeFrom="margin">
              <wp:align>left</wp:align>
            </wp:positionH>
            <wp:positionV relativeFrom="paragraph">
              <wp:posOffset>234071</wp:posOffset>
            </wp:positionV>
            <wp:extent cx="1800000" cy="1800000"/>
            <wp:effectExtent l="0" t="0" r="0" b="0"/>
            <wp:wrapNone/>
            <wp:docPr id="124802000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02000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72D50" w14:textId="77777777" w:rsidR="008431FE" w:rsidRDefault="008431FE" w:rsidP="008431FE">
      <w:pPr>
        <w:rPr>
          <w:rFonts w:eastAsia="Times New Roman" w:cs="Arial"/>
          <w:color w:val="000000"/>
          <w:szCs w:val="32"/>
        </w:rPr>
      </w:pPr>
    </w:p>
    <w:p w14:paraId="7A05F69C" w14:textId="7145D96B" w:rsidR="00C82527" w:rsidRDefault="00C82527" w:rsidP="00C82527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plan </w:t>
      </w:r>
      <w:r w:rsidR="008C064E">
        <w:rPr>
          <w:rFonts w:eastAsia="Times New Roman" w:cs="Arial"/>
          <w:color w:val="000000"/>
          <w:szCs w:val="32"/>
        </w:rPr>
        <w:t>says</w:t>
      </w:r>
      <w:r>
        <w:rPr>
          <w:rFonts w:eastAsia="Times New Roman" w:cs="Arial"/>
          <w:color w:val="000000"/>
          <w:szCs w:val="32"/>
        </w:rPr>
        <w:t xml:space="preserve"> all children need to be able to: </w:t>
      </w:r>
    </w:p>
    <w:p w14:paraId="51D2B0C9" w14:textId="7E868402" w:rsidR="00C82527" w:rsidRDefault="00C82527" w:rsidP="00C82527">
      <w:pPr>
        <w:pStyle w:val="Listtoplevel"/>
      </w:pPr>
      <w:r>
        <w:t xml:space="preserve">be part of good </w:t>
      </w:r>
      <w:r w:rsidRPr="00570BCA">
        <w:rPr>
          <w:b/>
          <w:bCs/>
        </w:rPr>
        <w:t>early learning</w:t>
      </w:r>
    </w:p>
    <w:p w14:paraId="1AD50170" w14:textId="09832BA7" w:rsidR="00C82527" w:rsidRDefault="008431FE" w:rsidP="00C82527">
      <w:pPr>
        <w:pStyle w:val="Listtoplevel"/>
      </w:pPr>
      <w:r w:rsidRPr="00570BCA">
        <w:drawing>
          <wp:anchor distT="0" distB="0" distL="114300" distR="114300" simplePos="0" relativeHeight="251973632" behindDoc="0" locked="0" layoutInCell="1" allowOverlap="1" wp14:anchorId="04322503" wp14:editId="446B8857">
            <wp:simplePos x="0" y="0"/>
            <wp:positionH relativeFrom="margin">
              <wp:posOffset>373463</wp:posOffset>
            </wp:positionH>
            <wp:positionV relativeFrom="paragraph">
              <wp:posOffset>145277</wp:posOffset>
            </wp:positionV>
            <wp:extent cx="965829" cy="1590261"/>
            <wp:effectExtent l="0" t="0" r="6350" b="0"/>
            <wp:wrapNone/>
            <wp:docPr id="390438344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438344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65829" cy="159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527">
        <w:t>have the support they need to:</w:t>
      </w:r>
    </w:p>
    <w:p w14:paraId="78A4E72C" w14:textId="77777777" w:rsidR="00C82527" w:rsidRDefault="00C82527" w:rsidP="00C82527">
      <w:pPr>
        <w:pStyle w:val="Listsecondlevel"/>
      </w:pPr>
      <w:r>
        <w:t>learn</w:t>
      </w:r>
    </w:p>
    <w:p w14:paraId="694579BE" w14:textId="146ED7DE" w:rsidR="00C82527" w:rsidRDefault="00C82527" w:rsidP="00C82527">
      <w:pPr>
        <w:pStyle w:val="Listsecondlevel"/>
      </w:pPr>
      <w:r>
        <w:t>do well.</w:t>
      </w:r>
    </w:p>
    <w:p w14:paraId="295C6A7B" w14:textId="77777777" w:rsidR="00C82527" w:rsidRDefault="00C82527" w:rsidP="00C82527">
      <w:pPr>
        <w:rPr>
          <w:rFonts w:eastAsia="Times New Roman"/>
        </w:rPr>
      </w:pPr>
    </w:p>
    <w:p w14:paraId="624D3BE1" w14:textId="03EDFDD7" w:rsidR="00C82527" w:rsidRDefault="005579D2" w:rsidP="00C82527">
      <w:pPr>
        <w:rPr>
          <w:rFonts w:eastAsia="Times New Roman"/>
        </w:rPr>
      </w:pPr>
      <w:r w:rsidRPr="00570BCA">
        <w:rPr>
          <w:rFonts w:eastAsia="Times New Roman"/>
          <w:noProof/>
        </w:rPr>
        <w:drawing>
          <wp:anchor distT="0" distB="0" distL="114300" distR="114300" simplePos="0" relativeHeight="251972608" behindDoc="0" locked="0" layoutInCell="1" allowOverlap="1" wp14:anchorId="50964350" wp14:editId="73A84107">
            <wp:simplePos x="0" y="0"/>
            <wp:positionH relativeFrom="margin">
              <wp:align>left</wp:align>
            </wp:positionH>
            <wp:positionV relativeFrom="paragraph">
              <wp:posOffset>-583487</wp:posOffset>
            </wp:positionV>
            <wp:extent cx="1800000" cy="1800000"/>
            <wp:effectExtent l="0" t="0" r="0" b="0"/>
            <wp:wrapNone/>
            <wp:docPr id="562585857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585857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74656" behindDoc="1" locked="0" layoutInCell="1" allowOverlap="1" wp14:anchorId="54DC7EF4" wp14:editId="1469D3B4">
                <wp:simplePos x="0" y="0"/>
                <wp:positionH relativeFrom="margin">
                  <wp:posOffset>2131060</wp:posOffset>
                </wp:positionH>
                <wp:positionV relativeFrom="paragraph">
                  <wp:posOffset>-60034</wp:posOffset>
                </wp:positionV>
                <wp:extent cx="3600000" cy="728096"/>
                <wp:effectExtent l="0" t="0" r="635" b="0"/>
                <wp:wrapNone/>
                <wp:docPr id="963159683" name="Rectangle 9631596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28096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77957F" id="Rectangle 963159683" o:spid="_x0000_s1026" alt="&quot;&quot;" style="position:absolute;margin-left:167.8pt;margin-top:-4.75pt;width:283.45pt;height:57.35pt;z-index:-25134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  <w:r w:rsidR="00C82527" w:rsidRPr="00570BCA">
        <w:rPr>
          <w:rFonts w:eastAsia="Times New Roman"/>
          <w:b/>
          <w:bCs/>
        </w:rPr>
        <w:t>Early learning</w:t>
      </w:r>
      <w:r w:rsidR="00C82527">
        <w:rPr>
          <w:rFonts w:eastAsia="Times New Roman"/>
        </w:rPr>
        <w:t xml:space="preserve"> is for young children before they go to school.</w:t>
      </w:r>
    </w:p>
    <w:p w14:paraId="47FF0898" w14:textId="77777777" w:rsidR="00C82527" w:rsidRDefault="00C82527" w:rsidP="00C82527">
      <w:pPr>
        <w:rPr>
          <w:rFonts w:eastAsia="Times New Roman" w:cs="Arial"/>
          <w:color w:val="000000"/>
          <w:szCs w:val="32"/>
        </w:rPr>
      </w:pPr>
    </w:p>
    <w:p w14:paraId="57BB128C" w14:textId="77777777" w:rsidR="00E90699" w:rsidRDefault="00E90699" w:rsidP="00E85BA8">
      <w:pPr>
        <w:ind w:left="0"/>
        <w:rPr>
          <w:rFonts w:eastAsia="Times New Roman" w:cs="Arial"/>
          <w:color w:val="000000"/>
          <w:szCs w:val="32"/>
        </w:rPr>
      </w:pPr>
    </w:p>
    <w:p w14:paraId="0554F7A0" w14:textId="77777777" w:rsidR="00C014AA" w:rsidRDefault="00C014AA">
      <w:pPr>
        <w:spacing w:line="240" w:lineRule="auto"/>
        <w:ind w:left="0"/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br w:type="page"/>
      </w:r>
    </w:p>
    <w:p w14:paraId="673494C9" w14:textId="08EA41F8" w:rsidR="00E90699" w:rsidRDefault="00432B62" w:rsidP="00E85BA8">
      <w:pPr>
        <w:tabs>
          <w:tab w:val="left" w:pos="8505"/>
          <w:tab w:val="left" w:pos="8931"/>
        </w:tabs>
        <w:rPr>
          <w:rFonts w:eastAsia="Times New Roman" w:cs="Arial"/>
          <w:color w:val="000000"/>
          <w:szCs w:val="32"/>
        </w:rPr>
      </w:pPr>
      <w:r w:rsidRPr="00F45D6E">
        <w:rPr>
          <w:noProof/>
        </w:rPr>
        <w:lastRenderedPageBreak/>
        <w:drawing>
          <wp:anchor distT="0" distB="0" distL="114300" distR="114300" simplePos="0" relativeHeight="252186624" behindDoc="0" locked="0" layoutInCell="1" allowOverlap="1" wp14:anchorId="0363BD13" wp14:editId="1C2FF437">
            <wp:simplePos x="0" y="0"/>
            <wp:positionH relativeFrom="margin">
              <wp:align>left</wp:align>
            </wp:positionH>
            <wp:positionV relativeFrom="paragraph">
              <wp:posOffset>92152</wp:posOffset>
            </wp:positionV>
            <wp:extent cx="1800000" cy="1305765"/>
            <wp:effectExtent l="0" t="0" r="0" b="8890"/>
            <wp:wrapNone/>
            <wp:docPr id="1233650121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14210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0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699">
        <w:rPr>
          <w:rFonts w:eastAsia="Times New Roman" w:cs="Arial"/>
          <w:color w:val="000000"/>
          <w:szCs w:val="32"/>
        </w:rPr>
        <w:t xml:space="preserve">Another thing that happened </w:t>
      </w:r>
      <w:r w:rsidR="00F27281">
        <w:t xml:space="preserve">between July 2023 – December 2023 </w:t>
      </w:r>
      <w:r w:rsidR="00E90699">
        <w:rPr>
          <w:rFonts w:eastAsia="Times New Roman" w:cs="Arial"/>
          <w:color w:val="000000"/>
          <w:szCs w:val="32"/>
        </w:rPr>
        <w:t xml:space="preserve">is </w:t>
      </w:r>
      <w:r w:rsidR="00C274B2">
        <w:rPr>
          <w:rFonts w:eastAsia="Times New Roman" w:cs="Arial"/>
          <w:color w:val="000000"/>
          <w:szCs w:val="32"/>
        </w:rPr>
        <w:t>that</w:t>
      </w:r>
      <w:r w:rsidR="007B4268">
        <w:rPr>
          <w:rFonts w:eastAsia="Times New Roman" w:cs="Arial"/>
          <w:color w:val="000000"/>
          <w:szCs w:val="32"/>
        </w:rPr>
        <w:t xml:space="preserve"> </w:t>
      </w:r>
      <w:r w:rsidR="00E90699">
        <w:rPr>
          <w:rFonts w:eastAsia="Times New Roman" w:cs="Arial"/>
          <w:color w:val="000000"/>
          <w:szCs w:val="32"/>
        </w:rPr>
        <w:t xml:space="preserve">things are getting better for disabled people in </w:t>
      </w:r>
      <w:r w:rsidR="00E90699">
        <w:rPr>
          <w:rFonts w:eastAsia="Times New Roman" w:cs="Arial"/>
          <w:b/>
          <w:bCs/>
          <w:color w:val="000000"/>
          <w:szCs w:val="32"/>
        </w:rPr>
        <w:t>tertiary education</w:t>
      </w:r>
      <w:r w:rsidR="00E90699">
        <w:rPr>
          <w:rFonts w:eastAsia="Times New Roman" w:cs="Arial"/>
          <w:color w:val="000000"/>
          <w:szCs w:val="32"/>
        </w:rPr>
        <w:t xml:space="preserve">. </w:t>
      </w:r>
    </w:p>
    <w:p w14:paraId="14985A9F" w14:textId="77777777" w:rsidR="00E90699" w:rsidRDefault="00E90699" w:rsidP="00C82527">
      <w:pPr>
        <w:rPr>
          <w:rFonts w:eastAsia="Times New Roman" w:cs="Arial"/>
          <w:color w:val="000000"/>
          <w:szCs w:val="32"/>
        </w:rPr>
      </w:pPr>
    </w:p>
    <w:p w14:paraId="6925838C" w14:textId="30F760F2" w:rsidR="00E90699" w:rsidRDefault="00E90699" w:rsidP="00E90699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color w:val="000000"/>
          <w:sz w:val="2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 wp14:anchorId="54E7EC51" wp14:editId="7623D5A5">
                <wp:simplePos x="0" y="0"/>
                <wp:positionH relativeFrom="margin">
                  <wp:posOffset>2138617</wp:posOffset>
                </wp:positionH>
                <wp:positionV relativeFrom="paragraph">
                  <wp:posOffset>281305</wp:posOffset>
                </wp:positionV>
                <wp:extent cx="3600000" cy="2501375"/>
                <wp:effectExtent l="0" t="0" r="635" b="0"/>
                <wp:wrapNone/>
                <wp:docPr id="602227035" name="Rectangle 602227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0137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3E2669" id="Rectangle 602227035" o:spid="_x0000_s1026" style="position:absolute;margin-left:168.4pt;margin-top:22.15pt;width:283.45pt;height:196.95pt;z-index:-25133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" fillcolor="#cfc4e6" stroked="f" strokeweight="1pt">
                <w10:wrap anchorx="margin"/>
              </v:rect>
            </w:pict>
          </mc:Fallback>
        </mc:AlternateContent>
      </w:r>
    </w:p>
    <w:p w14:paraId="2FD438A5" w14:textId="77777777" w:rsidR="008C064E" w:rsidRDefault="00E90699" w:rsidP="00E90699">
      <w:pPr>
        <w:rPr>
          <w:rFonts w:eastAsia="Times New Roman" w:cs="Arial"/>
          <w:color w:val="000000"/>
          <w:szCs w:val="32"/>
        </w:rPr>
      </w:pPr>
      <w:r w:rsidRPr="006E286B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76704" behindDoc="0" locked="0" layoutInCell="1" allowOverlap="1" wp14:anchorId="47812A69" wp14:editId="3AEB6ED7">
            <wp:simplePos x="0" y="0"/>
            <wp:positionH relativeFrom="margin">
              <wp:align>left</wp:align>
            </wp:positionH>
            <wp:positionV relativeFrom="paragraph">
              <wp:posOffset>363611</wp:posOffset>
            </wp:positionV>
            <wp:extent cx="1800000" cy="1555215"/>
            <wp:effectExtent l="0" t="0" r="0" b="6985"/>
            <wp:wrapNone/>
            <wp:docPr id="1293905209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905209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5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286B">
        <w:rPr>
          <w:rFonts w:eastAsia="Times New Roman" w:cs="Arial"/>
          <w:b/>
          <w:bCs/>
          <w:color w:val="000000"/>
          <w:szCs w:val="32"/>
        </w:rPr>
        <w:t>Tertiary education</w:t>
      </w:r>
      <w:r>
        <w:rPr>
          <w:rFonts w:eastAsia="Times New Roman" w:cs="Arial"/>
          <w:color w:val="000000"/>
          <w:szCs w:val="32"/>
        </w:rPr>
        <w:t xml:space="preserve"> is education </w:t>
      </w:r>
    </w:p>
    <w:p w14:paraId="5F3492CF" w14:textId="238C579B" w:rsidR="00E90699" w:rsidRDefault="00E90699" w:rsidP="00E90699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>you do after finishing</w:t>
      </w:r>
      <w:r w:rsidR="008C064E">
        <w:rPr>
          <w:rFonts w:eastAsia="Times New Roman" w:cs="Arial"/>
          <w:color w:val="000000"/>
          <w:szCs w:val="32"/>
        </w:rPr>
        <w:t xml:space="preserve"> </w:t>
      </w:r>
      <w:r>
        <w:rPr>
          <w:rFonts w:eastAsia="Times New Roman" w:cs="Arial"/>
          <w:color w:val="000000"/>
          <w:szCs w:val="32"/>
        </w:rPr>
        <w:t xml:space="preserve">high </w:t>
      </w:r>
      <w:r w:rsidR="008C064E">
        <w:rPr>
          <w:rFonts w:eastAsia="Times New Roman" w:cs="Arial"/>
          <w:color w:val="000000"/>
          <w:szCs w:val="32"/>
        </w:rPr>
        <w:br/>
      </w:r>
      <w:r>
        <w:rPr>
          <w:rFonts w:eastAsia="Times New Roman" w:cs="Arial"/>
          <w:color w:val="000000"/>
          <w:szCs w:val="32"/>
        </w:rPr>
        <w:t>school / college like:</w:t>
      </w:r>
    </w:p>
    <w:p w14:paraId="7EF10030" w14:textId="77777777" w:rsidR="00E90699" w:rsidRDefault="00E90699" w:rsidP="00E90699">
      <w:pPr>
        <w:pStyle w:val="Listtoplevel"/>
      </w:pPr>
      <w:r>
        <w:t>university</w:t>
      </w:r>
    </w:p>
    <w:p w14:paraId="7EA12E57" w14:textId="77777777" w:rsidR="00E90699" w:rsidRDefault="00E90699" w:rsidP="00E90699">
      <w:pPr>
        <w:pStyle w:val="Listtoplevel"/>
      </w:pPr>
      <w:r>
        <w:t>polytechnic.</w:t>
      </w:r>
    </w:p>
    <w:p w14:paraId="087BB805" w14:textId="77777777" w:rsidR="00E90699" w:rsidRDefault="00E90699" w:rsidP="00E90699">
      <w:pPr>
        <w:rPr>
          <w:rFonts w:eastAsia="Times New Roman" w:cs="Arial"/>
          <w:color w:val="000000"/>
          <w:szCs w:val="32"/>
        </w:rPr>
      </w:pPr>
    </w:p>
    <w:p w14:paraId="0D4F4766" w14:textId="77777777" w:rsidR="00E90699" w:rsidRDefault="00E90699" w:rsidP="00E90699">
      <w:pPr>
        <w:rPr>
          <w:rFonts w:eastAsia="Times New Roman" w:cs="Arial"/>
          <w:color w:val="000000"/>
          <w:szCs w:val="32"/>
        </w:rPr>
      </w:pPr>
    </w:p>
    <w:p w14:paraId="3572D4A5" w14:textId="07483A47" w:rsidR="00E90699" w:rsidRDefault="00E90699" w:rsidP="00E90699">
      <w:pPr>
        <w:rPr>
          <w:rFonts w:eastAsia="Times New Roman" w:cs="Arial"/>
          <w:color w:val="000000"/>
          <w:szCs w:val="32"/>
        </w:rPr>
      </w:pPr>
      <w:r w:rsidRPr="00414DD3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77728" behindDoc="0" locked="0" layoutInCell="1" allowOverlap="1" wp14:anchorId="06F6C90E" wp14:editId="75080EC3">
            <wp:simplePos x="0" y="0"/>
            <wp:positionH relativeFrom="margin">
              <wp:posOffset>-152400</wp:posOffset>
            </wp:positionH>
            <wp:positionV relativeFrom="paragraph">
              <wp:posOffset>132080</wp:posOffset>
            </wp:positionV>
            <wp:extent cx="2159635" cy="546100"/>
            <wp:effectExtent l="0" t="0" r="0" b="6350"/>
            <wp:wrapNone/>
            <wp:docPr id="12830771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0771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54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 xml:space="preserve">The </w:t>
      </w:r>
      <w:r w:rsidRPr="006E286B">
        <w:rPr>
          <w:rFonts w:eastAsia="Times New Roman" w:cs="Arial"/>
          <w:b/>
          <w:bCs/>
          <w:color w:val="000000"/>
          <w:szCs w:val="32"/>
        </w:rPr>
        <w:t>Tertiary Education Commission</w:t>
      </w:r>
      <w:r>
        <w:rPr>
          <w:rFonts w:eastAsia="Times New Roman" w:cs="Arial"/>
          <w:color w:val="000000"/>
          <w:szCs w:val="32"/>
        </w:rPr>
        <w:t xml:space="preserve"> also has a work </w:t>
      </w:r>
      <w:r w:rsidR="001A66F8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under Outcome 1.</w:t>
      </w:r>
    </w:p>
    <w:p w14:paraId="11548773" w14:textId="77777777" w:rsidR="00E90699" w:rsidRDefault="00E90699" w:rsidP="00E90699">
      <w:pPr>
        <w:rPr>
          <w:rFonts w:eastAsia="Times New Roman" w:cs="Arial"/>
          <w:color w:val="000000"/>
          <w:szCs w:val="32"/>
        </w:rPr>
      </w:pPr>
    </w:p>
    <w:p w14:paraId="0673544A" w14:textId="77777777" w:rsidR="005579D2" w:rsidRDefault="005579D2" w:rsidP="00E90699">
      <w:pPr>
        <w:rPr>
          <w:rFonts w:eastAsia="Times New Roman" w:cs="Arial"/>
          <w:color w:val="000000"/>
          <w:szCs w:val="32"/>
        </w:rPr>
      </w:pPr>
    </w:p>
    <w:p w14:paraId="239034BE" w14:textId="5DFF072E" w:rsidR="00E90699" w:rsidRPr="000F5B8A" w:rsidRDefault="005579D2" w:rsidP="00E90699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554ACB44" wp14:editId="01961803">
                <wp:simplePos x="0" y="0"/>
                <wp:positionH relativeFrom="margin">
                  <wp:align>right</wp:align>
                </wp:positionH>
                <wp:positionV relativeFrom="paragraph">
                  <wp:posOffset>-69215</wp:posOffset>
                </wp:positionV>
                <wp:extent cx="3599815" cy="1445260"/>
                <wp:effectExtent l="0" t="0" r="635" b="2540"/>
                <wp:wrapNone/>
                <wp:docPr id="1297841027" name="Rectangle 12978410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44526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799C4" id="Rectangle 1297841027" o:spid="_x0000_s1026" alt="&quot;&quot;" style="position:absolute;margin-left:232.25pt;margin-top:-5.45pt;width:283.45pt;height:113.8pt;z-index:-251336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" fillcolor="#cfc4e6" stroked="f" strokeweight="1pt">
                <w10:wrap anchorx="margin"/>
              </v:rect>
            </w:pict>
          </mc:Fallback>
        </mc:AlternateContent>
      </w:r>
      <w:r w:rsidRPr="000F5B8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78752" behindDoc="0" locked="0" layoutInCell="1" allowOverlap="1" wp14:anchorId="40BA2C97" wp14:editId="512B34D1">
            <wp:simplePos x="0" y="0"/>
            <wp:positionH relativeFrom="margin">
              <wp:align>left</wp:align>
            </wp:positionH>
            <wp:positionV relativeFrom="paragraph">
              <wp:posOffset>932</wp:posOffset>
            </wp:positionV>
            <wp:extent cx="1800000" cy="1636362"/>
            <wp:effectExtent l="0" t="0" r="0" b="2540"/>
            <wp:wrapNone/>
            <wp:docPr id="42576193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76193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63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699">
        <w:rPr>
          <w:rFonts w:eastAsia="Times New Roman" w:cs="Arial"/>
          <w:color w:val="000000"/>
          <w:szCs w:val="32"/>
        </w:rPr>
        <w:t xml:space="preserve">The </w:t>
      </w:r>
      <w:r w:rsidR="00E90699" w:rsidRPr="006E286B">
        <w:rPr>
          <w:rFonts w:eastAsia="Times New Roman" w:cs="Arial"/>
          <w:b/>
          <w:bCs/>
          <w:color w:val="000000"/>
          <w:szCs w:val="32"/>
        </w:rPr>
        <w:t>Tertiary Education Commission</w:t>
      </w:r>
      <w:r w:rsidR="00E90699">
        <w:rPr>
          <w:rFonts w:eastAsia="Times New Roman" w:cs="Arial"/>
          <w:b/>
          <w:bCs/>
          <w:color w:val="000000"/>
          <w:szCs w:val="32"/>
        </w:rPr>
        <w:t xml:space="preserve"> </w:t>
      </w:r>
      <w:r w:rsidR="00E90699">
        <w:rPr>
          <w:rFonts w:eastAsia="Times New Roman" w:cs="Arial"/>
          <w:color w:val="000000"/>
          <w:szCs w:val="32"/>
        </w:rPr>
        <w:t xml:space="preserve">is a part of </w:t>
      </w:r>
      <w:r w:rsidR="001132B7">
        <w:rPr>
          <w:rFonts w:eastAsia="Times New Roman" w:cs="Arial"/>
          <w:color w:val="000000"/>
          <w:szCs w:val="32"/>
        </w:rPr>
        <w:br/>
      </w:r>
      <w:r w:rsidR="00843295">
        <w:rPr>
          <w:rFonts w:eastAsia="Times New Roman" w:cs="Arial"/>
          <w:color w:val="000000"/>
          <w:szCs w:val="32"/>
        </w:rPr>
        <w:t xml:space="preserve">the Government </w:t>
      </w:r>
      <w:r w:rsidR="00E90699">
        <w:rPr>
          <w:rFonts w:eastAsia="Times New Roman" w:cs="Arial"/>
          <w:color w:val="000000"/>
          <w:szCs w:val="32"/>
        </w:rPr>
        <w:t>that works on tertiary education.</w:t>
      </w:r>
      <w:r w:rsidR="00E90699" w:rsidRPr="00213BC6">
        <w:rPr>
          <w:rFonts w:eastAsia="Times New Roman"/>
          <w:noProof/>
          <w:sz w:val="26"/>
          <w:lang w:eastAsia="en-NZ"/>
        </w:rPr>
        <w:t xml:space="preserve"> </w:t>
      </w:r>
    </w:p>
    <w:p w14:paraId="6E442660" w14:textId="323BF004" w:rsidR="00E90699" w:rsidRDefault="00E90699" w:rsidP="00E90699">
      <w:pPr>
        <w:rPr>
          <w:rFonts w:eastAsia="Times New Roman" w:cs="Arial"/>
          <w:color w:val="000000"/>
          <w:szCs w:val="32"/>
        </w:rPr>
      </w:pPr>
    </w:p>
    <w:p w14:paraId="7F7C912D" w14:textId="77777777" w:rsidR="005579D2" w:rsidRDefault="005579D2" w:rsidP="00E90699">
      <w:pPr>
        <w:rPr>
          <w:rFonts w:eastAsia="Times New Roman" w:cs="Arial"/>
          <w:color w:val="000000"/>
          <w:szCs w:val="32"/>
        </w:rPr>
      </w:pPr>
    </w:p>
    <w:p w14:paraId="4228C4E8" w14:textId="42B01256" w:rsidR="00E44ED5" w:rsidRDefault="00E44ED5" w:rsidP="00E44ED5">
      <w:pPr>
        <w:rPr>
          <w:rFonts w:eastAsia="Times New Roman" w:cs="Arial"/>
          <w:color w:val="000000"/>
          <w:szCs w:val="32"/>
        </w:rPr>
      </w:pPr>
      <w:r w:rsidRPr="000F5B8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84896" behindDoc="0" locked="0" layoutInCell="1" allowOverlap="1" wp14:anchorId="052E1A82" wp14:editId="33C32C59">
            <wp:simplePos x="0" y="0"/>
            <wp:positionH relativeFrom="margin">
              <wp:posOffset>0</wp:posOffset>
            </wp:positionH>
            <wp:positionV relativeFrom="paragraph">
              <wp:posOffset>-316474</wp:posOffset>
            </wp:positionV>
            <wp:extent cx="1800000" cy="1800000"/>
            <wp:effectExtent l="0" t="0" r="0" b="0"/>
            <wp:wrapNone/>
            <wp:docPr id="1084801915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01915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 xml:space="preserve">The goal of the work </w:t>
      </w:r>
      <w:r w:rsidR="001A66F8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is to make tertiary education better for disabled people.</w:t>
      </w:r>
    </w:p>
    <w:p w14:paraId="3116CDB4" w14:textId="77777777" w:rsidR="00E44ED5" w:rsidRDefault="00E44ED5" w:rsidP="00E44ED5">
      <w:pPr>
        <w:rPr>
          <w:rFonts w:eastAsia="Times New Roman" w:cs="Arial"/>
          <w:color w:val="000000"/>
          <w:szCs w:val="32"/>
        </w:rPr>
      </w:pPr>
    </w:p>
    <w:p w14:paraId="52DE3F91" w14:textId="77777777" w:rsidR="00E44ED5" w:rsidRDefault="00E44ED5" w:rsidP="00E44ED5">
      <w:pPr>
        <w:rPr>
          <w:rFonts w:eastAsia="Times New Roman" w:cs="Arial"/>
          <w:color w:val="000000"/>
          <w:szCs w:val="32"/>
        </w:rPr>
      </w:pPr>
    </w:p>
    <w:p w14:paraId="33397AF6" w14:textId="6EC10F41" w:rsidR="00E44ED5" w:rsidRDefault="00B0267B" w:rsidP="00E44ED5">
      <w:pPr>
        <w:rPr>
          <w:rFonts w:eastAsia="Times New Roman" w:cs="Arial"/>
          <w:color w:val="000000"/>
          <w:szCs w:val="32"/>
        </w:rPr>
      </w:pPr>
      <w:r w:rsidRPr="000F5B8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83872" behindDoc="0" locked="0" layoutInCell="1" allowOverlap="1" wp14:anchorId="3F6C8FE8" wp14:editId="3C9678E2">
            <wp:simplePos x="0" y="0"/>
            <wp:positionH relativeFrom="margin">
              <wp:posOffset>0</wp:posOffset>
            </wp:positionH>
            <wp:positionV relativeFrom="paragraph">
              <wp:posOffset>674761</wp:posOffset>
            </wp:positionV>
            <wp:extent cx="1800000" cy="1197210"/>
            <wp:effectExtent l="0" t="0" r="0" b="3175"/>
            <wp:wrapNone/>
            <wp:docPr id="2013167288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167288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9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ED5">
        <w:rPr>
          <w:rFonts w:eastAsia="Times New Roman" w:cs="Arial"/>
          <w:color w:val="000000"/>
          <w:szCs w:val="32"/>
        </w:rPr>
        <w:t>It should mean there are more disabled people:</w:t>
      </w:r>
    </w:p>
    <w:p w14:paraId="3F2F0EAD" w14:textId="1EE9146B" w:rsidR="00E44ED5" w:rsidRDefault="00E44ED5" w:rsidP="00E44ED5">
      <w:pPr>
        <w:pStyle w:val="Listtoplevel"/>
      </w:pPr>
      <w:r>
        <w:t>being part of tertiary education</w:t>
      </w:r>
    </w:p>
    <w:p w14:paraId="0B52DE7D" w14:textId="77777777" w:rsidR="00E44ED5" w:rsidRDefault="00E44ED5" w:rsidP="00E44ED5">
      <w:pPr>
        <w:pStyle w:val="Listtoplevel"/>
      </w:pPr>
      <w:r>
        <w:t>doing well in tertiary education.</w:t>
      </w:r>
    </w:p>
    <w:p w14:paraId="3041C1A7" w14:textId="596D1A5C" w:rsidR="00E90699" w:rsidRPr="00E90699" w:rsidRDefault="00E90699" w:rsidP="00C014AA">
      <w:pPr>
        <w:rPr>
          <w:rFonts w:eastAsia="Times New Roman"/>
        </w:rPr>
      </w:pPr>
    </w:p>
    <w:p w14:paraId="76F0B53F" w14:textId="27AC6143" w:rsidR="00A70269" w:rsidRDefault="00A70269" w:rsidP="00C014AA">
      <w:pPr>
        <w:rPr>
          <w:rFonts w:eastAsia="Times New Roman"/>
        </w:rPr>
      </w:pPr>
    </w:p>
    <w:p w14:paraId="05112B46" w14:textId="70DCFB9A" w:rsidR="0027318A" w:rsidRDefault="00A54281" w:rsidP="00C014AA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2187648" behindDoc="0" locked="0" layoutInCell="1" allowOverlap="1" wp14:anchorId="49268AF8" wp14:editId="5BFE08C3">
            <wp:simplePos x="0" y="0"/>
            <wp:positionH relativeFrom="margin">
              <wp:align>left</wp:align>
            </wp:positionH>
            <wp:positionV relativeFrom="paragraph">
              <wp:posOffset>571196</wp:posOffset>
            </wp:positionV>
            <wp:extent cx="1800000" cy="1800000"/>
            <wp:effectExtent l="0" t="0" r="0" b="0"/>
            <wp:wrapNone/>
            <wp:docPr id="1202246391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246391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64E" w:rsidRPr="008C064E">
        <w:rPr>
          <w:rFonts w:eastAsia="Times New Roman"/>
        </w:rPr>
        <w:t>The Tertiary Education Commission</w:t>
      </w:r>
      <w:r w:rsidR="008C064E">
        <w:rPr>
          <w:rFonts w:eastAsia="Times New Roman"/>
          <w:b/>
          <w:bCs/>
        </w:rPr>
        <w:t xml:space="preserve"> </w:t>
      </w:r>
      <w:r w:rsidR="008C064E">
        <w:rPr>
          <w:rFonts w:eastAsia="Times New Roman"/>
        </w:rPr>
        <w:t>will m</w:t>
      </w:r>
      <w:r w:rsidR="0027318A">
        <w:rPr>
          <w:rFonts w:eastAsia="Times New Roman"/>
        </w:rPr>
        <w:t>ak</w:t>
      </w:r>
      <w:r w:rsidR="008C064E">
        <w:rPr>
          <w:rFonts w:eastAsia="Times New Roman"/>
        </w:rPr>
        <w:t>e</w:t>
      </w:r>
      <w:r w:rsidR="0027318A">
        <w:rPr>
          <w:rFonts w:eastAsia="Times New Roman"/>
        </w:rPr>
        <w:t xml:space="preserve"> </w:t>
      </w:r>
      <w:r w:rsidR="008C064E">
        <w:rPr>
          <w:rFonts w:eastAsia="Times New Roman"/>
        </w:rPr>
        <w:t>new</w:t>
      </w:r>
      <w:r w:rsidR="0027318A">
        <w:rPr>
          <w:rFonts w:eastAsia="Times New Roman"/>
        </w:rPr>
        <w:t xml:space="preserve"> information</w:t>
      </w:r>
      <w:r w:rsidR="00F344D7">
        <w:rPr>
          <w:rFonts w:eastAsia="Times New Roman"/>
        </w:rPr>
        <w:t xml:space="preserve"> </w:t>
      </w:r>
      <w:r w:rsidR="00C274B2">
        <w:rPr>
          <w:rFonts w:eastAsia="Times New Roman"/>
        </w:rPr>
        <w:t xml:space="preserve">available </w:t>
      </w:r>
      <w:r w:rsidR="008C064E">
        <w:rPr>
          <w:rFonts w:eastAsia="Times New Roman"/>
        </w:rPr>
        <w:t>for tutors who support:</w:t>
      </w:r>
    </w:p>
    <w:p w14:paraId="73310B9E" w14:textId="77777777" w:rsidR="00F344D7" w:rsidRDefault="00F344D7" w:rsidP="00F344D7">
      <w:pPr>
        <w:pStyle w:val="Listtoplevel"/>
      </w:pPr>
      <w:r>
        <w:t>Māori disabled learners</w:t>
      </w:r>
    </w:p>
    <w:p w14:paraId="337B01EC" w14:textId="08427D4C" w:rsidR="00F344D7" w:rsidRDefault="00F344D7" w:rsidP="00F344D7">
      <w:pPr>
        <w:pStyle w:val="Listtoplevel"/>
      </w:pPr>
      <w:r>
        <w:t>Pacific disabled learners.</w:t>
      </w:r>
    </w:p>
    <w:p w14:paraId="7EB5C2F0" w14:textId="54D0CDDC" w:rsidR="0027318A" w:rsidRDefault="0027318A" w:rsidP="0027318A">
      <w:pPr>
        <w:rPr>
          <w:rFonts w:eastAsia="Times New Roman" w:cs="Arial"/>
          <w:color w:val="000000"/>
          <w:szCs w:val="32"/>
        </w:rPr>
      </w:pPr>
    </w:p>
    <w:p w14:paraId="1E047F54" w14:textId="53B9279E" w:rsidR="0027318A" w:rsidRDefault="0027318A" w:rsidP="0027318A">
      <w:pPr>
        <w:rPr>
          <w:rFonts w:eastAsia="Times New Roman" w:cs="Arial"/>
          <w:color w:val="000000"/>
          <w:szCs w:val="32"/>
        </w:rPr>
      </w:pPr>
    </w:p>
    <w:p w14:paraId="4A29D57F" w14:textId="77777777" w:rsidR="00C014AA" w:rsidRDefault="00C014AA">
      <w:pPr>
        <w:spacing w:line="240" w:lineRule="auto"/>
        <w:ind w:left="0"/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br w:type="page"/>
      </w:r>
    </w:p>
    <w:p w14:paraId="2AACBA43" w14:textId="6957F211" w:rsidR="008C064E" w:rsidRDefault="00C014AA" w:rsidP="008C064E">
      <w:pPr>
        <w:rPr>
          <w:rFonts w:eastAsia="Times New Roman" w:cs="Arial"/>
          <w:b/>
          <w:bCs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w:lastRenderedPageBreak/>
        <w:drawing>
          <wp:anchor distT="0" distB="0" distL="114300" distR="114300" simplePos="0" relativeHeight="252261376" behindDoc="0" locked="0" layoutInCell="1" allowOverlap="1" wp14:anchorId="0C9E665D" wp14:editId="4EA222D8">
            <wp:simplePos x="0" y="0"/>
            <wp:positionH relativeFrom="margin">
              <wp:align>left</wp:align>
            </wp:positionH>
            <wp:positionV relativeFrom="paragraph">
              <wp:posOffset>-456289</wp:posOffset>
            </wp:positionV>
            <wp:extent cx="1442775" cy="1370274"/>
            <wp:effectExtent l="0" t="0" r="5080" b="1905"/>
            <wp:wrapNone/>
            <wp:docPr id="1800455078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55078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034" cy="137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64E">
        <w:rPr>
          <w:rFonts w:eastAsia="Times New Roman" w:cs="Arial"/>
          <w:color w:val="000000"/>
          <w:szCs w:val="32"/>
        </w:rPr>
        <w:t xml:space="preserve">The information will be added to </w:t>
      </w:r>
      <w:r w:rsidR="008C064E">
        <w:rPr>
          <w:rFonts w:eastAsia="Times New Roman" w:cs="Arial"/>
          <w:color w:val="000000"/>
          <w:szCs w:val="32"/>
        </w:rPr>
        <w:br/>
        <w:t xml:space="preserve">the </w:t>
      </w:r>
      <w:r w:rsidR="0027318A" w:rsidRPr="006D14B6">
        <w:rPr>
          <w:rFonts w:eastAsia="Times New Roman" w:cs="Arial"/>
          <w:b/>
          <w:bCs/>
          <w:color w:val="000000"/>
          <w:szCs w:val="32"/>
        </w:rPr>
        <w:t xml:space="preserve">Kia </w:t>
      </w:r>
      <w:proofErr w:type="spellStart"/>
      <w:r w:rsidR="0027318A" w:rsidRPr="006D14B6">
        <w:rPr>
          <w:rFonts w:eastAsia="Times New Roman" w:cs="Arial"/>
          <w:b/>
          <w:bCs/>
          <w:color w:val="000000"/>
          <w:szCs w:val="32"/>
        </w:rPr>
        <w:t>Ōrite</w:t>
      </w:r>
      <w:proofErr w:type="spellEnd"/>
      <w:r w:rsidR="0027318A" w:rsidRPr="006D14B6">
        <w:rPr>
          <w:rFonts w:eastAsia="Times New Roman" w:cs="Arial"/>
          <w:b/>
          <w:bCs/>
          <w:color w:val="000000"/>
          <w:szCs w:val="32"/>
        </w:rPr>
        <w:t xml:space="preserve"> </w:t>
      </w:r>
      <w:r w:rsidR="0027318A">
        <w:rPr>
          <w:rFonts w:eastAsia="Times New Roman" w:cs="Arial"/>
          <w:b/>
          <w:bCs/>
          <w:color w:val="000000"/>
          <w:szCs w:val="32"/>
        </w:rPr>
        <w:t>T</w:t>
      </w:r>
      <w:r w:rsidR="0027318A" w:rsidRPr="006D14B6">
        <w:rPr>
          <w:rFonts w:eastAsia="Times New Roman" w:cs="Arial"/>
          <w:b/>
          <w:bCs/>
          <w:color w:val="000000"/>
          <w:szCs w:val="32"/>
        </w:rPr>
        <w:t>oolkit</w:t>
      </w:r>
      <w:r w:rsidR="008C064E">
        <w:rPr>
          <w:rFonts w:eastAsia="Times New Roman" w:cs="Arial"/>
          <w:b/>
          <w:bCs/>
          <w:color w:val="000000"/>
          <w:szCs w:val="32"/>
        </w:rPr>
        <w:t>.</w:t>
      </w:r>
    </w:p>
    <w:p w14:paraId="0B1A5487" w14:textId="127C44D9" w:rsidR="005579D2" w:rsidRDefault="005579D2" w:rsidP="008C064E">
      <w:pPr>
        <w:rPr>
          <w:rFonts w:eastAsia="Times New Roman" w:cs="Arial"/>
          <w:color w:val="000000"/>
          <w:szCs w:val="32"/>
        </w:rPr>
      </w:pPr>
    </w:p>
    <w:p w14:paraId="2C5D7286" w14:textId="77777777" w:rsidR="005579D2" w:rsidRDefault="005579D2" w:rsidP="008C064E">
      <w:pPr>
        <w:rPr>
          <w:rFonts w:eastAsia="Times New Roman" w:cs="Arial"/>
          <w:color w:val="000000"/>
          <w:szCs w:val="32"/>
        </w:rPr>
      </w:pPr>
    </w:p>
    <w:p w14:paraId="55B433B3" w14:textId="368E8A45" w:rsidR="00E44ED5" w:rsidRDefault="008C064E" w:rsidP="008C064E">
      <w:pPr>
        <w:rPr>
          <w:rFonts w:eastAsia="Times New Roman" w:cs="Arial"/>
          <w:color w:val="000000"/>
          <w:szCs w:val="32"/>
        </w:rPr>
      </w:pPr>
      <w:r w:rsidRPr="000F5B8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88992" behindDoc="0" locked="0" layoutInCell="1" allowOverlap="1" wp14:anchorId="70842167" wp14:editId="63EE0082">
            <wp:simplePos x="0" y="0"/>
            <wp:positionH relativeFrom="margin">
              <wp:align>left</wp:align>
            </wp:positionH>
            <wp:positionV relativeFrom="paragraph">
              <wp:posOffset>-368906</wp:posOffset>
            </wp:positionV>
            <wp:extent cx="1800000" cy="1800000"/>
            <wp:effectExtent l="0" t="0" r="0" b="0"/>
            <wp:wrapNone/>
            <wp:docPr id="1469784914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784914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260352" behindDoc="1" locked="0" layoutInCell="1" allowOverlap="1" wp14:anchorId="27B6BA8C" wp14:editId="48A8F79B">
                <wp:simplePos x="0" y="0"/>
                <wp:positionH relativeFrom="margin">
                  <wp:align>right</wp:align>
                </wp:positionH>
                <wp:positionV relativeFrom="paragraph">
                  <wp:posOffset>-102900</wp:posOffset>
                </wp:positionV>
                <wp:extent cx="3600000" cy="1466062"/>
                <wp:effectExtent l="0" t="0" r="635" b="1270"/>
                <wp:wrapNone/>
                <wp:docPr id="2085868609" name="Rectangle 2085868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466062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3ADF0B" id="Rectangle 2085868609" o:spid="_x0000_s1026" style="position:absolute;margin-left:232.25pt;margin-top:-8.1pt;width:283.45pt;height:115.45pt;z-index:-251056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  <w:r>
        <w:rPr>
          <w:rFonts w:eastAsia="Times New Roman" w:cs="Arial"/>
          <w:color w:val="000000"/>
          <w:szCs w:val="32"/>
        </w:rPr>
        <w:t xml:space="preserve">The </w:t>
      </w:r>
      <w:r w:rsidRPr="006D14B6">
        <w:rPr>
          <w:rFonts w:eastAsia="Times New Roman" w:cs="Arial"/>
          <w:b/>
          <w:bCs/>
          <w:color w:val="000000"/>
          <w:szCs w:val="32"/>
        </w:rPr>
        <w:t xml:space="preserve">Kia </w:t>
      </w:r>
      <w:proofErr w:type="spellStart"/>
      <w:r w:rsidRPr="006D14B6">
        <w:rPr>
          <w:rFonts w:eastAsia="Times New Roman" w:cs="Arial"/>
          <w:b/>
          <w:bCs/>
          <w:color w:val="000000"/>
          <w:szCs w:val="32"/>
        </w:rPr>
        <w:t>Ōrite</w:t>
      </w:r>
      <w:proofErr w:type="spellEnd"/>
      <w:r w:rsidRPr="006D14B6">
        <w:rPr>
          <w:rFonts w:eastAsia="Times New Roman" w:cs="Arial"/>
          <w:b/>
          <w:bCs/>
          <w:color w:val="000000"/>
          <w:szCs w:val="32"/>
        </w:rPr>
        <w:t xml:space="preserve"> </w:t>
      </w:r>
      <w:r>
        <w:rPr>
          <w:rFonts w:eastAsia="Times New Roman" w:cs="Arial"/>
          <w:b/>
          <w:bCs/>
          <w:color w:val="000000"/>
          <w:szCs w:val="32"/>
        </w:rPr>
        <w:t>T</w:t>
      </w:r>
      <w:r w:rsidRPr="006D14B6">
        <w:rPr>
          <w:rFonts w:eastAsia="Times New Roman" w:cs="Arial"/>
          <w:b/>
          <w:bCs/>
          <w:color w:val="000000"/>
          <w:szCs w:val="32"/>
        </w:rPr>
        <w:t>oolkit</w:t>
      </w:r>
      <w:r>
        <w:rPr>
          <w:rFonts w:eastAsia="Times New Roman" w:cs="Arial"/>
          <w:b/>
          <w:bCs/>
          <w:color w:val="000000"/>
          <w:szCs w:val="32"/>
        </w:rPr>
        <w:t xml:space="preserve"> </w:t>
      </w:r>
      <w:r w:rsidR="0027318A">
        <w:rPr>
          <w:rFonts w:eastAsia="Times New Roman" w:cs="Arial"/>
          <w:color w:val="000000"/>
          <w:szCs w:val="32"/>
        </w:rPr>
        <w:t>shows staff working in tertiary education how to make things inclusive for disabled learners.</w:t>
      </w:r>
    </w:p>
    <w:p w14:paraId="17232A8B" w14:textId="77777777" w:rsidR="005579D2" w:rsidRDefault="005579D2" w:rsidP="008C064E">
      <w:pPr>
        <w:rPr>
          <w:rFonts w:eastAsia="Times New Roman" w:cs="Arial"/>
          <w:color w:val="000000"/>
          <w:szCs w:val="32"/>
        </w:rPr>
      </w:pPr>
    </w:p>
    <w:p w14:paraId="69162F76" w14:textId="77777777" w:rsidR="005579D2" w:rsidRPr="008C064E" w:rsidRDefault="005579D2" w:rsidP="008C064E">
      <w:pPr>
        <w:rPr>
          <w:rFonts w:eastAsia="Times New Roman" w:cs="Arial"/>
          <w:b/>
          <w:bCs/>
          <w:color w:val="000000"/>
          <w:szCs w:val="32"/>
        </w:rPr>
      </w:pPr>
    </w:p>
    <w:p w14:paraId="13692BD0" w14:textId="59B92788" w:rsidR="0007008E" w:rsidRDefault="003C0731" w:rsidP="0007008E">
      <w:pPr>
        <w:pStyle w:val="Heading2"/>
      </w:pPr>
      <w:r w:rsidRPr="00570BCA">
        <w:rPr>
          <w:rFonts w:eastAsia="Times New Roman"/>
          <w:noProof/>
        </w:rPr>
        <w:drawing>
          <wp:anchor distT="0" distB="0" distL="114300" distR="114300" simplePos="0" relativeHeight="251934720" behindDoc="0" locked="0" layoutInCell="1" allowOverlap="1" wp14:anchorId="36888587" wp14:editId="2FC6D1E2">
            <wp:simplePos x="0" y="0"/>
            <wp:positionH relativeFrom="margin">
              <wp:align>left</wp:align>
            </wp:positionH>
            <wp:positionV relativeFrom="paragraph">
              <wp:posOffset>320785</wp:posOffset>
            </wp:positionV>
            <wp:extent cx="1800000" cy="1367668"/>
            <wp:effectExtent l="0" t="0" r="0" b="4445"/>
            <wp:wrapNone/>
            <wp:docPr id="445404614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04614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6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49F">
        <w:t>Programme</w:t>
      </w:r>
      <w:r w:rsidR="0007008E">
        <w:t xml:space="preserve"> 1: NCEA Review </w:t>
      </w:r>
    </w:p>
    <w:p w14:paraId="527BE999" w14:textId="60F98578" w:rsidR="0007008E" w:rsidRDefault="0007008E" w:rsidP="0007008E"/>
    <w:p w14:paraId="5B824214" w14:textId="59288DD9" w:rsidR="0007008E" w:rsidRDefault="004A5ADC" w:rsidP="0007008E">
      <w:r>
        <w:t xml:space="preserve">The </w:t>
      </w:r>
      <w:r w:rsidRPr="005579D2">
        <w:t>NCEA</w:t>
      </w:r>
      <w:r>
        <w:rPr>
          <w:b/>
          <w:bCs/>
        </w:rPr>
        <w:t xml:space="preserve"> </w:t>
      </w:r>
      <w:r>
        <w:t>review is about making</w:t>
      </w:r>
      <w:r w:rsidR="00CC14AB">
        <w:t xml:space="preserve"> </w:t>
      </w:r>
      <w:r w:rsidR="00DA1DDF">
        <w:t>universal</w:t>
      </w:r>
      <w:r w:rsidR="00CC14AB" w:rsidRPr="00DA1DDF">
        <w:t xml:space="preserve"> design</w:t>
      </w:r>
      <w:r w:rsidR="00CC14AB">
        <w:t xml:space="preserve"> </w:t>
      </w:r>
      <w:r>
        <w:t xml:space="preserve">part of everything to do with NCEA. </w:t>
      </w:r>
    </w:p>
    <w:p w14:paraId="0376FC15" w14:textId="77777777" w:rsidR="005B1A70" w:rsidRDefault="005B1A70" w:rsidP="0007008E">
      <w:pPr>
        <w:rPr>
          <w:rFonts w:eastAsia="Times New Roman" w:cs="Arial"/>
          <w:b/>
          <w:bCs/>
          <w:noProof/>
          <w:color w:val="000000"/>
          <w:szCs w:val="32"/>
        </w:rPr>
      </w:pPr>
    </w:p>
    <w:p w14:paraId="6A730A44" w14:textId="264AAEC8" w:rsidR="00CC14AB" w:rsidRPr="00DA1DDF" w:rsidRDefault="00AF2F32" w:rsidP="0007008E">
      <w:r w:rsidRPr="00570BCA">
        <w:rPr>
          <w:rFonts w:eastAsia="Times New Roman" w:cs="Arial"/>
          <w:b/>
          <w:bCs/>
          <w:noProof/>
          <w:color w:val="000000"/>
          <w:szCs w:val="32"/>
        </w:rPr>
        <w:drawing>
          <wp:anchor distT="0" distB="0" distL="114300" distR="114300" simplePos="0" relativeHeight="251932672" behindDoc="1" locked="0" layoutInCell="1" allowOverlap="1" wp14:anchorId="6317532F" wp14:editId="4DCF9653">
            <wp:simplePos x="0" y="0"/>
            <wp:positionH relativeFrom="margin">
              <wp:posOffset>34184</wp:posOffset>
            </wp:positionH>
            <wp:positionV relativeFrom="paragraph">
              <wp:posOffset>457</wp:posOffset>
            </wp:positionV>
            <wp:extent cx="1410970" cy="1423035"/>
            <wp:effectExtent l="0" t="0" r="0" b="5715"/>
            <wp:wrapSquare wrapText="bothSides"/>
            <wp:docPr id="1688630327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630327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70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DDF">
        <w:t>This mean</w:t>
      </w:r>
      <w:r w:rsidR="00300693">
        <w:t>s</w:t>
      </w:r>
      <w:r w:rsidR="00DA1DDF">
        <w:t xml:space="preserve"> students will have more ways to show what they have learned. </w:t>
      </w:r>
    </w:p>
    <w:p w14:paraId="1E0D977C" w14:textId="77777777" w:rsidR="00CC14AB" w:rsidRDefault="00CC14AB" w:rsidP="0007008E"/>
    <w:p w14:paraId="33D486D4" w14:textId="0455EE04" w:rsidR="005E0BB9" w:rsidRDefault="005E0BB9" w:rsidP="00A70269"/>
    <w:p w14:paraId="7C84EACE" w14:textId="26709E62" w:rsidR="005E0BB9" w:rsidRDefault="000A74A6" w:rsidP="00A70269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26528" behindDoc="1" locked="0" layoutInCell="1" allowOverlap="1" wp14:anchorId="48380A75" wp14:editId="54A712E8">
            <wp:simplePos x="0" y="0"/>
            <wp:positionH relativeFrom="margin">
              <wp:align>left</wp:align>
            </wp:positionH>
            <wp:positionV relativeFrom="paragraph">
              <wp:posOffset>282906</wp:posOffset>
            </wp:positionV>
            <wp:extent cx="1609725" cy="760095"/>
            <wp:effectExtent l="0" t="0" r="9525" b="1905"/>
            <wp:wrapSquare wrapText="bothSides"/>
            <wp:docPr id="1616975770" name="Picture 17394841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975770" name="Picture 17394841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0527">
        <w:rPr>
          <w:rFonts w:eastAsia="Times New Roman" w:cs="Arial"/>
          <w:color w:val="000000"/>
          <w:szCs w:val="32"/>
        </w:rPr>
        <w:t xml:space="preserve">This </w:t>
      </w:r>
      <w:r w:rsidR="0025149F">
        <w:rPr>
          <w:rFonts w:eastAsia="Times New Roman" w:cs="Arial"/>
          <w:color w:val="000000"/>
          <w:szCs w:val="32"/>
        </w:rPr>
        <w:t>programme</w:t>
      </w:r>
      <w:r w:rsidR="00370527">
        <w:rPr>
          <w:rFonts w:eastAsia="Times New Roman" w:cs="Arial"/>
          <w:color w:val="000000"/>
          <w:szCs w:val="32"/>
        </w:rPr>
        <w:t xml:space="preserve"> is</w:t>
      </w:r>
      <w:r w:rsidR="005E0BB9">
        <w:rPr>
          <w:rFonts w:eastAsia="Times New Roman" w:cs="Arial"/>
          <w:color w:val="000000"/>
          <w:szCs w:val="32"/>
        </w:rPr>
        <w:t xml:space="preserve"> </w:t>
      </w:r>
      <w:r w:rsidR="005E0BB9" w:rsidRPr="005E0BB9">
        <w:rPr>
          <w:rFonts w:eastAsia="Times New Roman" w:cs="Arial"/>
          <w:color w:val="000000"/>
          <w:szCs w:val="32"/>
        </w:rPr>
        <w:t>on track with minimal risks.</w:t>
      </w:r>
    </w:p>
    <w:p w14:paraId="3035EB15" w14:textId="77777777" w:rsidR="00CC14AB" w:rsidRDefault="00CC14AB" w:rsidP="00A70269"/>
    <w:p w14:paraId="6B4439A9" w14:textId="0B663803" w:rsidR="005B1A70" w:rsidRDefault="005B1A70" w:rsidP="00A70269">
      <w:pPr>
        <w:rPr>
          <w:rFonts w:eastAsia="Times New Roman"/>
        </w:rPr>
      </w:pPr>
    </w:p>
    <w:p w14:paraId="7EA3584E" w14:textId="3B8D0181" w:rsidR="00AF2F32" w:rsidRDefault="0025149F" w:rsidP="00AF2F32">
      <w:pPr>
        <w:pStyle w:val="Heading2"/>
        <w:rPr>
          <w:rFonts w:eastAsia="Times New Roman"/>
        </w:rPr>
      </w:pPr>
      <w:r>
        <w:rPr>
          <w:rFonts w:eastAsia="Times New Roman"/>
        </w:rPr>
        <w:lastRenderedPageBreak/>
        <w:t>Programme</w:t>
      </w:r>
      <w:r w:rsidR="00AF2F32">
        <w:rPr>
          <w:rFonts w:eastAsia="Times New Roman"/>
        </w:rPr>
        <w:t xml:space="preserve"> 2: Tomorrow’s Schools</w:t>
      </w:r>
    </w:p>
    <w:p w14:paraId="4D0C9576" w14:textId="77777777" w:rsidR="00AF2F32" w:rsidRDefault="00AF2F32" w:rsidP="00590938">
      <w:pPr>
        <w:rPr>
          <w:rFonts w:eastAsia="Times New Roman"/>
        </w:rPr>
      </w:pPr>
      <w:r w:rsidRPr="00570BCA">
        <w:rPr>
          <w:rFonts w:eastAsia="Times New Roman"/>
          <w:noProof/>
        </w:rPr>
        <w:drawing>
          <wp:anchor distT="0" distB="0" distL="114300" distR="114300" simplePos="0" relativeHeight="251929600" behindDoc="1" locked="0" layoutInCell="1" allowOverlap="1" wp14:anchorId="0E7BAE11" wp14:editId="288D3FA6">
            <wp:simplePos x="0" y="0"/>
            <wp:positionH relativeFrom="margin">
              <wp:align>left</wp:align>
            </wp:positionH>
            <wp:positionV relativeFrom="paragraph">
              <wp:posOffset>322539</wp:posOffset>
            </wp:positionV>
            <wp:extent cx="1828800" cy="863358"/>
            <wp:effectExtent l="0" t="0" r="0" b="0"/>
            <wp:wrapSquare wrapText="bothSides"/>
            <wp:docPr id="1990286361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286361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601" cy="86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D5B9C" w14:textId="746A37FB" w:rsidR="00851370" w:rsidRDefault="00AF2F32" w:rsidP="00851370">
      <w:pPr>
        <w:rPr>
          <w:rFonts w:eastAsia="Times New Roman"/>
        </w:rPr>
      </w:pPr>
      <w:r>
        <w:rPr>
          <w:rFonts w:eastAsia="Times New Roman"/>
        </w:rPr>
        <w:t>Tomorrow’s Schools is the way education / schools are set up in Aotearoa New Zealand.</w:t>
      </w:r>
      <w:r w:rsidR="00851370">
        <w:rPr>
          <w:rFonts w:eastAsia="Times New Roman"/>
        </w:rPr>
        <w:t xml:space="preserve"> </w:t>
      </w:r>
    </w:p>
    <w:p w14:paraId="307B5B14" w14:textId="2C8B42A4" w:rsidR="00AF2F32" w:rsidRDefault="00AF2F32" w:rsidP="00590938">
      <w:pPr>
        <w:rPr>
          <w:rFonts w:eastAsia="Times New Roman"/>
        </w:rPr>
      </w:pPr>
    </w:p>
    <w:p w14:paraId="59686FBF" w14:textId="6291CDA3" w:rsidR="00851370" w:rsidRDefault="003F58EC" w:rsidP="00590938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2188672" behindDoc="0" locked="0" layoutInCell="1" allowOverlap="1" wp14:anchorId="5A54DB1A" wp14:editId="22F6F36B">
            <wp:simplePos x="0" y="0"/>
            <wp:positionH relativeFrom="margin">
              <wp:align>left</wp:align>
            </wp:positionH>
            <wp:positionV relativeFrom="paragraph">
              <wp:posOffset>109953</wp:posOffset>
            </wp:positionV>
            <wp:extent cx="1800000" cy="1190693"/>
            <wp:effectExtent l="0" t="0" r="0" b="0"/>
            <wp:wrapNone/>
            <wp:docPr id="157698538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8538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9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04311" w14:textId="7414F1EC" w:rsidR="00AF2F32" w:rsidRDefault="00AF2F32" w:rsidP="00590938">
      <w:pPr>
        <w:rPr>
          <w:rFonts w:eastAsia="Times New Roman"/>
        </w:rPr>
      </w:pPr>
      <w:r>
        <w:rPr>
          <w:rFonts w:eastAsia="Times New Roman"/>
        </w:rPr>
        <w:t>This is not just for disabled students.</w:t>
      </w:r>
    </w:p>
    <w:p w14:paraId="1B99C363" w14:textId="77777777" w:rsidR="00AF2F32" w:rsidRDefault="00AF2F32" w:rsidP="00590938">
      <w:pPr>
        <w:rPr>
          <w:rFonts w:eastAsia="Times New Roman"/>
        </w:rPr>
      </w:pPr>
    </w:p>
    <w:p w14:paraId="74E96921" w14:textId="77777777" w:rsidR="00AF2F32" w:rsidRDefault="00AF2F32" w:rsidP="00590938">
      <w:pPr>
        <w:rPr>
          <w:rFonts w:eastAsia="Times New Roman"/>
        </w:rPr>
      </w:pPr>
    </w:p>
    <w:p w14:paraId="397311B9" w14:textId="4B6EEF88" w:rsidR="00AF2F32" w:rsidRDefault="003F58EC" w:rsidP="00590938">
      <w:pPr>
        <w:rPr>
          <w:rFonts w:eastAsia="Times New Roman"/>
        </w:rPr>
      </w:pPr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190720" behindDoc="0" locked="0" layoutInCell="1" allowOverlap="1" wp14:anchorId="6A441D16" wp14:editId="76E51853">
            <wp:simplePos x="0" y="0"/>
            <wp:positionH relativeFrom="margin">
              <wp:align>left</wp:align>
            </wp:positionH>
            <wp:positionV relativeFrom="paragraph">
              <wp:posOffset>114593</wp:posOffset>
            </wp:positionV>
            <wp:extent cx="1739042" cy="1990725"/>
            <wp:effectExtent l="0" t="0" r="0" b="0"/>
            <wp:wrapNone/>
            <wp:docPr id="1007288562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042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F32">
        <w:rPr>
          <w:rFonts w:eastAsia="Times New Roman"/>
        </w:rPr>
        <w:t>It will change things for all students.</w:t>
      </w:r>
    </w:p>
    <w:p w14:paraId="66F5CC16" w14:textId="5338F72A" w:rsidR="00AF2F32" w:rsidRDefault="00AF2F32" w:rsidP="00590938"/>
    <w:p w14:paraId="28139914" w14:textId="4B1CF666" w:rsidR="00370527" w:rsidRDefault="00370527" w:rsidP="00590938"/>
    <w:p w14:paraId="58808E02" w14:textId="57364907" w:rsidR="005C015D" w:rsidRDefault="00370527" w:rsidP="005C015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</w:t>
      </w:r>
      <w:r w:rsidR="0025149F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is </w:t>
      </w:r>
      <w:r w:rsidR="005C015D" w:rsidRPr="005C015D">
        <w:rPr>
          <w:rFonts w:eastAsia="Times New Roman" w:cs="Arial"/>
          <w:color w:val="000000"/>
          <w:szCs w:val="32"/>
        </w:rPr>
        <w:t>on track.</w:t>
      </w:r>
    </w:p>
    <w:p w14:paraId="2176622B" w14:textId="77777777" w:rsidR="009A3097" w:rsidRDefault="009A3097" w:rsidP="005C015D">
      <w:pPr>
        <w:rPr>
          <w:rFonts w:eastAsia="Times New Roman" w:cs="Arial"/>
          <w:color w:val="000000"/>
          <w:szCs w:val="32"/>
        </w:rPr>
      </w:pPr>
    </w:p>
    <w:p w14:paraId="31B3348D" w14:textId="77777777" w:rsidR="00652B29" w:rsidRDefault="00652B29" w:rsidP="005C015D">
      <w:pPr>
        <w:rPr>
          <w:rFonts w:eastAsia="Times New Roman" w:cs="Arial"/>
          <w:color w:val="000000"/>
          <w:szCs w:val="32"/>
        </w:rPr>
      </w:pPr>
    </w:p>
    <w:p w14:paraId="34FEC873" w14:textId="5F56EAF8" w:rsidR="009A3097" w:rsidRDefault="0025149F" w:rsidP="009A3097">
      <w:pPr>
        <w:pStyle w:val="Heading2"/>
        <w:rPr>
          <w:rFonts w:eastAsia="Times New Roman"/>
        </w:rPr>
      </w:pPr>
      <w:r>
        <w:rPr>
          <w:rFonts w:eastAsia="Times New Roman"/>
        </w:rPr>
        <w:t>Programme</w:t>
      </w:r>
      <w:r w:rsidR="009A3097">
        <w:rPr>
          <w:rFonts w:eastAsia="Times New Roman"/>
        </w:rPr>
        <w:t xml:space="preserve"> 3: Learning Support Action Plan </w:t>
      </w:r>
    </w:p>
    <w:p w14:paraId="2D5CB85F" w14:textId="24810CAE" w:rsidR="009A3097" w:rsidRDefault="00032D77" w:rsidP="009A3097">
      <w:pPr>
        <w:rPr>
          <w:rFonts w:eastAsia="Times New Roman" w:cs="Arial"/>
          <w:color w:val="000000"/>
          <w:szCs w:val="32"/>
        </w:rPr>
      </w:pPr>
      <w:r w:rsidRPr="003C78FB">
        <w:rPr>
          <w:noProof/>
        </w:rPr>
        <w:drawing>
          <wp:anchor distT="0" distB="0" distL="114300" distR="114300" simplePos="0" relativeHeight="251938816" behindDoc="0" locked="0" layoutInCell="1" allowOverlap="1" wp14:anchorId="777C717D" wp14:editId="05D027DC">
            <wp:simplePos x="0" y="0"/>
            <wp:positionH relativeFrom="margin">
              <wp:align>left</wp:align>
            </wp:positionH>
            <wp:positionV relativeFrom="paragraph">
              <wp:posOffset>35864</wp:posOffset>
            </wp:positionV>
            <wp:extent cx="1685925" cy="1685925"/>
            <wp:effectExtent l="0" t="0" r="9525" b="0"/>
            <wp:wrapNone/>
            <wp:docPr id="1117947775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947775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41F95" w14:textId="15A84D45" w:rsidR="009A3097" w:rsidRDefault="009A3097" w:rsidP="009A3097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>This plan has different things in it including finding out which learners need support earlier.</w:t>
      </w:r>
    </w:p>
    <w:p w14:paraId="188CAB5A" w14:textId="0A00B674" w:rsidR="00A95EE7" w:rsidRDefault="00A95EE7" w:rsidP="00A95EE7">
      <w:pPr>
        <w:rPr>
          <w:rFonts w:eastAsia="Times New Roman" w:cs="Arial"/>
          <w:color w:val="000000"/>
          <w:szCs w:val="32"/>
        </w:rPr>
      </w:pPr>
    </w:p>
    <w:p w14:paraId="0E6AA583" w14:textId="298E6852" w:rsidR="00A95EE7" w:rsidRDefault="00A95EE7" w:rsidP="00B4114F">
      <w:pPr>
        <w:rPr>
          <w:rFonts w:eastAsia="Times New Roman"/>
        </w:rPr>
      </w:pPr>
    </w:p>
    <w:p w14:paraId="77F6A195" w14:textId="06C7F676" w:rsidR="00A95EE7" w:rsidRDefault="00123900" w:rsidP="00B4114F">
      <w:pPr>
        <w:rPr>
          <w:rFonts w:eastAsia="Times New Roman"/>
        </w:rPr>
      </w:pPr>
      <w:r>
        <w:rPr>
          <w:rFonts w:eastAsia="Times New Roman" w:cs="Arial"/>
          <w:noProof/>
          <w:color w:val="000000"/>
          <w:szCs w:val="32"/>
        </w:rPr>
        <w:lastRenderedPageBreak/>
        <w:drawing>
          <wp:anchor distT="0" distB="0" distL="114300" distR="114300" simplePos="0" relativeHeight="252301312" behindDoc="1" locked="0" layoutInCell="1" allowOverlap="1" wp14:anchorId="4046B9E6" wp14:editId="0B23593B">
            <wp:simplePos x="0" y="0"/>
            <wp:positionH relativeFrom="margin">
              <wp:align>left</wp:align>
            </wp:positionH>
            <wp:positionV relativeFrom="paragraph">
              <wp:posOffset>7979</wp:posOffset>
            </wp:positionV>
            <wp:extent cx="1609725" cy="760095"/>
            <wp:effectExtent l="0" t="0" r="9525" b="1905"/>
            <wp:wrapSquare wrapText="bothSides"/>
            <wp:docPr id="715550610" name="Picture 17394841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975770" name="Picture 17394841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0527">
        <w:rPr>
          <w:rFonts w:eastAsia="Times New Roman" w:cs="Arial"/>
          <w:color w:val="000000"/>
          <w:szCs w:val="32"/>
        </w:rPr>
        <w:t xml:space="preserve">This </w:t>
      </w:r>
      <w:r w:rsidR="0025149F">
        <w:rPr>
          <w:rFonts w:eastAsia="Times New Roman" w:cs="Arial"/>
          <w:color w:val="000000"/>
          <w:szCs w:val="32"/>
        </w:rPr>
        <w:t>programme</w:t>
      </w:r>
      <w:r w:rsidR="00370527">
        <w:rPr>
          <w:rFonts w:eastAsia="Times New Roman" w:cs="Arial"/>
          <w:color w:val="000000"/>
          <w:szCs w:val="32"/>
        </w:rPr>
        <w:t xml:space="preserve"> is </w:t>
      </w:r>
      <w:r w:rsidR="00A95EE7" w:rsidRPr="005C015D">
        <w:rPr>
          <w:rFonts w:eastAsia="Times New Roman"/>
        </w:rPr>
        <w:t>on track</w:t>
      </w:r>
      <w:r w:rsidR="00A95EE7">
        <w:rPr>
          <w:rFonts w:eastAsia="Times New Roman"/>
        </w:rPr>
        <w:t xml:space="preserve"> with minimal risk. </w:t>
      </w:r>
    </w:p>
    <w:p w14:paraId="063E2BA2" w14:textId="75BDE3D6" w:rsidR="00851370" w:rsidRDefault="00851370" w:rsidP="00B4114F">
      <w:pPr>
        <w:rPr>
          <w:rFonts w:eastAsia="Times New Roman" w:cstheme="majorBidi"/>
          <w:b/>
          <w:color w:val="000000" w:themeColor="text1"/>
          <w:sz w:val="36"/>
          <w:szCs w:val="26"/>
        </w:rPr>
      </w:pPr>
    </w:p>
    <w:p w14:paraId="748DBFEF" w14:textId="77777777" w:rsidR="00B4114F" w:rsidRDefault="00B4114F" w:rsidP="00B4114F">
      <w:pPr>
        <w:rPr>
          <w:rFonts w:eastAsia="Times New Roman" w:cstheme="majorBidi"/>
          <w:b/>
          <w:color w:val="000000" w:themeColor="text1"/>
          <w:sz w:val="36"/>
          <w:szCs w:val="26"/>
        </w:rPr>
      </w:pPr>
    </w:p>
    <w:p w14:paraId="10993596" w14:textId="68A544C5" w:rsidR="00A95EE7" w:rsidRDefault="00DA1DDF" w:rsidP="004E232F">
      <w:pPr>
        <w:pStyle w:val="Heading2"/>
        <w:rPr>
          <w:rFonts w:eastAsia="Times New Roman"/>
        </w:rPr>
      </w:pPr>
      <w:r w:rsidRPr="00C91AC7">
        <w:rPr>
          <w:rFonts w:eastAsia="Times New Roman"/>
          <w:noProof/>
        </w:rPr>
        <w:drawing>
          <wp:anchor distT="0" distB="0" distL="114300" distR="114300" simplePos="0" relativeHeight="251940864" behindDoc="0" locked="0" layoutInCell="1" allowOverlap="1" wp14:anchorId="17CA6B45" wp14:editId="2C5214A0">
            <wp:simplePos x="0" y="0"/>
            <wp:positionH relativeFrom="margin">
              <wp:align>left</wp:align>
            </wp:positionH>
            <wp:positionV relativeFrom="paragraph">
              <wp:posOffset>1086805</wp:posOffset>
            </wp:positionV>
            <wp:extent cx="1800000" cy="1420124"/>
            <wp:effectExtent l="0" t="0" r="0" b="8890"/>
            <wp:wrapNone/>
            <wp:docPr id="2005370194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370194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42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49F">
        <w:rPr>
          <w:rFonts w:eastAsia="Times New Roman"/>
        </w:rPr>
        <w:t>Programme</w:t>
      </w:r>
      <w:r w:rsidR="00856CC1">
        <w:rPr>
          <w:rFonts w:eastAsia="Times New Roman"/>
        </w:rPr>
        <w:t xml:space="preserve"> 4: Curriculum Refresh Progress and Achievement </w:t>
      </w:r>
    </w:p>
    <w:p w14:paraId="206AB816" w14:textId="2E9D6E82" w:rsidR="007C1844" w:rsidRDefault="007C1844" w:rsidP="007C1844"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53143DB8" wp14:editId="55C6B3A4">
                <wp:simplePos x="0" y="0"/>
                <wp:positionH relativeFrom="margin">
                  <wp:align>right</wp:align>
                </wp:positionH>
                <wp:positionV relativeFrom="paragraph">
                  <wp:posOffset>277495</wp:posOffset>
                </wp:positionV>
                <wp:extent cx="3600000" cy="739472"/>
                <wp:effectExtent l="0" t="0" r="635" b="3810"/>
                <wp:wrapNone/>
                <wp:docPr id="1475206800" name="Rectangle 14752068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39472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1714FC" id="Rectangle 1475206800" o:spid="_x0000_s1026" alt="&quot;&quot;" style="position:absolute;margin-left:232.25pt;margin-top:21.85pt;width:283.45pt;height:58.25pt;z-index:-2513745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" fillcolor="#cfc4e6" stroked="f" strokeweight="1pt">
                <w10:wrap anchorx="margin"/>
              </v:rect>
            </w:pict>
          </mc:Fallback>
        </mc:AlternateContent>
      </w:r>
    </w:p>
    <w:p w14:paraId="71A9BD27" w14:textId="057FD76A" w:rsidR="007C1844" w:rsidRDefault="007C1844" w:rsidP="007C1844">
      <w:pPr>
        <w:rPr>
          <w:rFonts w:eastAsia="Times New Roman"/>
        </w:rPr>
      </w:pPr>
      <w:r>
        <w:rPr>
          <w:rFonts w:eastAsia="Times New Roman"/>
        </w:rPr>
        <w:t xml:space="preserve">A </w:t>
      </w:r>
      <w:r w:rsidRPr="00F45D6E">
        <w:rPr>
          <w:rFonts w:eastAsia="Times New Roman"/>
          <w:b/>
          <w:bCs/>
        </w:rPr>
        <w:t>curriculum</w:t>
      </w:r>
      <w:r>
        <w:rPr>
          <w:rFonts w:eastAsia="Times New Roman"/>
        </w:rPr>
        <w:t xml:space="preserve"> says what people should learn.</w:t>
      </w:r>
      <w:r w:rsidRPr="00263D20">
        <w:rPr>
          <w:rFonts w:eastAsia="Times New Roman"/>
          <w:noProof/>
          <w:sz w:val="26"/>
          <w:lang w:eastAsia="en-NZ"/>
        </w:rPr>
        <w:t xml:space="preserve"> </w:t>
      </w:r>
    </w:p>
    <w:p w14:paraId="28BD0023" w14:textId="72890573" w:rsidR="005A13D1" w:rsidRDefault="005A13D1" w:rsidP="00DA1DDF">
      <w:pPr>
        <w:rPr>
          <w:rFonts w:eastAsia="Times New Roman"/>
        </w:rPr>
      </w:pPr>
    </w:p>
    <w:p w14:paraId="4113A381" w14:textId="09DCFE8D" w:rsidR="00DA1DDF" w:rsidRDefault="00DA1DDF" w:rsidP="00DA1DDF">
      <w:pPr>
        <w:rPr>
          <w:rFonts w:eastAsia="Times New Roman"/>
        </w:rPr>
      </w:pPr>
      <w:r w:rsidRPr="00F45D6E">
        <w:rPr>
          <w:rFonts w:eastAsia="Times New Roman"/>
          <w:noProof/>
        </w:rPr>
        <w:drawing>
          <wp:anchor distT="0" distB="0" distL="114300" distR="114300" simplePos="0" relativeHeight="251943936" behindDoc="0" locked="0" layoutInCell="1" allowOverlap="1" wp14:anchorId="5F8330E8" wp14:editId="42E68CB2">
            <wp:simplePos x="0" y="0"/>
            <wp:positionH relativeFrom="margin">
              <wp:align>left</wp:align>
            </wp:positionH>
            <wp:positionV relativeFrom="paragraph">
              <wp:posOffset>307156</wp:posOffset>
            </wp:positionV>
            <wp:extent cx="1637030" cy="1341120"/>
            <wp:effectExtent l="0" t="0" r="1270" b="0"/>
            <wp:wrapNone/>
            <wp:docPr id="114896961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96961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6ABE5" w14:textId="49A2E94D" w:rsidR="009E718F" w:rsidRDefault="009E718F" w:rsidP="00DA1DDF">
      <w:pPr>
        <w:rPr>
          <w:rFonts w:eastAsia="Times New Roman"/>
        </w:rPr>
      </w:pPr>
      <w:r>
        <w:rPr>
          <w:rFonts w:eastAsia="Times New Roman"/>
        </w:rPr>
        <w:t xml:space="preserve">This work </w:t>
      </w:r>
      <w:r w:rsidR="001A66F8">
        <w:rPr>
          <w:rFonts w:eastAsia="Times New Roman"/>
        </w:rPr>
        <w:t>programme</w:t>
      </w:r>
      <w:r>
        <w:rPr>
          <w:rFonts w:eastAsia="Times New Roman"/>
        </w:rPr>
        <w:t xml:space="preserve"> is about making sure the New Zealand Curriculum is </w:t>
      </w:r>
      <w:r w:rsidRPr="00570BCA">
        <w:rPr>
          <w:rFonts w:eastAsia="Times New Roman"/>
          <w:b/>
          <w:bCs/>
        </w:rPr>
        <w:t>accessible</w:t>
      </w:r>
      <w:r>
        <w:rPr>
          <w:rFonts w:eastAsia="Times New Roman"/>
        </w:rPr>
        <w:t xml:space="preserve"> to all learners.</w:t>
      </w:r>
    </w:p>
    <w:p w14:paraId="4D657D88" w14:textId="77777777" w:rsidR="001854CF" w:rsidRDefault="001854CF" w:rsidP="00874888">
      <w:pPr>
        <w:rPr>
          <w:rFonts w:eastAsia="Times New Roman"/>
          <w:b/>
          <w:bCs/>
        </w:rPr>
      </w:pPr>
    </w:p>
    <w:p w14:paraId="57C0AF21" w14:textId="77777777" w:rsidR="001854CF" w:rsidRDefault="001854CF" w:rsidP="00874888">
      <w:pPr>
        <w:rPr>
          <w:rFonts w:eastAsia="Times New Roman"/>
          <w:b/>
          <w:bCs/>
        </w:rPr>
      </w:pPr>
    </w:p>
    <w:p w14:paraId="7EC4D097" w14:textId="498D9602" w:rsidR="009E718F" w:rsidRDefault="00DA1DDF" w:rsidP="00874888">
      <w:pPr>
        <w:rPr>
          <w:rFonts w:eastAsia="Times New Roman"/>
        </w:rPr>
      </w:pPr>
      <w:r w:rsidRPr="006E286B">
        <w:rPr>
          <w:rFonts w:eastAsia="Times New Roman"/>
          <w:b/>
          <w:bCs/>
          <w:noProof/>
        </w:rPr>
        <w:drawing>
          <wp:anchor distT="0" distB="0" distL="114300" distR="114300" simplePos="0" relativeHeight="251945984" behindDoc="0" locked="0" layoutInCell="1" allowOverlap="1" wp14:anchorId="37B530BE" wp14:editId="081E70C3">
            <wp:simplePos x="0" y="0"/>
            <wp:positionH relativeFrom="margin">
              <wp:align>left</wp:align>
            </wp:positionH>
            <wp:positionV relativeFrom="paragraph">
              <wp:posOffset>-441841</wp:posOffset>
            </wp:positionV>
            <wp:extent cx="1567180" cy="1401445"/>
            <wp:effectExtent l="0" t="0" r="0" b="8255"/>
            <wp:wrapNone/>
            <wp:docPr id="991627786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627786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80" cy="14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944960" behindDoc="1" locked="0" layoutInCell="1" allowOverlap="1" wp14:anchorId="6A970668" wp14:editId="21B06BA6">
                <wp:simplePos x="0" y="0"/>
                <wp:positionH relativeFrom="margin">
                  <wp:align>right</wp:align>
                </wp:positionH>
                <wp:positionV relativeFrom="paragraph">
                  <wp:posOffset>-42729</wp:posOffset>
                </wp:positionV>
                <wp:extent cx="3600000" cy="688340"/>
                <wp:effectExtent l="0" t="0" r="635" b="0"/>
                <wp:wrapNone/>
                <wp:docPr id="1810297786" name="Rectangle 18102977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8834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4FDF0C" id="Rectangle 1810297786" o:spid="_x0000_s1026" alt="&quot;&quot;" style="position:absolute;margin-left:232.25pt;margin-top:-3.35pt;width:283.45pt;height:54.2pt;z-index:-251371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" fillcolor="#cfc4e6" stroked="f" strokeweight="1pt">
                <w10:wrap anchorx="margin"/>
              </v:rect>
            </w:pict>
          </mc:Fallback>
        </mc:AlternateContent>
      </w:r>
      <w:r w:rsidR="009E718F" w:rsidRPr="00570BCA">
        <w:rPr>
          <w:rFonts w:eastAsia="Times New Roman"/>
          <w:b/>
          <w:bCs/>
        </w:rPr>
        <w:t>Accessible</w:t>
      </w:r>
      <w:r w:rsidR="009E718F">
        <w:rPr>
          <w:rFonts w:eastAsia="Times New Roman"/>
        </w:rPr>
        <w:t xml:space="preserve"> means everyone can </w:t>
      </w:r>
      <w:r w:rsidR="009E718F">
        <w:rPr>
          <w:rFonts w:eastAsia="Times New Roman"/>
        </w:rPr>
        <w:br/>
        <w:t>use it in a fair way.</w:t>
      </w:r>
    </w:p>
    <w:p w14:paraId="6E97088A" w14:textId="21484BC3" w:rsidR="003049AF" w:rsidRDefault="003049AF" w:rsidP="007C1844">
      <w:pPr>
        <w:rPr>
          <w:rFonts w:eastAsia="Times New Roman"/>
        </w:rPr>
      </w:pPr>
    </w:p>
    <w:p w14:paraId="623E38BA" w14:textId="6D8F2DC9" w:rsidR="00170C4A" w:rsidRDefault="00123900" w:rsidP="007C1844">
      <w:pPr>
        <w:rPr>
          <w:rFonts w:eastAsia="Times New Roman"/>
        </w:rPr>
      </w:pPr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194816" behindDoc="0" locked="0" layoutInCell="1" allowOverlap="1" wp14:anchorId="0242BCAE" wp14:editId="2BBB02F1">
            <wp:simplePos x="0" y="0"/>
            <wp:positionH relativeFrom="margin">
              <wp:align>left</wp:align>
            </wp:positionH>
            <wp:positionV relativeFrom="paragraph">
              <wp:posOffset>333651</wp:posOffset>
            </wp:positionV>
            <wp:extent cx="1407381" cy="1611064"/>
            <wp:effectExtent l="0" t="0" r="0" b="0"/>
            <wp:wrapNone/>
            <wp:docPr id="1139338008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81" cy="1611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3CC11" w14:textId="7BA75450" w:rsidR="00170C4A" w:rsidRDefault="00A61716" w:rsidP="00170C4A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</w:t>
      </w:r>
      <w:r w:rsidR="0025149F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is</w:t>
      </w:r>
      <w:r w:rsidR="00370527">
        <w:rPr>
          <w:rFonts w:eastAsia="Times New Roman" w:cs="Arial"/>
          <w:color w:val="000000"/>
          <w:szCs w:val="32"/>
        </w:rPr>
        <w:t xml:space="preserve"> on</w:t>
      </w:r>
      <w:r>
        <w:rPr>
          <w:rFonts w:eastAsia="Times New Roman" w:cs="Arial"/>
          <w:color w:val="000000"/>
          <w:szCs w:val="32"/>
        </w:rPr>
        <w:t xml:space="preserve"> </w:t>
      </w:r>
      <w:r w:rsidR="00170C4A" w:rsidRPr="005C015D">
        <w:rPr>
          <w:rFonts w:eastAsia="Times New Roman" w:cs="Arial"/>
          <w:color w:val="000000"/>
          <w:szCs w:val="32"/>
        </w:rPr>
        <w:t>track</w:t>
      </w:r>
      <w:r w:rsidR="00170C4A">
        <w:rPr>
          <w:rFonts w:eastAsia="Times New Roman" w:cs="Arial"/>
          <w:color w:val="000000"/>
          <w:szCs w:val="32"/>
        </w:rPr>
        <w:t xml:space="preserve"> with minimal risk. </w:t>
      </w:r>
    </w:p>
    <w:p w14:paraId="3031F6A8" w14:textId="4A9BF574" w:rsidR="00BC55CF" w:rsidRPr="00BC55CF" w:rsidRDefault="0025149F" w:rsidP="00BC55CF">
      <w:pPr>
        <w:pStyle w:val="Heading2"/>
      </w:pPr>
      <w:r>
        <w:rPr>
          <w:rFonts w:eastAsia="Times New Roman"/>
        </w:rPr>
        <w:lastRenderedPageBreak/>
        <w:t>Programme</w:t>
      </w:r>
      <w:r w:rsidR="00CD6BF5">
        <w:rPr>
          <w:rFonts w:eastAsia="Times New Roman"/>
        </w:rPr>
        <w:t xml:space="preserve"> </w:t>
      </w:r>
      <w:r w:rsidR="006521B2">
        <w:rPr>
          <w:rFonts w:eastAsia="Times New Roman"/>
        </w:rPr>
        <w:t xml:space="preserve">5: </w:t>
      </w:r>
      <w:r w:rsidR="00BC55CF" w:rsidRPr="00BC55CF">
        <w:t>Reform of Vocational  Education</w:t>
      </w:r>
    </w:p>
    <w:p w14:paraId="1DD1BC9A" w14:textId="0F26BD60" w:rsidR="00DA1DDF" w:rsidRDefault="00A70269" w:rsidP="00BC55CF">
      <w:pPr>
        <w:rPr>
          <w:rFonts w:eastAsia="Times New Roman"/>
        </w:rPr>
      </w:pPr>
      <w:r>
        <w:rPr>
          <w:rFonts w:eastAsia="Times New Roman"/>
          <w:noProof/>
        </w:rPr>
        <w:drawing>
          <wp:anchor distT="0" distB="0" distL="114300" distR="114300" simplePos="0" relativeHeight="252276736" behindDoc="0" locked="0" layoutInCell="1" allowOverlap="1" wp14:anchorId="2309B7F0" wp14:editId="3E241310">
            <wp:simplePos x="0" y="0"/>
            <wp:positionH relativeFrom="margin">
              <wp:align>left</wp:align>
            </wp:positionH>
            <wp:positionV relativeFrom="paragraph">
              <wp:posOffset>243867</wp:posOffset>
            </wp:positionV>
            <wp:extent cx="1800000" cy="1190693"/>
            <wp:effectExtent l="0" t="0" r="0" b="0"/>
            <wp:wrapNone/>
            <wp:docPr id="1045951712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8538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9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5E916" w14:textId="1EFC99E7" w:rsidR="00DA1DDF" w:rsidRDefault="00DA1DDF" w:rsidP="00BC55CF">
      <w:pPr>
        <w:rPr>
          <w:rFonts w:eastAsia="Times New Roman"/>
        </w:rPr>
      </w:pPr>
      <w:r w:rsidRPr="00DA1DDF">
        <w:rPr>
          <w:rFonts w:eastAsia="Times New Roman"/>
          <w:b/>
          <w:bCs/>
        </w:rPr>
        <w:t xml:space="preserve">Vocational </w:t>
      </w:r>
      <w:r w:rsidR="0096226D">
        <w:rPr>
          <w:rFonts w:eastAsia="Times New Roman"/>
          <w:b/>
          <w:bCs/>
        </w:rPr>
        <w:t>e</w:t>
      </w:r>
      <w:r w:rsidR="0096226D" w:rsidRPr="00DA1DDF">
        <w:rPr>
          <w:rFonts w:eastAsia="Times New Roman"/>
          <w:b/>
          <w:bCs/>
        </w:rPr>
        <w:t>ducation</w:t>
      </w:r>
      <w:r w:rsidR="0096226D">
        <w:rPr>
          <w:rFonts w:eastAsia="Times New Roman"/>
        </w:rPr>
        <w:t xml:space="preserve"> </w:t>
      </w:r>
      <w:r>
        <w:rPr>
          <w:rFonts w:eastAsia="Times New Roman"/>
        </w:rPr>
        <w:t xml:space="preserve">is being </w:t>
      </w:r>
      <w:r>
        <w:rPr>
          <w:rFonts w:eastAsia="Times New Roman"/>
          <w:b/>
          <w:bCs/>
        </w:rPr>
        <w:t xml:space="preserve">reformed </w:t>
      </w:r>
      <w:r w:rsidRPr="00DA1DDF">
        <w:rPr>
          <w:rFonts w:eastAsia="Times New Roman"/>
        </w:rPr>
        <w:t>so</w:t>
      </w:r>
      <w:r>
        <w:rPr>
          <w:rFonts w:eastAsia="Times New Roman"/>
        </w:rPr>
        <w:t xml:space="preserve"> it meets the needs of all learners including disabled learners. </w:t>
      </w:r>
    </w:p>
    <w:p w14:paraId="74FBC9DF" w14:textId="77777777" w:rsidR="00DA1DDF" w:rsidRDefault="00DA1DDF" w:rsidP="002F3D87">
      <w:pPr>
        <w:rPr>
          <w:rFonts w:eastAsia="Times New Roman"/>
          <w:b/>
          <w:bCs/>
        </w:rPr>
      </w:pPr>
    </w:p>
    <w:p w14:paraId="06FA8DB5" w14:textId="2361AB77" w:rsidR="002F3D87" w:rsidRDefault="00D63988" w:rsidP="002F3D87">
      <w:pPr>
        <w:rPr>
          <w:rFonts w:eastAsia="Times New Roman"/>
          <w:b/>
          <w:bCs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969536" behindDoc="1" locked="0" layoutInCell="1" allowOverlap="1" wp14:anchorId="5BBA5F95" wp14:editId="3AC6799B">
                <wp:simplePos x="0" y="0"/>
                <wp:positionH relativeFrom="margin">
                  <wp:align>right</wp:align>
                </wp:positionH>
                <wp:positionV relativeFrom="paragraph">
                  <wp:posOffset>256084</wp:posOffset>
                </wp:positionV>
                <wp:extent cx="3600000" cy="2814033"/>
                <wp:effectExtent l="0" t="0" r="635" b="5715"/>
                <wp:wrapNone/>
                <wp:docPr id="547314975" name="Rectangle 5473149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814033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B36AB6" id="Rectangle 547314975" o:spid="_x0000_s1026" alt="&quot;&quot;" style="position:absolute;margin-left:232.25pt;margin-top:20.15pt;width:283.45pt;height:221.6pt;z-index:-251346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  <w:r w:rsidR="002F3D87" w:rsidRPr="00BC55CF">
        <w:rPr>
          <w:noProof/>
        </w:rPr>
        <w:drawing>
          <wp:anchor distT="0" distB="0" distL="114300" distR="114300" simplePos="0" relativeHeight="251955200" behindDoc="0" locked="0" layoutInCell="1" allowOverlap="1" wp14:anchorId="67C8B7C6" wp14:editId="12D897D3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85900" cy="1485900"/>
            <wp:effectExtent l="0" t="0" r="0" b="0"/>
            <wp:wrapNone/>
            <wp:docPr id="1481280791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280791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19FAA" w14:textId="3FB3F265" w:rsidR="002F3D87" w:rsidRDefault="002F3D87" w:rsidP="002F3D87">
      <w:pPr>
        <w:rPr>
          <w:rFonts w:eastAsia="Times New Roman"/>
        </w:rPr>
      </w:pPr>
      <w:r w:rsidRPr="006E286B">
        <w:rPr>
          <w:rFonts w:eastAsia="Times New Roman"/>
          <w:b/>
          <w:bCs/>
        </w:rPr>
        <w:t xml:space="preserve">Vocational </w:t>
      </w:r>
      <w:r w:rsidR="0096226D">
        <w:rPr>
          <w:rFonts w:eastAsia="Times New Roman"/>
          <w:b/>
          <w:bCs/>
        </w:rPr>
        <w:t>e</w:t>
      </w:r>
      <w:r w:rsidR="0096226D" w:rsidRPr="006E286B">
        <w:rPr>
          <w:rFonts w:eastAsia="Times New Roman"/>
          <w:b/>
          <w:bCs/>
        </w:rPr>
        <w:t>ducation</w:t>
      </w:r>
      <w:r w:rsidR="0096226D">
        <w:rPr>
          <w:rFonts w:eastAsia="Times New Roman"/>
        </w:rPr>
        <w:t xml:space="preserve"> </w:t>
      </w:r>
      <w:r>
        <w:rPr>
          <w:rFonts w:eastAsia="Times New Roman"/>
        </w:rPr>
        <w:t>is when you learn how to do a job like:</w:t>
      </w:r>
      <w:r w:rsidR="00D63988" w:rsidRPr="00D63988">
        <w:rPr>
          <w:rFonts w:eastAsia="Times New Roman"/>
          <w:noProof/>
          <w:sz w:val="26"/>
          <w:lang w:eastAsia="en-NZ"/>
        </w:rPr>
        <w:t xml:space="preserve"> </w:t>
      </w:r>
    </w:p>
    <w:p w14:paraId="0EE6EF1D" w14:textId="3FF58D32" w:rsidR="002F3D87" w:rsidRDefault="0096226D" w:rsidP="002F3D87">
      <w:pPr>
        <w:pStyle w:val="Listtoplevel"/>
      </w:pPr>
      <w:r>
        <w:t>building</w:t>
      </w:r>
    </w:p>
    <w:p w14:paraId="4C6FE168" w14:textId="7BE0F5A2" w:rsidR="002F3D87" w:rsidRDefault="0096226D" w:rsidP="002F3D87">
      <w:pPr>
        <w:pStyle w:val="Listtoplevel"/>
      </w:pPr>
      <w:r w:rsidRPr="006E286B">
        <w:drawing>
          <wp:anchor distT="0" distB="0" distL="114300" distR="114300" simplePos="0" relativeHeight="252314624" behindDoc="0" locked="0" layoutInCell="1" allowOverlap="1" wp14:anchorId="0E0EB7F9" wp14:editId="65B47231">
            <wp:simplePos x="0" y="0"/>
            <wp:positionH relativeFrom="margin">
              <wp:align>left</wp:align>
            </wp:positionH>
            <wp:positionV relativeFrom="paragraph">
              <wp:posOffset>6976</wp:posOffset>
            </wp:positionV>
            <wp:extent cx="1543792" cy="1543792"/>
            <wp:effectExtent l="0" t="0" r="0" b="0"/>
            <wp:wrapNone/>
            <wp:docPr id="160347922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66264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543792" cy="1543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nursing </w:t>
      </w:r>
    </w:p>
    <w:p w14:paraId="7B27439F" w14:textId="4C361BFD" w:rsidR="002F3D87" w:rsidRDefault="0096226D" w:rsidP="002F3D87">
      <w:pPr>
        <w:pStyle w:val="Listtoplevel"/>
      </w:pPr>
      <w:r>
        <w:t>hairdressing</w:t>
      </w:r>
      <w:r w:rsidR="002F3D87">
        <w:t>.</w:t>
      </w:r>
    </w:p>
    <w:p w14:paraId="2C5A19BB" w14:textId="76F1309C" w:rsidR="002F3D87" w:rsidRDefault="002F3D87" w:rsidP="002F3D87">
      <w:pPr>
        <w:rPr>
          <w:rFonts w:eastAsia="Times New Roman"/>
          <w:b/>
          <w:bCs/>
        </w:rPr>
      </w:pPr>
    </w:p>
    <w:p w14:paraId="417395F2" w14:textId="77777777" w:rsidR="003A1D85" w:rsidRDefault="003A1D85" w:rsidP="002F3D87">
      <w:pPr>
        <w:rPr>
          <w:rFonts w:eastAsia="Times New Roman"/>
          <w:b/>
          <w:bCs/>
        </w:rPr>
      </w:pPr>
    </w:p>
    <w:p w14:paraId="5040866A" w14:textId="1D73B21F" w:rsidR="00DA1DDF" w:rsidRDefault="00DA1DDF" w:rsidP="00DA1DDF">
      <w:pPr>
        <w:rPr>
          <w:rFonts w:eastAsia="Times New Roman"/>
        </w:rPr>
      </w:pPr>
      <w:r w:rsidRPr="006E286B">
        <w:rPr>
          <w:rFonts w:eastAsia="Times New Roman"/>
          <w:b/>
          <w:bCs/>
          <w:noProof/>
        </w:rPr>
        <w:drawing>
          <wp:anchor distT="0" distB="0" distL="114300" distR="114300" simplePos="0" relativeHeight="252269568" behindDoc="0" locked="0" layoutInCell="1" allowOverlap="1" wp14:anchorId="3E2F2C5F" wp14:editId="02EA5759">
            <wp:simplePos x="0" y="0"/>
            <wp:positionH relativeFrom="margin">
              <wp:align>left</wp:align>
            </wp:positionH>
            <wp:positionV relativeFrom="paragraph">
              <wp:posOffset>-482324</wp:posOffset>
            </wp:positionV>
            <wp:extent cx="1650670" cy="1650670"/>
            <wp:effectExtent l="0" t="0" r="6985" b="0"/>
            <wp:wrapNone/>
            <wp:docPr id="369713276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713276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670" cy="16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268544" behindDoc="1" locked="0" layoutInCell="1" allowOverlap="1" wp14:anchorId="568B5B34" wp14:editId="6F0DE3D5">
                <wp:simplePos x="0" y="0"/>
                <wp:positionH relativeFrom="margin">
                  <wp:posOffset>2131060</wp:posOffset>
                </wp:positionH>
                <wp:positionV relativeFrom="paragraph">
                  <wp:posOffset>-59637</wp:posOffset>
                </wp:positionV>
                <wp:extent cx="3600000" cy="734938"/>
                <wp:effectExtent l="0" t="0" r="635" b="8255"/>
                <wp:wrapNone/>
                <wp:docPr id="1088562614" name="Rectangle 10885626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34938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2C59A" id="Rectangle 1088562614" o:spid="_x0000_s1026" alt="&quot;&quot;" style="position:absolute;margin-left:167.8pt;margin-top:-4.7pt;width:283.45pt;height:57.85pt;z-index:-25104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" fillcolor="#cfc4e6" stroked="f" strokeweight="1pt">
                <w10:wrap anchorx="margin"/>
              </v:rect>
            </w:pict>
          </mc:Fallback>
        </mc:AlternateContent>
      </w:r>
      <w:r w:rsidRPr="006E286B">
        <w:rPr>
          <w:rFonts w:eastAsia="Times New Roman"/>
          <w:b/>
          <w:bCs/>
        </w:rPr>
        <w:t>Reform</w:t>
      </w:r>
      <w:r>
        <w:rPr>
          <w:rFonts w:eastAsia="Times New Roman"/>
        </w:rPr>
        <w:t xml:space="preserve"> means changing to make it better. </w:t>
      </w:r>
    </w:p>
    <w:p w14:paraId="56716061" w14:textId="77777777" w:rsidR="00DA1DDF" w:rsidRDefault="00DA1DDF" w:rsidP="00DA1DDF">
      <w:pPr>
        <w:rPr>
          <w:rFonts w:eastAsia="Times New Roman"/>
          <w:b/>
          <w:bCs/>
        </w:rPr>
      </w:pPr>
    </w:p>
    <w:p w14:paraId="7F4BF873" w14:textId="77777777" w:rsidR="00942CF1" w:rsidRDefault="00942CF1" w:rsidP="00DA1DDF"/>
    <w:p w14:paraId="7345044B" w14:textId="0C58089D" w:rsidR="00DA1DDF" w:rsidRDefault="00DA1DDF" w:rsidP="00416029">
      <w:pPr>
        <w:ind w:left="0"/>
        <w:rPr>
          <w:rFonts w:eastAsia="Arial Unicode MS"/>
          <w:b/>
          <w:kern w:val="28"/>
          <w:sz w:val="44"/>
        </w:rPr>
      </w:pPr>
      <w:bookmarkStart w:id="8" w:name="_Outcome_2:_Jobs"/>
      <w:bookmarkStart w:id="9" w:name="_Toc180151649"/>
      <w:bookmarkEnd w:id="8"/>
      <w:r>
        <w:br w:type="page"/>
      </w:r>
    </w:p>
    <w:p w14:paraId="5896C009" w14:textId="39E07714" w:rsidR="00B0267B" w:rsidRDefault="00B0267B" w:rsidP="00B0267B">
      <w:pPr>
        <w:pStyle w:val="Heading1"/>
      </w:pPr>
      <w:r>
        <w:lastRenderedPageBreak/>
        <w:t>Outcome 2: Jobs and money</w:t>
      </w:r>
      <w:bookmarkEnd w:id="9"/>
    </w:p>
    <w:p w14:paraId="2A520E4F" w14:textId="77777777" w:rsidR="00B0267B" w:rsidRDefault="00B0267B" w:rsidP="00B0267B">
      <w:pPr>
        <w:rPr>
          <w:rFonts w:eastAsia="Times New Roman" w:cs="Arial"/>
          <w:color w:val="000000"/>
          <w:szCs w:val="32"/>
        </w:rPr>
      </w:pPr>
    </w:p>
    <w:p w14:paraId="28FBBBE6" w14:textId="77777777" w:rsidR="00B0267B" w:rsidRDefault="00B0267B" w:rsidP="00B0267B">
      <w:pPr>
        <w:rPr>
          <w:rFonts w:eastAsia="Times New Roman" w:cs="Arial"/>
          <w:color w:val="000000"/>
          <w:szCs w:val="32"/>
        </w:rPr>
      </w:pPr>
    </w:p>
    <w:p w14:paraId="5C64402B" w14:textId="143853C3" w:rsidR="00B0267B" w:rsidRDefault="00B0267B" w:rsidP="00B0267B">
      <w:pPr>
        <w:rPr>
          <w:rFonts w:eastAsia="Times New Roman" w:cs="Arial"/>
          <w:color w:val="000000"/>
          <w:szCs w:val="32"/>
        </w:rPr>
      </w:pPr>
      <w:r w:rsidRPr="00A57F82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91040" behindDoc="0" locked="0" layoutInCell="1" allowOverlap="1" wp14:anchorId="7472CA8C" wp14:editId="64A75A38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235034" cy="1050489"/>
            <wp:effectExtent l="0" t="0" r="3810" b="0"/>
            <wp:wrapNone/>
            <wp:docPr id="94290089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90089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239323" cy="1054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 xml:space="preserve">There are 4 work </w:t>
      </w:r>
      <w:r w:rsidR="001A66F8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>s in this outcome.</w:t>
      </w:r>
    </w:p>
    <w:p w14:paraId="0CFE94C1" w14:textId="77777777" w:rsidR="00B0267B" w:rsidRDefault="00B0267B" w:rsidP="00B0267B">
      <w:pPr>
        <w:rPr>
          <w:rFonts w:eastAsia="Times New Roman" w:cs="Arial"/>
          <w:color w:val="000000"/>
          <w:szCs w:val="32"/>
        </w:rPr>
      </w:pPr>
    </w:p>
    <w:p w14:paraId="1D9D6F81" w14:textId="77777777" w:rsidR="00B0267B" w:rsidRDefault="00B0267B" w:rsidP="00B0267B">
      <w:pPr>
        <w:rPr>
          <w:rFonts w:eastAsia="Times New Roman" w:cs="Arial"/>
          <w:color w:val="000000"/>
          <w:szCs w:val="32"/>
        </w:rPr>
      </w:pPr>
    </w:p>
    <w:p w14:paraId="6CB49CC1" w14:textId="2B5470A6" w:rsidR="004567B0" w:rsidRPr="0033761A" w:rsidRDefault="00B0267B" w:rsidP="0033761A">
      <w:pPr>
        <w:rPr>
          <w:rFonts w:eastAsiaTheme="minorHAnsi"/>
        </w:rPr>
      </w:pPr>
      <w:r>
        <w:rPr>
          <w:rFonts w:eastAsia="Times New Roman" w:cs="Arial"/>
          <w:color w:val="000000"/>
          <w:szCs w:val="32"/>
        </w:rPr>
        <w:t xml:space="preserve">All 4 work </w:t>
      </w:r>
      <w:r w:rsidR="001A66F8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>s are</w:t>
      </w:r>
      <w:r w:rsidRPr="00FD1784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1992064" behindDoc="0" locked="0" layoutInCell="1" allowOverlap="1" wp14:anchorId="643F8851" wp14:editId="1B3DC8EE">
            <wp:simplePos x="0" y="0"/>
            <wp:positionH relativeFrom="margin">
              <wp:align>left</wp:align>
            </wp:positionH>
            <wp:positionV relativeFrom="paragraph">
              <wp:posOffset>252095</wp:posOffset>
            </wp:positionV>
            <wp:extent cx="2051995" cy="605641"/>
            <wp:effectExtent l="0" t="0" r="5715" b="4445"/>
            <wp:wrapNone/>
            <wp:docPr id="925636312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636312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995" cy="60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61A">
        <w:rPr>
          <w:rFonts w:eastAsia="Times New Roman" w:cs="Arial"/>
          <w:color w:val="000000"/>
          <w:szCs w:val="32"/>
        </w:rPr>
        <w:t xml:space="preserve"> l</w:t>
      </w:r>
      <w:r>
        <w:t>ed by the Ministry of Social Development</w:t>
      </w:r>
      <w:r w:rsidR="0033761A">
        <w:t>.</w:t>
      </w:r>
    </w:p>
    <w:p w14:paraId="67EE96D1" w14:textId="77777777" w:rsidR="00D852B6" w:rsidRDefault="00D852B6" w:rsidP="004567B0">
      <w:pPr>
        <w:rPr>
          <w:rFonts w:eastAsia="Times New Roman"/>
          <w:shd w:val="clear" w:color="auto" w:fill="FFFFFF"/>
          <w:lang w:eastAsia="en-GB"/>
        </w:rPr>
      </w:pPr>
    </w:p>
    <w:p w14:paraId="2D339999" w14:textId="1459D371" w:rsidR="00F0716C" w:rsidRDefault="00F0716C" w:rsidP="00F0716C">
      <w:pPr>
        <w:rPr>
          <w:rFonts w:eastAsia="Times New Roman" w:cs="Arial"/>
          <w:color w:val="000000"/>
          <w:szCs w:val="32"/>
        </w:rPr>
      </w:pPr>
    </w:p>
    <w:p w14:paraId="552EA324" w14:textId="16C939CC" w:rsidR="00F0716C" w:rsidRDefault="0025149F" w:rsidP="00F0716C">
      <w:pPr>
        <w:pStyle w:val="Heading2"/>
        <w:rPr>
          <w:rFonts w:eastAsia="Times New Roman"/>
        </w:rPr>
      </w:pPr>
      <w:r>
        <w:rPr>
          <w:rFonts w:eastAsia="Times New Roman"/>
        </w:rPr>
        <w:t>Programme</w:t>
      </w:r>
      <w:r w:rsidR="00F0716C">
        <w:rPr>
          <w:rFonts w:eastAsia="Times New Roman"/>
        </w:rPr>
        <w:t xml:space="preserve"> 1: Working Matters Disability Employment Action Plan</w:t>
      </w:r>
    </w:p>
    <w:p w14:paraId="53896379" w14:textId="65BA240C" w:rsidR="00DD3D3B" w:rsidRDefault="000F7B90" w:rsidP="00F0716C">
      <w:pPr>
        <w:rPr>
          <w:rFonts w:eastAsia="Times New Roman" w:cs="Arial"/>
          <w:color w:val="000000"/>
          <w:szCs w:val="32"/>
        </w:rPr>
      </w:pPr>
      <w:r>
        <w:rPr>
          <w:rFonts w:eastAsia="Times New Roman"/>
          <w:noProof/>
        </w:rPr>
        <w:drawing>
          <wp:anchor distT="0" distB="0" distL="114300" distR="114300" simplePos="0" relativeHeight="252280832" behindDoc="0" locked="0" layoutInCell="1" allowOverlap="1" wp14:anchorId="630312F8" wp14:editId="3D3E1362">
            <wp:simplePos x="0" y="0"/>
            <wp:positionH relativeFrom="margin">
              <wp:align>left</wp:align>
            </wp:positionH>
            <wp:positionV relativeFrom="paragraph">
              <wp:posOffset>5638</wp:posOffset>
            </wp:positionV>
            <wp:extent cx="1800000" cy="1342819"/>
            <wp:effectExtent l="0" t="0" r="0" b="0"/>
            <wp:wrapNone/>
            <wp:docPr id="2034344128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344128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AB884" w14:textId="30AE21C0" w:rsidR="004567B0" w:rsidRDefault="00F0716C" w:rsidP="00F0716C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is to make sure disabled people have a fair chance to </w:t>
      </w:r>
      <w:r w:rsidR="00DA1DDF">
        <w:rPr>
          <w:rFonts w:eastAsia="Times New Roman" w:cs="Arial"/>
          <w:color w:val="000000"/>
          <w:szCs w:val="32"/>
        </w:rPr>
        <w:t>get</w:t>
      </w:r>
      <w:r>
        <w:rPr>
          <w:rFonts w:eastAsia="Times New Roman" w:cs="Arial"/>
          <w:color w:val="000000"/>
          <w:szCs w:val="32"/>
        </w:rPr>
        <w:t xml:space="preserve"> good work. </w:t>
      </w:r>
    </w:p>
    <w:p w14:paraId="26160E19" w14:textId="76EA6753" w:rsidR="00F0716C" w:rsidRDefault="00F0716C" w:rsidP="002514F1">
      <w:pPr>
        <w:rPr>
          <w:rFonts w:eastAsia="Times New Roman"/>
        </w:rPr>
      </w:pPr>
    </w:p>
    <w:p w14:paraId="036F3EF6" w14:textId="40862365" w:rsidR="00F0716C" w:rsidRDefault="008051DF" w:rsidP="002514F1">
      <w:pPr>
        <w:rPr>
          <w:rFonts w:eastAsia="Times New Roman"/>
        </w:rPr>
      </w:pPr>
      <w:r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85952" behindDoc="0" locked="0" layoutInCell="1" allowOverlap="1" wp14:anchorId="11A5C32F" wp14:editId="3D388B20">
            <wp:simplePos x="0" y="0"/>
            <wp:positionH relativeFrom="margin">
              <wp:posOffset>385708</wp:posOffset>
            </wp:positionH>
            <wp:positionV relativeFrom="paragraph">
              <wp:posOffset>239193</wp:posOffset>
            </wp:positionV>
            <wp:extent cx="1025912" cy="1025912"/>
            <wp:effectExtent l="0" t="0" r="0" b="0"/>
            <wp:wrapNone/>
            <wp:docPr id="724083889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083889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912" cy="102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72918" w14:textId="70EC9E69" w:rsidR="006961E9" w:rsidRDefault="006961E9" w:rsidP="006961E9">
      <w:pPr>
        <w:rPr>
          <w:rFonts w:eastAsia="Times New Roman"/>
        </w:rPr>
      </w:pPr>
      <w:r>
        <w:rPr>
          <w:rFonts w:eastAsia="Times New Roman"/>
        </w:rPr>
        <w:t xml:space="preserve">This programme is no longer being worked on. </w:t>
      </w:r>
    </w:p>
    <w:p w14:paraId="39D96124" w14:textId="28ED4667" w:rsidR="006961E9" w:rsidRDefault="006961E9" w:rsidP="006961E9">
      <w:pPr>
        <w:rPr>
          <w:rFonts w:eastAsia="Times New Roman"/>
        </w:rPr>
      </w:pPr>
    </w:p>
    <w:p w14:paraId="673173D8" w14:textId="2D6D3E84" w:rsidR="006961E9" w:rsidRDefault="006961E9" w:rsidP="006961E9">
      <w:pPr>
        <w:rPr>
          <w:rFonts w:eastAsia="Times New Roman"/>
        </w:rPr>
      </w:pPr>
    </w:p>
    <w:p w14:paraId="0EADAF16" w14:textId="77777777" w:rsidR="00A71211" w:rsidRDefault="00A71211" w:rsidP="00A71211"/>
    <w:p w14:paraId="3C599487" w14:textId="4BB50B8B" w:rsidR="006961E9" w:rsidRDefault="005319DC" w:rsidP="00A71211">
      <w:pPr>
        <w:rPr>
          <w:rFonts w:eastAsia="Times New Roman"/>
        </w:rPr>
      </w:pPr>
      <w:r>
        <w:rPr>
          <w:noProof/>
        </w:rPr>
        <w:lastRenderedPageBreak/>
        <w:drawing>
          <wp:anchor distT="0" distB="0" distL="114300" distR="114300" simplePos="0" relativeHeight="252284928" behindDoc="0" locked="0" layoutInCell="1" allowOverlap="1" wp14:anchorId="64171E2B" wp14:editId="4E1BE871">
            <wp:simplePos x="0" y="0"/>
            <wp:positionH relativeFrom="margin">
              <wp:align>left</wp:align>
            </wp:positionH>
            <wp:positionV relativeFrom="paragraph">
              <wp:posOffset>8549</wp:posOffset>
            </wp:positionV>
            <wp:extent cx="1800000" cy="1123190"/>
            <wp:effectExtent l="0" t="0" r="0" b="1270"/>
            <wp:wrapNone/>
            <wp:docPr id="1659798020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798020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1E9" w:rsidRPr="00A71211">
        <w:t xml:space="preserve">This is because the </w:t>
      </w:r>
      <w:r w:rsidR="00C80C36">
        <w:t>G</w:t>
      </w:r>
      <w:r w:rsidR="00C80C36" w:rsidRPr="00A71211">
        <w:t xml:space="preserve">overnment </w:t>
      </w:r>
      <w:r w:rsidR="006961E9" w:rsidRPr="00A71211">
        <w:t>is</w:t>
      </w:r>
      <w:r w:rsidR="006961E9">
        <w:rPr>
          <w:rFonts w:eastAsia="Times New Roman"/>
        </w:rPr>
        <w:t>:</w:t>
      </w:r>
    </w:p>
    <w:p w14:paraId="1B0AE27F" w14:textId="20BF2B5A" w:rsidR="006961E9" w:rsidRDefault="006961E9" w:rsidP="006961E9">
      <w:pPr>
        <w:pStyle w:val="Listtoplevel"/>
      </w:pPr>
      <w:r>
        <w:t>now working on an Action Plan for everyone</w:t>
      </w:r>
    </w:p>
    <w:p w14:paraId="2D7A169B" w14:textId="7C052052" w:rsidR="006961E9" w:rsidRDefault="005C7542" w:rsidP="006961E9">
      <w:pPr>
        <w:pStyle w:val="Listtoplevel"/>
      </w:pPr>
      <w:r>
        <w:drawing>
          <wp:anchor distT="0" distB="0" distL="114300" distR="114300" simplePos="0" relativeHeight="252283904" behindDoc="0" locked="0" layoutInCell="1" allowOverlap="1" wp14:anchorId="5A59B69C" wp14:editId="73372A0B">
            <wp:simplePos x="0" y="0"/>
            <wp:positionH relativeFrom="margin">
              <wp:align>left</wp:align>
            </wp:positionH>
            <wp:positionV relativeFrom="paragraph">
              <wp:posOffset>112422</wp:posOffset>
            </wp:positionV>
            <wp:extent cx="1800000" cy="1363843"/>
            <wp:effectExtent l="0" t="0" r="0" b="8255"/>
            <wp:wrapNone/>
            <wp:docPr id="937643834" name="Picture 19749796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643834" name="Picture 19749796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00000" cy="1363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61E9">
        <w:t>not working on the Disability Employment Action Plan any</w:t>
      </w:r>
      <w:r w:rsidR="00C80C36">
        <w:t xml:space="preserve"> </w:t>
      </w:r>
      <w:r w:rsidR="006961E9">
        <w:t xml:space="preserve">more. </w:t>
      </w:r>
    </w:p>
    <w:p w14:paraId="0E9BF0A8" w14:textId="77777777" w:rsidR="006961E9" w:rsidRDefault="006961E9" w:rsidP="006961E9">
      <w:pPr>
        <w:rPr>
          <w:rFonts w:eastAsia="Times New Roman"/>
        </w:rPr>
      </w:pPr>
    </w:p>
    <w:p w14:paraId="0AC04FA0" w14:textId="0D4FD879" w:rsidR="006961E9" w:rsidRDefault="006961E9" w:rsidP="006961E9">
      <w:pPr>
        <w:rPr>
          <w:rFonts w:eastAsia="Times New Roman"/>
        </w:rPr>
      </w:pPr>
      <w:r>
        <w:rPr>
          <w:rFonts w:eastAsia="Times New Roman"/>
        </w:rPr>
        <w:t xml:space="preserve"> </w:t>
      </w:r>
    </w:p>
    <w:p w14:paraId="4C9A4BA6" w14:textId="488ABDFB" w:rsidR="0077362A" w:rsidRDefault="0025149F" w:rsidP="0077362A">
      <w:pPr>
        <w:pStyle w:val="Heading2"/>
        <w:rPr>
          <w:rFonts w:eastAsia="Times New Roman"/>
        </w:rPr>
      </w:pPr>
      <w:r>
        <w:rPr>
          <w:rFonts w:eastAsia="Times New Roman"/>
        </w:rPr>
        <w:t>Programme</w:t>
      </w:r>
      <w:r w:rsidR="0077362A">
        <w:rPr>
          <w:rFonts w:eastAsia="Times New Roman"/>
        </w:rPr>
        <w:t xml:space="preserve"> 2: Stopping Minimum Wage Exemption Permits</w:t>
      </w:r>
    </w:p>
    <w:p w14:paraId="565505BB" w14:textId="58B9EF59" w:rsidR="0077362A" w:rsidRDefault="0011364C" w:rsidP="0077362A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1999232" behindDoc="1" locked="0" layoutInCell="1" allowOverlap="1" wp14:anchorId="2E86BB75" wp14:editId="0FB14EF4">
                <wp:simplePos x="0" y="0"/>
                <wp:positionH relativeFrom="margin">
                  <wp:posOffset>2188210</wp:posOffset>
                </wp:positionH>
                <wp:positionV relativeFrom="paragraph">
                  <wp:posOffset>308593</wp:posOffset>
                </wp:positionV>
                <wp:extent cx="3600000" cy="1046800"/>
                <wp:effectExtent l="0" t="0" r="635" b="1270"/>
                <wp:wrapNone/>
                <wp:docPr id="1112024942" name="Rectangle 11120249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4680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42ABB" id="Rectangle 1112024942" o:spid="_x0000_s1026" alt="&quot;&quot;" style="position:absolute;margin-left:172.3pt;margin-top:24.3pt;width:283.45pt;height:82.45pt;z-index:-25131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" fillcolor="#cfc4e6" stroked="f" strokeweight="1pt">
                <w10:wrap anchorx="margin"/>
              </v:rect>
            </w:pict>
          </mc:Fallback>
        </mc:AlternateContent>
      </w:r>
    </w:p>
    <w:p w14:paraId="544CF98E" w14:textId="615F10C5" w:rsidR="0077362A" w:rsidRDefault="0077362A" w:rsidP="0077362A">
      <w:pPr>
        <w:rPr>
          <w:rFonts w:eastAsia="Times New Roman" w:cs="Arial"/>
          <w:color w:val="000000"/>
          <w:szCs w:val="32"/>
        </w:rPr>
      </w:pPr>
      <w:r w:rsidRPr="00FD1784">
        <w:rPr>
          <w:rFonts w:eastAsia="Times New Roman" w:cs="Arial"/>
          <w:b/>
          <w:bCs/>
          <w:noProof/>
          <w:color w:val="000000"/>
          <w:szCs w:val="32"/>
        </w:rPr>
        <w:drawing>
          <wp:anchor distT="0" distB="0" distL="114300" distR="114300" simplePos="0" relativeHeight="251998208" behindDoc="0" locked="0" layoutInCell="1" allowOverlap="1" wp14:anchorId="7D030914" wp14:editId="735EE9D7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866900" cy="764119"/>
            <wp:effectExtent l="0" t="0" r="0" b="0"/>
            <wp:wrapNone/>
            <wp:docPr id="302430464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30464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770" cy="76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1784">
        <w:rPr>
          <w:rFonts w:eastAsia="Times New Roman" w:cs="Arial"/>
          <w:b/>
          <w:bCs/>
          <w:color w:val="000000"/>
          <w:szCs w:val="32"/>
        </w:rPr>
        <w:t>Minimum wage</w:t>
      </w:r>
      <w:r>
        <w:rPr>
          <w:rFonts w:eastAsia="Times New Roman" w:cs="Arial"/>
          <w:color w:val="000000"/>
          <w:szCs w:val="32"/>
        </w:rPr>
        <w:t xml:space="preserve"> is the least amount you can be paid for every hour of work.</w:t>
      </w:r>
    </w:p>
    <w:p w14:paraId="280EA364" w14:textId="77777777" w:rsidR="0077362A" w:rsidRDefault="0077362A" w:rsidP="0077362A">
      <w:pPr>
        <w:rPr>
          <w:rFonts w:eastAsia="Times New Roman" w:cs="Arial"/>
          <w:color w:val="000000"/>
          <w:szCs w:val="32"/>
        </w:rPr>
      </w:pPr>
    </w:p>
    <w:p w14:paraId="549EEEE5" w14:textId="3A68E023" w:rsidR="0077362A" w:rsidRDefault="0075627E" w:rsidP="0077362A">
      <w:pPr>
        <w:rPr>
          <w:rFonts w:eastAsia="Times New Roman" w:cs="Arial"/>
          <w:color w:val="000000"/>
          <w:szCs w:val="32"/>
        </w:rPr>
      </w:pPr>
      <w:r w:rsidRPr="00FD1784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01280" behindDoc="0" locked="0" layoutInCell="1" allowOverlap="1" wp14:anchorId="682F221D" wp14:editId="646B7076">
            <wp:simplePos x="0" y="0"/>
            <wp:positionH relativeFrom="margin">
              <wp:align>left</wp:align>
            </wp:positionH>
            <wp:positionV relativeFrom="paragraph">
              <wp:posOffset>12483</wp:posOffset>
            </wp:positionV>
            <wp:extent cx="1123950" cy="1548205"/>
            <wp:effectExtent l="0" t="0" r="0" b="0"/>
            <wp:wrapNone/>
            <wp:docPr id="1506631823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631823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5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FB08A" w14:textId="6502E06F" w:rsidR="0077362A" w:rsidRDefault="0077362A" w:rsidP="0077362A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It is </w:t>
      </w:r>
      <w:r w:rsidR="00DA1DDF">
        <w:rPr>
          <w:rFonts w:eastAsia="Times New Roman" w:cs="Arial"/>
          <w:color w:val="000000"/>
          <w:szCs w:val="32"/>
        </w:rPr>
        <w:t xml:space="preserve">usually </w:t>
      </w:r>
      <w:r>
        <w:rPr>
          <w:rFonts w:eastAsia="Times New Roman" w:cs="Arial"/>
          <w:color w:val="000000"/>
          <w:szCs w:val="32"/>
        </w:rPr>
        <w:t>against the law to pay less than minimum wage.</w:t>
      </w:r>
    </w:p>
    <w:p w14:paraId="566486CE" w14:textId="77777777" w:rsidR="0077362A" w:rsidRDefault="0077362A" w:rsidP="0077362A">
      <w:pPr>
        <w:rPr>
          <w:rFonts w:eastAsia="Times New Roman" w:cs="Arial"/>
          <w:color w:val="000000"/>
          <w:szCs w:val="32"/>
        </w:rPr>
      </w:pPr>
    </w:p>
    <w:p w14:paraId="69948398" w14:textId="37357D0D" w:rsidR="0077362A" w:rsidRDefault="0077362A" w:rsidP="0077362A">
      <w:pPr>
        <w:rPr>
          <w:rFonts w:eastAsia="Times New Roman" w:cs="Arial"/>
          <w:color w:val="000000"/>
          <w:szCs w:val="32"/>
        </w:rPr>
      </w:pPr>
    </w:p>
    <w:p w14:paraId="51839FE7" w14:textId="77777777" w:rsidR="0075627E" w:rsidRDefault="0075627E" w:rsidP="0077362A">
      <w:pPr>
        <w:rPr>
          <w:rFonts w:eastAsia="Times New Roman" w:cs="Arial"/>
          <w:color w:val="000000"/>
          <w:szCs w:val="32"/>
        </w:rPr>
      </w:pPr>
    </w:p>
    <w:p w14:paraId="01895A9B" w14:textId="673748A8" w:rsidR="0077362A" w:rsidRDefault="00DA1DDF" w:rsidP="0077362A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lastRenderedPageBreak/>
        <w:t xml:space="preserve">Some </w:t>
      </w:r>
      <w:proofErr w:type="gramStart"/>
      <w:r>
        <w:rPr>
          <w:rFonts w:eastAsia="Times New Roman" w:cs="Arial"/>
          <w:color w:val="000000"/>
          <w:szCs w:val="32"/>
        </w:rPr>
        <w:t>workplace</w:t>
      </w:r>
      <w:proofErr w:type="gramEnd"/>
      <w:r w:rsidR="003D5033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89024" behindDoc="0" locked="0" layoutInCell="1" allowOverlap="1" wp14:anchorId="0499BBA7" wp14:editId="6C5CBF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50720" cy="1246505"/>
            <wp:effectExtent l="0" t="0" r="0" b="0"/>
            <wp:wrapNone/>
            <wp:docPr id="1741862875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862875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24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>s have e</w:t>
      </w:r>
      <w:r w:rsidR="0077362A" w:rsidRPr="00DA1DDF">
        <w:rPr>
          <w:rFonts w:eastAsia="Times New Roman" w:cs="Arial"/>
          <w:color w:val="000000"/>
          <w:szCs w:val="32"/>
        </w:rPr>
        <w:t>xemption permits</w:t>
      </w:r>
      <w:r>
        <w:rPr>
          <w:rFonts w:eastAsia="Times New Roman" w:cs="Arial"/>
          <w:color w:val="000000"/>
          <w:szCs w:val="32"/>
        </w:rPr>
        <w:t xml:space="preserve"> that</w:t>
      </w:r>
      <w:r w:rsidR="0077362A">
        <w:rPr>
          <w:rFonts w:eastAsia="Times New Roman" w:cs="Arial"/>
          <w:color w:val="000000"/>
          <w:szCs w:val="32"/>
        </w:rPr>
        <w:t xml:space="preserve"> mean </w:t>
      </w:r>
      <w:r>
        <w:rPr>
          <w:rFonts w:eastAsia="Times New Roman" w:cs="Arial"/>
          <w:color w:val="000000"/>
          <w:szCs w:val="32"/>
        </w:rPr>
        <w:t>they</w:t>
      </w:r>
      <w:r w:rsidR="0077362A">
        <w:rPr>
          <w:rFonts w:eastAsia="Times New Roman" w:cs="Arial"/>
          <w:color w:val="000000"/>
          <w:szCs w:val="32"/>
        </w:rPr>
        <w:t xml:space="preserve"> can pay disabled people less than minimum wage.</w:t>
      </w:r>
    </w:p>
    <w:p w14:paraId="0D658D81" w14:textId="77777777" w:rsidR="0077362A" w:rsidRDefault="0077362A" w:rsidP="0077362A">
      <w:pPr>
        <w:rPr>
          <w:rFonts w:eastAsia="Times New Roman" w:cs="Arial"/>
          <w:color w:val="000000"/>
          <w:szCs w:val="32"/>
        </w:rPr>
      </w:pPr>
    </w:p>
    <w:p w14:paraId="0BF25340" w14:textId="49695DA1" w:rsidR="0077362A" w:rsidRDefault="0077362A" w:rsidP="0077362A">
      <w:pPr>
        <w:rPr>
          <w:rFonts w:eastAsia="Times New Roman" w:cs="Arial"/>
          <w:color w:val="000000"/>
          <w:szCs w:val="32"/>
        </w:rPr>
      </w:pPr>
    </w:p>
    <w:p w14:paraId="6A7084DE" w14:textId="6A39D861" w:rsidR="0077362A" w:rsidRDefault="007B4268" w:rsidP="0077362A">
      <w:pPr>
        <w:rPr>
          <w:rFonts w:eastAsia="Times New Roman" w:cs="Arial"/>
          <w:color w:val="000000"/>
          <w:szCs w:val="32"/>
        </w:rPr>
      </w:pPr>
      <w:r w:rsidRPr="00FD1784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02304" behindDoc="0" locked="0" layoutInCell="1" allowOverlap="1" wp14:anchorId="630C21DC" wp14:editId="482EFAD9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799590" cy="973455"/>
            <wp:effectExtent l="0" t="0" r="0" b="0"/>
            <wp:wrapNone/>
            <wp:docPr id="72348010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48010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62A">
        <w:rPr>
          <w:rFonts w:eastAsia="Times New Roman" w:cs="Arial"/>
          <w:color w:val="000000"/>
          <w:szCs w:val="32"/>
        </w:rPr>
        <w:t>There are about 9 hundred people working for less than minimum wage because of these permits.</w:t>
      </w:r>
    </w:p>
    <w:p w14:paraId="1F9467B0" w14:textId="6A0BEEA2" w:rsidR="00DD3D3B" w:rsidRDefault="00DD3D3B" w:rsidP="002514F1">
      <w:pPr>
        <w:rPr>
          <w:rFonts w:eastAsia="Times New Roman"/>
        </w:rPr>
      </w:pPr>
    </w:p>
    <w:p w14:paraId="7E1A3E5B" w14:textId="5404A917" w:rsidR="00DD3D3B" w:rsidRDefault="008051DF" w:rsidP="002514F1">
      <w:pPr>
        <w:rPr>
          <w:rFonts w:eastAsia="Times New Roman"/>
        </w:rPr>
      </w:pPr>
      <w:r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88000" behindDoc="0" locked="0" layoutInCell="1" allowOverlap="1" wp14:anchorId="2019EA42" wp14:editId="6F355723">
            <wp:simplePos x="0" y="0"/>
            <wp:positionH relativeFrom="margin">
              <wp:posOffset>408553</wp:posOffset>
            </wp:positionH>
            <wp:positionV relativeFrom="paragraph">
              <wp:posOffset>74807</wp:posOffset>
            </wp:positionV>
            <wp:extent cx="1025912" cy="1025912"/>
            <wp:effectExtent l="0" t="0" r="0" b="0"/>
            <wp:wrapNone/>
            <wp:docPr id="1717892249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083889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912" cy="102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895664" w14:textId="10BD94DD" w:rsidR="0002256A" w:rsidRDefault="00A61716" w:rsidP="002514F1">
      <w:pPr>
        <w:rPr>
          <w:rFonts w:eastAsia="Times New Roman"/>
        </w:rPr>
      </w:pPr>
      <w:r>
        <w:rPr>
          <w:rFonts w:eastAsia="Times New Roman"/>
        </w:rPr>
        <w:t xml:space="preserve">This </w:t>
      </w:r>
      <w:r w:rsidR="0025149F">
        <w:rPr>
          <w:rFonts w:eastAsia="Times New Roman"/>
        </w:rPr>
        <w:t>programme</w:t>
      </w:r>
      <w:r>
        <w:rPr>
          <w:rFonts w:eastAsia="Times New Roman"/>
        </w:rPr>
        <w:t xml:space="preserve"> </w:t>
      </w:r>
      <w:r w:rsidR="0002256A">
        <w:rPr>
          <w:rFonts w:eastAsia="Times New Roman"/>
        </w:rPr>
        <w:t xml:space="preserve">is no longer being worked on. </w:t>
      </w:r>
    </w:p>
    <w:p w14:paraId="45BE338E" w14:textId="77777777" w:rsidR="0002256A" w:rsidRDefault="0002256A" w:rsidP="002514F1">
      <w:pPr>
        <w:rPr>
          <w:rFonts w:eastAsia="Times New Roman"/>
        </w:rPr>
      </w:pPr>
    </w:p>
    <w:p w14:paraId="42A84C4C" w14:textId="77777777" w:rsidR="0002256A" w:rsidRDefault="0002256A" w:rsidP="002514F1">
      <w:pPr>
        <w:rPr>
          <w:rFonts w:eastAsia="Times New Roman"/>
        </w:rPr>
      </w:pPr>
    </w:p>
    <w:p w14:paraId="5373E264" w14:textId="2A8CBCDF" w:rsidR="0002256A" w:rsidRDefault="0034139E" w:rsidP="002514F1">
      <w:pPr>
        <w:rPr>
          <w:rFonts w:eastAsia="Times New Roman"/>
        </w:rPr>
      </w:pPr>
      <w:r w:rsidRPr="00FD1784">
        <w:rPr>
          <w:rFonts w:eastAsia="Times New Roman" w:cs="Arial"/>
          <w:b/>
          <w:bCs/>
          <w:noProof/>
          <w:color w:val="000000"/>
          <w:szCs w:val="32"/>
        </w:rPr>
        <w:drawing>
          <wp:anchor distT="0" distB="0" distL="114300" distR="114300" simplePos="0" relativeHeight="252278784" behindDoc="0" locked="0" layoutInCell="1" allowOverlap="1" wp14:anchorId="7EBEB359" wp14:editId="42707495">
            <wp:simplePos x="0" y="0"/>
            <wp:positionH relativeFrom="margin">
              <wp:align>left</wp:align>
            </wp:positionH>
            <wp:positionV relativeFrom="paragraph">
              <wp:posOffset>46200</wp:posOffset>
            </wp:positionV>
            <wp:extent cx="1866900" cy="764119"/>
            <wp:effectExtent l="0" t="0" r="0" b="0"/>
            <wp:wrapNone/>
            <wp:docPr id="308215916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30464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76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256A">
        <w:rPr>
          <w:rFonts w:eastAsia="Times New Roman"/>
        </w:rPr>
        <w:t xml:space="preserve">This is because the </w:t>
      </w:r>
      <w:r w:rsidR="00F54E2D">
        <w:rPr>
          <w:rFonts w:eastAsia="Times New Roman"/>
        </w:rPr>
        <w:t xml:space="preserve">Government </w:t>
      </w:r>
      <w:r w:rsidR="0002256A">
        <w:rPr>
          <w:rFonts w:eastAsia="Times New Roman"/>
        </w:rPr>
        <w:t xml:space="preserve">has said that workplaces can still use the exemption permits. </w:t>
      </w:r>
    </w:p>
    <w:p w14:paraId="6FF2FF88" w14:textId="77777777" w:rsidR="0002256A" w:rsidRDefault="0002256A" w:rsidP="002514F1">
      <w:pPr>
        <w:rPr>
          <w:rFonts w:eastAsia="Times New Roman"/>
        </w:rPr>
      </w:pPr>
    </w:p>
    <w:p w14:paraId="5FFC00C7" w14:textId="5FF3307F" w:rsidR="002514F1" w:rsidRDefault="002514F1" w:rsidP="002514F1">
      <w:pPr>
        <w:rPr>
          <w:rFonts w:eastAsia="Times New Roman"/>
        </w:rPr>
      </w:pPr>
      <w:r>
        <w:rPr>
          <w:rFonts w:eastAsia="Times New Roman"/>
        </w:rPr>
        <w:t xml:space="preserve"> </w:t>
      </w:r>
    </w:p>
    <w:p w14:paraId="57341A79" w14:textId="77777777" w:rsidR="0075627E" w:rsidRDefault="0075627E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</w:rPr>
      </w:pPr>
      <w:r>
        <w:rPr>
          <w:rFonts w:eastAsia="Times New Roman"/>
        </w:rPr>
        <w:br w:type="page"/>
      </w:r>
    </w:p>
    <w:p w14:paraId="379F8565" w14:textId="419A4ACB" w:rsidR="00CE0552" w:rsidRDefault="0025149F" w:rsidP="00CE0552">
      <w:pPr>
        <w:pStyle w:val="Heading2"/>
        <w:rPr>
          <w:rFonts w:eastAsia="Times New Roman"/>
        </w:rPr>
      </w:pPr>
      <w:r>
        <w:rPr>
          <w:rFonts w:eastAsia="Times New Roman"/>
        </w:rPr>
        <w:lastRenderedPageBreak/>
        <w:t>Programme</w:t>
      </w:r>
      <w:r w:rsidR="00CE0552">
        <w:rPr>
          <w:rFonts w:eastAsia="Times New Roman"/>
        </w:rPr>
        <w:t xml:space="preserve"> 3: National Information Portal and Regional Hubs</w:t>
      </w:r>
    </w:p>
    <w:p w14:paraId="468BFE71" w14:textId="5CA4AA27" w:rsidR="00CE0552" w:rsidRDefault="00CE0552" w:rsidP="0029373C">
      <w:pPr>
        <w:rPr>
          <w:rFonts w:eastAsia="Times New Roman"/>
        </w:rPr>
      </w:pPr>
      <w:r w:rsidRPr="00957A77">
        <w:rPr>
          <w:rFonts w:eastAsia="Times New Roman"/>
          <w:noProof/>
        </w:rPr>
        <w:drawing>
          <wp:anchor distT="0" distB="0" distL="114300" distR="114300" simplePos="0" relativeHeight="252006400" behindDoc="0" locked="0" layoutInCell="1" allowOverlap="1" wp14:anchorId="605284A6" wp14:editId="7086F6AC">
            <wp:simplePos x="0" y="0"/>
            <wp:positionH relativeFrom="margin">
              <wp:posOffset>0</wp:posOffset>
            </wp:positionH>
            <wp:positionV relativeFrom="paragraph">
              <wp:posOffset>274955</wp:posOffset>
            </wp:positionV>
            <wp:extent cx="1486051" cy="1404318"/>
            <wp:effectExtent l="0" t="0" r="0" b="5715"/>
            <wp:wrapNone/>
            <wp:docPr id="564707253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707253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36" cy="140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07424" behindDoc="1" locked="0" layoutInCell="1" allowOverlap="1" wp14:anchorId="19FF6ED9" wp14:editId="04B2207F">
                <wp:simplePos x="0" y="0"/>
                <wp:positionH relativeFrom="margin">
                  <wp:posOffset>2112010</wp:posOffset>
                </wp:positionH>
                <wp:positionV relativeFrom="paragraph">
                  <wp:posOffset>295910</wp:posOffset>
                </wp:positionV>
                <wp:extent cx="3599815" cy="1106805"/>
                <wp:effectExtent l="0" t="0" r="635" b="0"/>
                <wp:wrapNone/>
                <wp:docPr id="791382756" name="Rectangle 7913827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0680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2D4E7" id="Rectangle 791382756" o:spid="_x0000_s1026" alt="&quot;&quot;" style="position:absolute;margin-left:166.3pt;margin-top:23.3pt;width:283.45pt;height:87.15pt;z-index:-25130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" fillcolor="#cfc4e6" stroked="f" strokeweight="1pt">
                <w10:wrap anchorx="margin"/>
              </v:rect>
            </w:pict>
          </mc:Fallback>
        </mc:AlternateContent>
      </w:r>
    </w:p>
    <w:p w14:paraId="03AD182F" w14:textId="0FFE1656" w:rsidR="00CE0552" w:rsidRDefault="00CE0552" w:rsidP="0029373C">
      <w:pPr>
        <w:rPr>
          <w:rFonts w:eastAsia="Times New Roman"/>
        </w:rPr>
      </w:pPr>
      <w:r>
        <w:rPr>
          <w:rFonts w:eastAsia="Times New Roman"/>
        </w:rPr>
        <w:t xml:space="preserve">A </w:t>
      </w:r>
      <w:r w:rsidRPr="00957A77">
        <w:rPr>
          <w:rFonts w:eastAsia="Times New Roman"/>
          <w:b/>
          <w:bCs/>
        </w:rPr>
        <w:t>portal</w:t>
      </w:r>
      <w:r>
        <w:rPr>
          <w:rFonts w:eastAsia="Times New Roman"/>
        </w:rPr>
        <w:t xml:space="preserve"> is 1 place on the internet that shows you all the different </w:t>
      </w:r>
      <w:r>
        <w:rPr>
          <w:rFonts w:eastAsia="Times New Roman"/>
        </w:rPr>
        <w:br/>
        <w:t>places to get information.</w:t>
      </w:r>
    </w:p>
    <w:p w14:paraId="43F84A59" w14:textId="77777777" w:rsidR="00CE0552" w:rsidRDefault="00CE0552" w:rsidP="0029373C">
      <w:pPr>
        <w:rPr>
          <w:rFonts w:eastAsia="Times New Roman"/>
        </w:rPr>
      </w:pPr>
    </w:p>
    <w:p w14:paraId="366834E5" w14:textId="76ABEC49" w:rsidR="00CE0552" w:rsidRDefault="00CE0552" w:rsidP="00CE0552">
      <w:pPr>
        <w:rPr>
          <w:rFonts w:eastAsia="Times New Roman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08448" behindDoc="1" locked="0" layoutInCell="1" allowOverlap="1" wp14:anchorId="7AA2D90A" wp14:editId="377A484D">
                <wp:simplePos x="0" y="0"/>
                <wp:positionH relativeFrom="margin">
                  <wp:posOffset>2131060</wp:posOffset>
                </wp:positionH>
                <wp:positionV relativeFrom="paragraph">
                  <wp:posOffset>307644</wp:posOffset>
                </wp:positionV>
                <wp:extent cx="3599815" cy="2051436"/>
                <wp:effectExtent l="0" t="0" r="635" b="6350"/>
                <wp:wrapNone/>
                <wp:docPr id="1946811290" name="Rectangle 19468112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51436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3C4EB" id="Rectangle 1946811290" o:spid="_x0000_s1026" alt="&quot;&quot;" style="position:absolute;margin-left:167.8pt;margin-top:24.2pt;width:283.45pt;height:161.55pt;z-index:-25130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" fillcolor="#cfc4e6" stroked="f" strokeweight="1pt">
                <w10:wrap anchorx="margin"/>
              </v:rect>
            </w:pict>
          </mc:Fallback>
        </mc:AlternateContent>
      </w:r>
    </w:p>
    <w:p w14:paraId="22858277" w14:textId="7A03965A" w:rsidR="00CE0552" w:rsidRDefault="00CE0552" w:rsidP="00CE0552">
      <w:pPr>
        <w:rPr>
          <w:rFonts w:eastAsia="Times New Roman"/>
        </w:rPr>
      </w:pPr>
      <w:r w:rsidRPr="00957A77">
        <w:rPr>
          <w:rFonts w:eastAsia="Times New Roman"/>
          <w:b/>
          <w:bCs/>
          <w:noProof/>
        </w:rPr>
        <w:drawing>
          <wp:anchor distT="0" distB="0" distL="114300" distR="114300" simplePos="0" relativeHeight="252009472" behindDoc="0" locked="0" layoutInCell="1" allowOverlap="1" wp14:anchorId="4325E104" wp14:editId="3AB5010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52653" cy="1438275"/>
            <wp:effectExtent l="0" t="0" r="9525" b="0"/>
            <wp:wrapNone/>
            <wp:docPr id="346277006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277006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279" cy="144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7A77">
        <w:rPr>
          <w:rFonts w:eastAsia="Times New Roman"/>
          <w:b/>
          <w:bCs/>
        </w:rPr>
        <w:t>Hubs</w:t>
      </w:r>
      <w:r>
        <w:rPr>
          <w:rFonts w:eastAsia="Times New Roman"/>
        </w:rPr>
        <w:t xml:space="preserve"> are places in your local area where you can:</w:t>
      </w:r>
    </w:p>
    <w:p w14:paraId="76EADC54" w14:textId="77777777" w:rsidR="00CE0552" w:rsidRDefault="00CE0552" w:rsidP="00CE0552">
      <w:pPr>
        <w:pStyle w:val="Listtoplevel"/>
      </w:pPr>
      <w:r>
        <w:t>find out information</w:t>
      </w:r>
    </w:p>
    <w:p w14:paraId="2B137F33" w14:textId="5030A1D1" w:rsidR="00CE0552" w:rsidRDefault="00CE0552" w:rsidP="00CE0552">
      <w:pPr>
        <w:pStyle w:val="Listtoplevel"/>
      </w:pPr>
      <w:r>
        <w:t>connect with different services.</w:t>
      </w:r>
    </w:p>
    <w:p w14:paraId="33DC689E" w14:textId="5C150223" w:rsidR="0033761A" w:rsidRDefault="0033761A">
      <w:pPr>
        <w:spacing w:line="240" w:lineRule="auto"/>
        <w:ind w:left="0"/>
        <w:rPr>
          <w:rFonts w:eastAsia="Times New Roman"/>
        </w:rPr>
      </w:pPr>
    </w:p>
    <w:p w14:paraId="58AC2727" w14:textId="6D6FAD7E" w:rsidR="00DA1DDF" w:rsidRDefault="00DA1DDF" w:rsidP="00CE0552">
      <w:pPr>
        <w:rPr>
          <w:rFonts w:eastAsia="Times New Roman"/>
        </w:rPr>
      </w:pPr>
      <w:r w:rsidRPr="00957A77">
        <w:rPr>
          <w:rFonts w:eastAsia="Times New Roman"/>
          <w:noProof/>
        </w:rPr>
        <w:drawing>
          <wp:anchor distT="0" distB="0" distL="114300" distR="114300" simplePos="0" relativeHeight="252010496" behindDoc="0" locked="0" layoutInCell="1" allowOverlap="1" wp14:anchorId="7F907C2D" wp14:editId="4CF65193">
            <wp:simplePos x="0" y="0"/>
            <wp:positionH relativeFrom="margin">
              <wp:align>left</wp:align>
            </wp:positionH>
            <wp:positionV relativeFrom="paragraph">
              <wp:posOffset>3953</wp:posOffset>
            </wp:positionV>
            <wp:extent cx="1179320" cy="1637086"/>
            <wp:effectExtent l="0" t="0" r="1905" b="1270"/>
            <wp:wrapNone/>
            <wp:docPr id="1513654604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654604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985" cy="164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057F69" w14:textId="1E603F78" w:rsidR="00D852B6" w:rsidRDefault="00CE0552" w:rsidP="00CE055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</w:rPr>
        <w:t xml:space="preserve">This </w:t>
      </w:r>
      <w:r w:rsidR="001A66F8">
        <w:rPr>
          <w:rFonts w:eastAsia="Times New Roman"/>
        </w:rPr>
        <w:t>programme</w:t>
      </w:r>
      <w:r>
        <w:rPr>
          <w:rFonts w:eastAsia="Times New Roman"/>
        </w:rPr>
        <w:t xml:space="preserve"> looks at the idea of making hubs in different parts / regions of Aotearoa New Zealand to support disabled people having jobs.</w:t>
      </w:r>
    </w:p>
    <w:p w14:paraId="251A5A9A" w14:textId="5850C5EE" w:rsidR="00A61716" w:rsidRDefault="00DA1DDF" w:rsidP="00F04AC7">
      <w:pPr>
        <w:rPr>
          <w:rFonts w:eastAsia="Times New Roman" w:cs="Arial"/>
          <w:color w:val="000000"/>
          <w:szCs w:val="32"/>
        </w:rPr>
      </w:pPr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197888" behindDoc="0" locked="0" layoutInCell="1" allowOverlap="1" wp14:anchorId="32622833" wp14:editId="5E86C5CB">
            <wp:simplePos x="0" y="0"/>
            <wp:positionH relativeFrom="margin">
              <wp:align>left</wp:align>
            </wp:positionH>
            <wp:positionV relativeFrom="paragraph">
              <wp:posOffset>7127</wp:posOffset>
            </wp:positionV>
            <wp:extent cx="1447800" cy="1657333"/>
            <wp:effectExtent l="0" t="0" r="0" b="0"/>
            <wp:wrapNone/>
            <wp:docPr id="1045537078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D3C2F" w14:textId="69AACB93" w:rsidR="0033761A" w:rsidRDefault="0033761A" w:rsidP="00F04AC7">
      <w:pPr>
        <w:rPr>
          <w:rFonts w:eastAsia="Times New Roman" w:cs="Arial"/>
          <w:color w:val="000000"/>
          <w:szCs w:val="32"/>
        </w:rPr>
      </w:pPr>
    </w:p>
    <w:p w14:paraId="40FD8D13" w14:textId="1588FF0C" w:rsidR="00F04AC7" w:rsidRDefault="00A61716" w:rsidP="00F04AC7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</w:t>
      </w:r>
      <w:r w:rsidR="0025149F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is </w:t>
      </w:r>
      <w:r w:rsidR="00475BE4" w:rsidRPr="00475BE4">
        <w:rPr>
          <w:rFonts w:eastAsia="Times New Roman" w:cs="Arial"/>
          <w:color w:val="000000"/>
          <w:szCs w:val="32"/>
        </w:rPr>
        <w:t>on track.</w:t>
      </w:r>
    </w:p>
    <w:p w14:paraId="4ACA257B" w14:textId="77777777" w:rsidR="00F04AC7" w:rsidRDefault="00F04AC7" w:rsidP="00F04AC7">
      <w:pPr>
        <w:rPr>
          <w:rFonts w:eastAsia="Times New Roman" w:cs="Arial"/>
          <w:color w:val="000000"/>
          <w:szCs w:val="32"/>
        </w:rPr>
      </w:pPr>
    </w:p>
    <w:p w14:paraId="6287A446" w14:textId="247A56C3" w:rsidR="0011364C" w:rsidRDefault="009F6882" w:rsidP="0011364C">
      <w:pPr>
        <w:pStyle w:val="Heading2"/>
        <w:rPr>
          <w:rFonts w:eastAsia="Times New Roman"/>
        </w:rPr>
      </w:pPr>
      <w:r w:rsidRPr="008B2A2E">
        <w:rPr>
          <w:rFonts w:eastAsia="Times New Roman" w:cs="Arial"/>
          <w:noProof/>
          <w:color w:val="000000"/>
          <w:szCs w:val="32"/>
        </w:rPr>
        <w:lastRenderedPageBreak/>
        <w:drawing>
          <wp:anchor distT="0" distB="0" distL="114300" distR="114300" simplePos="0" relativeHeight="252014592" behindDoc="0" locked="0" layoutInCell="1" allowOverlap="1" wp14:anchorId="61CE6408" wp14:editId="045F2B98">
            <wp:simplePos x="0" y="0"/>
            <wp:positionH relativeFrom="margin">
              <wp:align>left</wp:align>
            </wp:positionH>
            <wp:positionV relativeFrom="paragraph">
              <wp:posOffset>569843</wp:posOffset>
            </wp:positionV>
            <wp:extent cx="1869989" cy="1869989"/>
            <wp:effectExtent l="0" t="0" r="0" b="0"/>
            <wp:wrapNone/>
            <wp:docPr id="675883507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83507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989" cy="186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49F">
        <w:rPr>
          <w:rFonts w:eastAsia="Times New Roman"/>
        </w:rPr>
        <w:t>Programme</w:t>
      </w:r>
      <w:r w:rsidR="0011364C">
        <w:rPr>
          <w:rFonts w:eastAsia="Times New Roman"/>
        </w:rPr>
        <w:t xml:space="preserve"> 4: Accessible Employment</w:t>
      </w:r>
    </w:p>
    <w:p w14:paraId="4948829F" w14:textId="54CF0186" w:rsidR="0011364C" w:rsidRDefault="0011364C" w:rsidP="0011364C">
      <w:pPr>
        <w:rPr>
          <w:rFonts w:eastAsia="Times New Roman" w:cs="Arial"/>
          <w:color w:val="000000"/>
          <w:szCs w:val="32"/>
        </w:rPr>
      </w:pPr>
    </w:p>
    <w:p w14:paraId="7DC7EDAB" w14:textId="551DF0CA" w:rsidR="0011364C" w:rsidRDefault="0011364C" w:rsidP="0011364C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Accessible </w:t>
      </w:r>
      <w:r w:rsidR="00F54E2D">
        <w:rPr>
          <w:rFonts w:eastAsia="Times New Roman" w:cs="Arial"/>
          <w:color w:val="000000"/>
          <w:szCs w:val="32"/>
        </w:rPr>
        <w:t xml:space="preserve">employment </w:t>
      </w:r>
      <w:r>
        <w:rPr>
          <w:rFonts w:eastAsia="Times New Roman" w:cs="Arial"/>
          <w:color w:val="000000"/>
          <w:szCs w:val="32"/>
        </w:rPr>
        <w:t xml:space="preserve">is about having more disabled people working in the </w:t>
      </w:r>
      <w:r w:rsidRPr="008B2A2E">
        <w:rPr>
          <w:rFonts w:eastAsia="Times New Roman" w:cs="Arial"/>
          <w:b/>
          <w:bCs/>
          <w:color w:val="000000"/>
          <w:szCs w:val="32"/>
        </w:rPr>
        <w:t>public sector</w:t>
      </w:r>
      <w:r>
        <w:rPr>
          <w:rFonts w:eastAsia="Times New Roman" w:cs="Arial"/>
          <w:color w:val="000000"/>
          <w:szCs w:val="32"/>
        </w:rPr>
        <w:t>.</w:t>
      </w:r>
    </w:p>
    <w:p w14:paraId="79F5A623" w14:textId="77777777" w:rsidR="0011364C" w:rsidRDefault="0011364C" w:rsidP="0011364C">
      <w:pPr>
        <w:rPr>
          <w:rFonts w:eastAsia="Times New Roman" w:cs="Arial"/>
          <w:color w:val="000000"/>
          <w:szCs w:val="32"/>
        </w:rPr>
      </w:pPr>
    </w:p>
    <w:p w14:paraId="5FF39801" w14:textId="77777777" w:rsidR="0011364C" w:rsidRDefault="0011364C" w:rsidP="0011364C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12544" behindDoc="1" locked="0" layoutInCell="1" allowOverlap="1" wp14:anchorId="4B9EB48D" wp14:editId="20A445ED">
                <wp:simplePos x="0" y="0"/>
                <wp:positionH relativeFrom="margin">
                  <wp:posOffset>2138680</wp:posOffset>
                </wp:positionH>
                <wp:positionV relativeFrom="paragraph">
                  <wp:posOffset>315612</wp:posOffset>
                </wp:positionV>
                <wp:extent cx="3600000" cy="700216"/>
                <wp:effectExtent l="0" t="0" r="635" b="5080"/>
                <wp:wrapNone/>
                <wp:docPr id="2037498453" name="Rectangle 20374984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00216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EED011" id="Rectangle 2037498453" o:spid="_x0000_s1026" alt="&quot;&quot;" style="position:absolute;margin-left:168.4pt;margin-top:24.85pt;width:283.45pt;height:55.15pt;z-index:-25130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" fillcolor="#cfc4e6" stroked="f" strokeweight="1pt">
                <w10:wrap anchorx="margin"/>
              </v:rect>
            </w:pict>
          </mc:Fallback>
        </mc:AlternateContent>
      </w:r>
    </w:p>
    <w:p w14:paraId="1F1B51FB" w14:textId="77777777" w:rsidR="0011364C" w:rsidRDefault="0011364C" w:rsidP="0011364C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The </w:t>
      </w:r>
      <w:r w:rsidRPr="008B2A2E">
        <w:rPr>
          <w:rFonts w:eastAsia="Times New Roman" w:cs="Arial"/>
          <w:b/>
          <w:bCs/>
          <w:color w:val="000000"/>
          <w:szCs w:val="32"/>
        </w:rPr>
        <w:t>public sector</w:t>
      </w:r>
      <w:r>
        <w:rPr>
          <w:rFonts w:eastAsia="Times New Roman" w:cs="Arial"/>
          <w:color w:val="000000"/>
          <w:szCs w:val="32"/>
        </w:rPr>
        <w:t xml:space="preserve"> means places like government departments.</w:t>
      </w:r>
    </w:p>
    <w:p w14:paraId="7624C812" w14:textId="77777777" w:rsidR="0011364C" w:rsidRDefault="0011364C" w:rsidP="0011364C">
      <w:pPr>
        <w:rPr>
          <w:rFonts w:eastAsia="Times New Roman" w:cs="Arial"/>
          <w:color w:val="000000"/>
          <w:szCs w:val="32"/>
        </w:rPr>
      </w:pPr>
    </w:p>
    <w:p w14:paraId="7C1C5C16" w14:textId="77777777" w:rsidR="0011364C" w:rsidRDefault="0011364C" w:rsidP="0011364C">
      <w:pPr>
        <w:rPr>
          <w:rFonts w:eastAsia="Times New Roman" w:cs="Arial"/>
          <w:color w:val="000000"/>
          <w:szCs w:val="32"/>
        </w:rPr>
      </w:pPr>
    </w:p>
    <w:p w14:paraId="6555EC63" w14:textId="20AFCFF0" w:rsidR="00A61716" w:rsidRDefault="0011364C" w:rsidP="00107774">
      <w:pPr>
        <w:rPr>
          <w:rFonts w:eastAsia="Times New Roman" w:cs="Arial"/>
          <w:color w:val="000000"/>
          <w:szCs w:val="32"/>
        </w:rPr>
      </w:pPr>
      <w:r w:rsidRPr="00FD1784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13568" behindDoc="0" locked="0" layoutInCell="1" allowOverlap="1" wp14:anchorId="5784E1DB" wp14:editId="17CAEA2F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2051995" cy="605641"/>
            <wp:effectExtent l="0" t="0" r="5715" b="4445"/>
            <wp:wrapNone/>
            <wp:docPr id="1512319297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19297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995" cy="60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>The Ministry of Social Development and the rest of the public sector are working to support this</w:t>
      </w:r>
      <w:r w:rsidR="00BB77E5">
        <w:rPr>
          <w:rFonts w:eastAsia="Times New Roman" w:cs="Arial"/>
          <w:color w:val="000000"/>
          <w:szCs w:val="32"/>
        </w:rPr>
        <w:t>.</w:t>
      </w:r>
    </w:p>
    <w:p w14:paraId="1EFE8691" w14:textId="5EE0294B" w:rsidR="00BB77E5" w:rsidRDefault="00C0393E" w:rsidP="00BB77E5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>Some things</w:t>
      </w:r>
      <w:r w:rsidR="00BB77E5">
        <w:rPr>
          <w:rFonts w:eastAsia="Times New Roman" w:cs="Arial"/>
          <w:color w:val="000000"/>
          <w:szCs w:val="32"/>
        </w:rPr>
        <w:t xml:space="preserve"> that are being worked on for this </w:t>
      </w:r>
      <w:r w:rsidR="0025149F">
        <w:rPr>
          <w:rFonts w:eastAsia="Times New Roman" w:cs="Arial"/>
          <w:color w:val="000000"/>
          <w:szCs w:val="32"/>
        </w:rPr>
        <w:t>programme</w:t>
      </w:r>
      <w:r w:rsidR="00BB77E5">
        <w:rPr>
          <w:rFonts w:eastAsia="Times New Roman" w:cs="Arial"/>
          <w:color w:val="000000"/>
          <w:szCs w:val="32"/>
        </w:rPr>
        <w:t xml:space="preserve"> are the:</w:t>
      </w:r>
    </w:p>
    <w:p w14:paraId="2A15491F" w14:textId="589CFAF6" w:rsidR="00BB77E5" w:rsidRDefault="00DA1DDF" w:rsidP="00BB77E5">
      <w:pPr>
        <w:pStyle w:val="Listtoplevel"/>
        <w:rPr>
          <w:b/>
          <w:bCs/>
        </w:rPr>
      </w:pPr>
      <w:r>
        <w:rPr>
          <w:b/>
          <w:bCs/>
        </w:rPr>
        <w:drawing>
          <wp:anchor distT="0" distB="0" distL="114300" distR="114300" simplePos="0" relativeHeight="252198912" behindDoc="0" locked="0" layoutInCell="1" allowOverlap="1" wp14:anchorId="63D66127" wp14:editId="61BD3C75">
            <wp:simplePos x="0" y="0"/>
            <wp:positionH relativeFrom="margin">
              <wp:align>left</wp:align>
            </wp:positionH>
            <wp:positionV relativeFrom="paragraph">
              <wp:posOffset>202672</wp:posOffset>
            </wp:positionV>
            <wp:extent cx="1800000" cy="1306915"/>
            <wp:effectExtent l="0" t="0" r="0" b="0"/>
            <wp:wrapNone/>
            <wp:docPr id="1055986783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986783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7E5">
        <w:rPr>
          <w:b/>
          <w:bCs/>
        </w:rPr>
        <w:t>Lead Toolkit</w:t>
      </w:r>
    </w:p>
    <w:p w14:paraId="53492872" w14:textId="01D27FD6" w:rsidR="00C0393E" w:rsidRDefault="00C0393E" w:rsidP="00BB77E5">
      <w:pPr>
        <w:pStyle w:val="Listtoplevel"/>
        <w:rPr>
          <w:b/>
          <w:bCs/>
        </w:rPr>
      </w:pPr>
      <w:r>
        <w:t>Government</w:t>
      </w:r>
      <w:r w:rsidR="00BB77E5">
        <w:rPr>
          <w:b/>
          <w:bCs/>
        </w:rPr>
        <w:t xml:space="preserve"> </w:t>
      </w:r>
      <w:r w:rsidR="00F54E2D">
        <w:rPr>
          <w:b/>
          <w:bCs/>
        </w:rPr>
        <w:t xml:space="preserve">internship </w:t>
      </w:r>
      <w:r w:rsidR="001A66F8">
        <w:t>programme</w:t>
      </w:r>
      <w:r>
        <w:rPr>
          <w:b/>
          <w:bCs/>
        </w:rPr>
        <w:t>.</w:t>
      </w:r>
    </w:p>
    <w:p w14:paraId="70E6BB95" w14:textId="45C5F362" w:rsidR="00C0393E" w:rsidRDefault="00C0393E" w:rsidP="00C0393E"/>
    <w:p w14:paraId="69A2D7EA" w14:textId="4FBFCE43" w:rsidR="00C0393E" w:rsidRDefault="00DA1DDF" w:rsidP="00C0393E">
      <w:pPr>
        <w:rPr>
          <w:rFonts w:eastAsia="Times New Roman" w:cs="Arial"/>
          <w:color w:val="000000"/>
          <w:szCs w:val="32"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2199936" behindDoc="0" locked="0" layoutInCell="1" allowOverlap="1" wp14:anchorId="4AFB97C9" wp14:editId="33C5389C">
            <wp:simplePos x="0" y="0"/>
            <wp:positionH relativeFrom="margin">
              <wp:align>left</wp:align>
            </wp:positionH>
            <wp:positionV relativeFrom="paragraph">
              <wp:posOffset>-309114</wp:posOffset>
            </wp:positionV>
            <wp:extent cx="1504060" cy="1504060"/>
            <wp:effectExtent l="0" t="0" r="0" b="1270"/>
            <wp:wrapNone/>
            <wp:docPr id="1562522359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522359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060" cy="15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93E"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27422698" wp14:editId="4D866C4E">
                <wp:simplePos x="0" y="0"/>
                <wp:positionH relativeFrom="margin">
                  <wp:posOffset>2131060</wp:posOffset>
                </wp:positionH>
                <wp:positionV relativeFrom="paragraph">
                  <wp:posOffset>-41566</wp:posOffset>
                </wp:positionV>
                <wp:extent cx="3600000" cy="1044000"/>
                <wp:effectExtent l="0" t="0" r="635" b="3810"/>
                <wp:wrapNone/>
                <wp:docPr id="1111767217" name="Rectangle 11117672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4400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258471" id="Rectangle 1111767217" o:spid="_x0000_s1026" alt="&quot;&quot;" style="position:absolute;margin-left:167.8pt;margin-top:-3.25pt;width:283.45pt;height:82.2pt;z-index:-25129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  <w:r w:rsidR="00C0393E">
        <w:rPr>
          <w:rFonts w:eastAsia="Times New Roman" w:cs="Arial"/>
          <w:color w:val="000000"/>
          <w:szCs w:val="32"/>
        </w:rPr>
        <w:t xml:space="preserve">The </w:t>
      </w:r>
      <w:r w:rsidR="00C0393E" w:rsidRPr="008B2A2E">
        <w:rPr>
          <w:rFonts w:eastAsia="Times New Roman" w:cs="Arial"/>
          <w:b/>
          <w:bCs/>
          <w:color w:val="000000"/>
          <w:szCs w:val="32"/>
        </w:rPr>
        <w:t>Lead Toolkit</w:t>
      </w:r>
      <w:r w:rsidR="00C0393E">
        <w:rPr>
          <w:rFonts w:eastAsia="Times New Roman" w:cs="Arial"/>
          <w:color w:val="000000"/>
          <w:szCs w:val="32"/>
        </w:rPr>
        <w:t xml:space="preserve"> is information for employers about having disabled people work for them.</w:t>
      </w:r>
    </w:p>
    <w:p w14:paraId="3D9D0E2A" w14:textId="1461397A" w:rsidR="00BB77E5" w:rsidRDefault="00BB77E5" w:rsidP="00C0393E">
      <w:r>
        <w:t xml:space="preserve"> </w:t>
      </w:r>
    </w:p>
    <w:p w14:paraId="6C79CCFD" w14:textId="2C419DF4" w:rsidR="00C0393E" w:rsidRDefault="00722906" w:rsidP="00C0393E">
      <w:r w:rsidRPr="008B2A2E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18688" behindDoc="0" locked="0" layoutInCell="1" allowOverlap="1" wp14:anchorId="6407E8BF" wp14:editId="38F5BF5B">
            <wp:simplePos x="0" y="0"/>
            <wp:positionH relativeFrom="margin">
              <wp:align>left</wp:align>
            </wp:positionH>
            <wp:positionV relativeFrom="paragraph">
              <wp:posOffset>195580</wp:posOffset>
            </wp:positionV>
            <wp:extent cx="1508166" cy="1508166"/>
            <wp:effectExtent l="0" t="0" r="0" b="0"/>
            <wp:wrapNone/>
            <wp:docPr id="270036659" name="Picture 92" descr="A person in a suit giving a hand ges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36659" name="Picture 92" descr="A person in a suit giving a hand ges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66" cy="150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3FE"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20736" behindDoc="1" locked="0" layoutInCell="1" allowOverlap="1" wp14:anchorId="1D9F7FF5" wp14:editId="46BAE9CA">
                <wp:simplePos x="0" y="0"/>
                <wp:positionH relativeFrom="margin">
                  <wp:align>right</wp:align>
                </wp:positionH>
                <wp:positionV relativeFrom="paragraph">
                  <wp:posOffset>292220</wp:posOffset>
                </wp:positionV>
                <wp:extent cx="3600000" cy="1044000"/>
                <wp:effectExtent l="0" t="0" r="635" b="3810"/>
                <wp:wrapNone/>
                <wp:docPr id="1709280473" name="Rectangle 17092804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4400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C64144" id="Rectangle 1709280473" o:spid="_x0000_s1026" alt="&quot;&quot;" style="position:absolute;margin-left:232.25pt;margin-top:23pt;width:283.45pt;height:82.2pt;z-index:-251295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" fillcolor="#cfc4e6" stroked="f" strokeweight="1pt">
                <w10:wrap anchorx="margin"/>
              </v:rect>
            </w:pict>
          </mc:Fallback>
        </mc:AlternateContent>
      </w:r>
    </w:p>
    <w:p w14:paraId="55FF5E7D" w14:textId="242E597E" w:rsidR="00C0393E" w:rsidRDefault="00336E18" w:rsidP="00C0393E">
      <w:r>
        <w:rPr>
          <w:rFonts w:eastAsia="Times New Roman" w:cs="Arial"/>
          <w:color w:val="000000"/>
          <w:szCs w:val="32"/>
        </w:rPr>
        <w:t xml:space="preserve">An </w:t>
      </w:r>
      <w:r w:rsidRPr="008B2A2E">
        <w:rPr>
          <w:rFonts w:eastAsia="Times New Roman" w:cs="Arial"/>
          <w:b/>
          <w:bCs/>
          <w:color w:val="000000"/>
          <w:szCs w:val="32"/>
        </w:rPr>
        <w:t>internship</w:t>
      </w:r>
      <w:r>
        <w:rPr>
          <w:rFonts w:eastAsia="Times New Roman" w:cs="Arial"/>
          <w:color w:val="000000"/>
          <w:szCs w:val="32"/>
        </w:rPr>
        <w:t xml:space="preserve"> is when you work somewhere for a short time to learn about </w:t>
      </w:r>
      <w:r w:rsidR="00F27281">
        <w:rPr>
          <w:rFonts w:eastAsia="Times New Roman" w:cs="Arial"/>
          <w:color w:val="000000"/>
          <w:szCs w:val="32"/>
        </w:rPr>
        <w:t>a job.</w:t>
      </w:r>
    </w:p>
    <w:p w14:paraId="3BABE9A7" w14:textId="77777777" w:rsidR="008A63FE" w:rsidRDefault="008A63FE" w:rsidP="00C0393E"/>
    <w:p w14:paraId="76AFE9D9" w14:textId="77777777" w:rsidR="00F27281" w:rsidRDefault="00F27281" w:rsidP="00C0393E"/>
    <w:p w14:paraId="0ACE9BB4" w14:textId="356AE2B6" w:rsidR="008A63FE" w:rsidRDefault="00722906" w:rsidP="00C0393E"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01984" behindDoc="0" locked="0" layoutInCell="1" allowOverlap="1" wp14:anchorId="7EA7E6D1" wp14:editId="301985ED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47800" cy="1657333"/>
            <wp:effectExtent l="0" t="0" r="0" b="0"/>
            <wp:wrapNone/>
            <wp:docPr id="79786746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3FE">
        <w:t xml:space="preserve">All the </w:t>
      </w:r>
      <w:r w:rsidR="001A66F8">
        <w:t>programme</w:t>
      </w:r>
      <w:r w:rsidR="0025149F">
        <w:t>s</w:t>
      </w:r>
      <w:r w:rsidR="008A63FE">
        <w:t xml:space="preserve"> under Accessible Employment are on track. </w:t>
      </w:r>
    </w:p>
    <w:p w14:paraId="6A1BB3C5" w14:textId="77777777" w:rsidR="0064667B" w:rsidRDefault="0064667B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2EC93025" w14:textId="77777777" w:rsidR="002B215D" w:rsidRDefault="002B215D" w:rsidP="002B215D">
      <w:pPr>
        <w:pStyle w:val="Heading1"/>
      </w:pPr>
      <w:bookmarkStart w:id="10" w:name="_Outcome_3:_Health"/>
      <w:bookmarkStart w:id="11" w:name="_Toc180151650"/>
      <w:bookmarkEnd w:id="10"/>
      <w:r>
        <w:lastRenderedPageBreak/>
        <w:t>Outcome 3: Health and wellbeing</w:t>
      </w:r>
      <w:bookmarkEnd w:id="11"/>
    </w:p>
    <w:p w14:paraId="7748D0B5" w14:textId="0A4111EB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3F7BA4B8" w14:textId="518EC81D" w:rsidR="002B215D" w:rsidRDefault="001E7FC5" w:rsidP="002B215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04032" behindDoc="0" locked="0" layoutInCell="1" allowOverlap="1" wp14:anchorId="505DD3B6" wp14:editId="5E3392FD">
                <wp:simplePos x="0" y="0"/>
                <wp:positionH relativeFrom="margin">
                  <wp:align>left</wp:align>
                </wp:positionH>
                <wp:positionV relativeFrom="paragraph">
                  <wp:posOffset>187960</wp:posOffset>
                </wp:positionV>
                <wp:extent cx="1604645" cy="1127760"/>
                <wp:effectExtent l="0" t="0" r="0" b="0"/>
                <wp:wrapNone/>
                <wp:docPr id="2018289196" name="Group 2018289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4645" cy="1127760"/>
                          <a:chOff x="27821" y="-76200"/>
                          <a:chExt cx="1605036" cy="1127760"/>
                        </a:xfrm>
                      </wpg:grpSpPr>
                      <pic:pic xmlns:pic="http://schemas.openxmlformats.org/drawingml/2006/picture">
                        <pic:nvPicPr>
                          <pic:cNvPr id="191857695" name="Picture 19185769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821" y="-76200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266608" name="Text Box 55526660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033153" y="397823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E71B74" w14:textId="77777777" w:rsidR="001E7FC5" w:rsidRPr="001516A4" w:rsidRDefault="001E7FC5" w:rsidP="001E7FC5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5DD3B6" id="Group 2018289196" o:spid="_x0000_s1041" alt="&quot;&quot;" style="position:absolute;left:0;text-align:left;margin-left:0;margin-top:14.8pt;width:126.35pt;height:88.8pt;z-index:252204032;mso-position-horizontal:left;mso-position-horizontal-relative:margin;mso-width-relative:margin" coordorigin="278,-762" coordsize="16050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">
                <v:shape id="Picture 191857695" o:spid="_x0000_s1042" type="#_x0000_t75" alt="&quot;&quot;" style="position:absolute;left:278;top:-762;width:11106;height:1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">
                  <v:imagedata r:id="rId69" o:title=""/>
                </v:shape>
                <v:shape id="Text Box 555266608" o:spid="_x0000_s1043" type="#_x0000_t202" alt="&quot;&quot;" style="position:absolute;left:10331;top:3978;width:5997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" filled="f" stroked="f" strokeweight=".5pt">
                  <v:textbox>
                    <w:txbxContent>
                      <w:p w14:paraId="75E71B74" w14:textId="77777777" w:rsidR="001E7FC5" w:rsidRPr="001516A4" w:rsidRDefault="001E7FC5" w:rsidP="001E7FC5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2374A26" w14:textId="39E2EC44" w:rsidR="002B215D" w:rsidRDefault="002B215D" w:rsidP="002B215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There are </w:t>
      </w:r>
      <w:r>
        <w:rPr>
          <w:rFonts w:eastAsia="Times New Roman" w:cs="Arial"/>
          <w:b/>
          <w:bCs/>
          <w:color w:val="000000"/>
          <w:szCs w:val="32"/>
        </w:rPr>
        <w:t xml:space="preserve">5 </w:t>
      </w:r>
      <w:r>
        <w:rPr>
          <w:rFonts w:eastAsia="Times New Roman" w:cs="Arial"/>
          <w:color w:val="000000"/>
          <w:szCs w:val="32"/>
        </w:rPr>
        <w:t xml:space="preserve">work </w:t>
      </w:r>
      <w:r w:rsidR="001A66F8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s in Outcome 3. </w:t>
      </w:r>
    </w:p>
    <w:p w14:paraId="6969ACCC" w14:textId="77777777" w:rsidR="002B215D" w:rsidRP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36A343B5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4A48A7A5" w14:textId="2C8D5D0B" w:rsidR="002B215D" w:rsidRDefault="002B215D" w:rsidP="002B215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32000" behindDoc="0" locked="0" layoutInCell="1" allowOverlap="1" wp14:anchorId="4C1D39E7" wp14:editId="5FE790E6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828165" cy="815340"/>
            <wp:effectExtent l="0" t="0" r="635" b="3810"/>
            <wp:wrapThrough wrapText="bothSides">
              <wp:wrapPolygon edited="0">
                <wp:start x="0" y="0"/>
                <wp:lineTo x="0" y="21196"/>
                <wp:lineTo x="21382" y="21196"/>
                <wp:lineTo x="21382" y="0"/>
                <wp:lineTo x="0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126" cy="826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 xml:space="preserve">4 of the Outcome 3 work </w:t>
      </w:r>
      <w:r w:rsidR="001A66F8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>s are run by the Ministry of Health.</w:t>
      </w:r>
    </w:p>
    <w:p w14:paraId="60544A18" w14:textId="7306EBFA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1CAB5CCD" w14:textId="7F293345" w:rsidR="002B215D" w:rsidRDefault="004C7ADD" w:rsidP="002B215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05056" behindDoc="0" locked="0" layoutInCell="1" allowOverlap="1" wp14:anchorId="3B17ED27" wp14:editId="7B9ACF18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981075" cy="1181100"/>
            <wp:effectExtent l="0" t="0" r="9525" b="0"/>
            <wp:wrapNone/>
            <wp:docPr id="802518077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518077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13F564" w14:textId="3A1CD521" w:rsidR="002B215D" w:rsidRDefault="002B215D" w:rsidP="002B215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1 of the work </w:t>
      </w:r>
      <w:r w:rsidR="001A66F8">
        <w:rPr>
          <w:rFonts w:eastAsia="Times New Roman" w:cs="Arial"/>
          <w:color w:val="000000"/>
          <w:szCs w:val="32"/>
        </w:rPr>
        <w:t>programme</w:t>
      </w:r>
      <w:r w:rsidR="0025149F">
        <w:rPr>
          <w:rFonts w:eastAsia="Times New Roman" w:cs="Arial"/>
          <w:color w:val="000000"/>
          <w:szCs w:val="32"/>
        </w:rPr>
        <w:t>s</w:t>
      </w:r>
      <w:r>
        <w:rPr>
          <w:rFonts w:eastAsia="Times New Roman" w:cs="Arial"/>
          <w:color w:val="000000"/>
          <w:szCs w:val="32"/>
        </w:rPr>
        <w:t xml:space="preserve"> is run by Sport New Zealand. </w:t>
      </w:r>
    </w:p>
    <w:p w14:paraId="19BA0420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103D10C7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11B94AE8" w14:textId="7ED3A3EA" w:rsidR="002B215D" w:rsidRDefault="002B215D" w:rsidP="002B215D">
      <w:pPr>
        <w:pStyle w:val="Heading2"/>
        <w:rPr>
          <w:rFonts w:eastAsia="Times New Roman"/>
        </w:rPr>
      </w:pPr>
      <w:r w:rsidRPr="00A0592F">
        <w:rPr>
          <w:rFonts w:eastAsia="Times New Roman"/>
          <w:noProof/>
        </w:rPr>
        <w:drawing>
          <wp:anchor distT="0" distB="0" distL="114300" distR="114300" simplePos="0" relativeHeight="252022784" behindDoc="0" locked="0" layoutInCell="1" allowOverlap="1" wp14:anchorId="6460BCEA" wp14:editId="0BA7BB29">
            <wp:simplePos x="0" y="0"/>
            <wp:positionH relativeFrom="margin">
              <wp:align>left</wp:align>
            </wp:positionH>
            <wp:positionV relativeFrom="paragraph">
              <wp:posOffset>643717</wp:posOffset>
            </wp:positionV>
            <wp:extent cx="1828800" cy="1828800"/>
            <wp:effectExtent l="0" t="0" r="0" b="0"/>
            <wp:wrapNone/>
            <wp:docPr id="951549251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49251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49F">
        <w:rPr>
          <w:rFonts w:eastAsia="Times New Roman"/>
        </w:rPr>
        <w:t>Programme</w:t>
      </w:r>
      <w:r w:rsidR="001A7CBE">
        <w:rPr>
          <w:rFonts w:eastAsia="Times New Roman"/>
        </w:rPr>
        <w:t xml:space="preserve"> 1: </w:t>
      </w:r>
      <w:r>
        <w:rPr>
          <w:rFonts w:eastAsia="Times New Roman"/>
        </w:rPr>
        <w:t>Safeguarding Bodily Integrity Rights</w:t>
      </w:r>
    </w:p>
    <w:p w14:paraId="75C45B67" w14:textId="60C158BE" w:rsidR="002B215D" w:rsidRDefault="002B215D" w:rsidP="002B215D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30976" behindDoc="1" locked="0" layoutInCell="1" allowOverlap="1" wp14:anchorId="18CE8076" wp14:editId="33E7D51D">
                <wp:simplePos x="0" y="0"/>
                <wp:positionH relativeFrom="margin">
                  <wp:align>right</wp:align>
                </wp:positionH>
                <wp:positionV relativeFrom="paragraph">
                  <wp:posOffset>281016</wp:posOffset>
                </wp:positionV>
                <wp:extent cx="3600000" cy="1123950"/>
                <wp:effectExtent l="0" t="0" r="635" b="0"/>
                <wp:wrapNone/>
                <wp:docPr id="774433518" name="Rectangle 7744335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2395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A131C4" id="Rectangle 774433518" o:spid="_x0000_s1026" alt="&quot;&quot;" style="position:absolute;margin-left:232.25pt;margin-top:22.15pt;width:283.45pt;height:88.5pt;z-index:-251285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" fillcolor="#cfc4e6" stroked="f" strokeweight="1pt">
                <w10:wrap anchorx="margin"/>
              </v:rect>
            </w:pict>
          </mc:Fallback>
        </mc:AlternateContent>
      </w:r>
    </w:p>
    <w:p w14:paraId="08F3630D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  <w:r w:rsidRPr="00780CB2">
        <w:rPr>
          <w:rFonts w:eastAsia="Times New Roman" w:cs="Arial"/>
          <w:b/>
          <w:bCs/>
          <w:color w:val="000000"/>
          <w:szCs w:val="32"/>
        </w:rPr>
        <w:t>Bodily integrity</w:t>
      </w:r>
      <w:r>
        <w:rPr>
          <w:rFonts w:eastAsia="Times New Roman" w:cs="Arial"/>
          <w:color w:val="000000"/>
          <w:szCs w:val="32"/>
        </w:rPr>
        <w:t xml:space="preserve"> means you get to decide what happens to your own body.</w:t>
      </w:r>
    </w:p>
    <w:p w14:paraId="7C2B9B19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3F7B0C21" w14:textId="3280B839" w:rsidR="002B215D" w:rsidRDefault="002B215D" w:rsidP="002B215D">
      <w:pPr>
        <w:rPr>
          <w:rFonts w:eastAsia="Times New Roman" w:cs="Arial"/>
          <w:color w:val="000000"/>
          <w:szCs w:val="32"/>
        </w:rPr>
      </w:pPr>
      <w:r w:rsidRPr="00A0592F">
        <w:rPr>
          <w:rFonts w:eastAsia="Times New Roman" w:cs="Arial"/>
          <w:noProof/>
          <w:color w:val="000000"/>
          <w:szCs w:val="32"/>
        </w:rPr>
        <w:lastRenderedPageBreak/>
        <w:drawing>
          <wp:anchor distT="0" distB="0" distL="114300" distR="114300" simplePos="0" relativeHeight="252024832" behindDoc="0" locked="0" layoutInCell="1" allowOverlap="1" wp14:anchorId="68464523" wp14:editId="3CC3C007">
            <wp:simplePos x="0" y="0"/>
            <wp:positionH relativeFrom="margin">
              <wp:align>left</wp:align>
            </wp:positionH>
            <wp:positionV relativeFrom="paragraph">
              <wp:posOffset>-76200</wp:posOffset>
            </wp:positionV>
            <wp:extent cx="1800000" cy="1800000"/>
            <wp:effectExtent l="0" t="0" r="0" b="0"/>
            <wp:wrapNone/>
            <wp:docPr id="550349972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349972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 xml:space="preserve">This work </w:t>
      </w:r>
      <w:r w:rsidR="001A66F8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is about protecting disabled people from treatment they do not want like:</w:t>
      </w:r>
    </w:p>
    <w:p w14:paraId="6E8D1FA8" w14:textId="77777777" w:rsidR="002B215D" w:rsidRPr="00A0592F" w:rsidRDefault="002B215D" w:rsidP="002B215D">
      <w:pPr>
        <w:pStyle w:val="Listtoplevel"/>
        <w:rPr>
          <w:b/>
          <w:bCs/>
        </w:rPr>
      </w:pPr>
      <w:r w:rsidRPr="00A0592F">
        <w:rPr>
          <w:b/>
          <w:bCs/>
        </w:rPr>
        <w:t>sterilisation</w:t>
      </w:r>
    </w:p>
    <w:p w14:paraId="37046FC9" w14:textId="77777777" w:rsidR="002B215D" w:rsidRDefault="002B215D" w:rsidP="002B215D">
      <w:pPr>
        <w:pStyle w:val="Listtoplevel"/>
      </w:pPr>
      <w:r w:rsidRPr="00A0592F">
        <w:rPr>
          <w:b/>
          <w:bCs/>
        </w:rPr>
        <w:t>growth attenuation treatment</w:t>
      </w:r>
      <w:r>
        <w:t>.</w:t>
      </w:r>
    </w:p>
    <w:p w14:paraId="40414052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  <w:r w:rsidRPr="00A0592F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25856" behindDoc="0" locked="0" layoutInCell="1" allowOverlap="1" wp14:anchorId="5D16EA99" wp14:editId="3CAAA5DC">
            <wp:simplePos x="0" y="0"/>
            <wp:positionH relativeFrom="column">
              <wp:posOffset>-2540</wp:posOffset>
            </wp:positionH>
            <wp:positionV relativeFrom="paragraph">
              <wp:posOffset>57785</wp:posOffset>
            </wp:positionV>
            <wp:extent cx="1228725" cy="1838325"/>
            <wp:effectExtent l="0" t="0" r="9525" b="9525"/>
            <wp:wrapNone/>
            <wp:docPr id="220732012" name="Picture 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732012" name="Picture 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D5C83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26880" behindDoc="1" locked="0" layoutInCell="1" allowOverlap="1" wp14:anchorId="623759EF" wp14:editId="79A9B02D">
                <wp:simplePos x="0" y="0"/>
                <wp:positionH relativeFrom="margin">
                  <wp:posOffset>2131060</wp:posOffset>
                </wp:positionH>
                <wp:positionV relativeFrom="paragraph">
                  <wp:posOffset>311133</wp:posOffset>
                </wp:positionV>
                <wp:extent cx="3600000" cy="700645"/>
                <wp:effectExtent l="0" t="0" r="635" b="4445"/>
                <wp:wrapNone/>
                <wp:docPr id="476641225" name="Rectangle 4766412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0064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6AC26D" id="Rectangle 476641225" o:spid="_x0000_s1026" alt="&quot;&quot;" style="position:absolute;margin-left:167.8pt;margin-top:24.5pt;width:283.45pt;height:55.15pt;z-index:-25128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</w:p>
    <w:p w14:paraId="0CE2D573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  <w:r w:rsidRPr="00A0592F">
        <w:rPr>
          <w:rFonts w:eastAsia="Times New Roman" w:cs="Arial"/>
          <w:b/>
          <w:bCs/>
          <w:color w:val="000000"/>
          <w:szCs w:val="32"/>
        </w:rPr>
        <w:t>Sterilisation</w:t>
      </w:r>
      <w:r>
        <w:rPr>
          <w:rFonts w:eastAsia="Times New Roman" w:cs="Arial"/>
          <w:color w:val="000000"/>
          <w:szCs w:val="32"/>
        </w:rPr>
        <w:t xml:space="preserve"> is making it so you can never have children.</w:t>
      </w:r>
    </w:p>
    <w:p w14:paraId="752357AB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67E7327B" w14:textId="60CCAE9B" w:rsidR="002B215D" w:rsidRDefault="00EA57AA" w:rsidP="002B215D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27904" behindDoc="1" locked="0" layoutInCell="1" allowOverlap="1" wp14:anchorId="2A84A5AF" wp14:editId="7DD8A495">
                <wp:simplePos x="0" y="0"/>
                <wp:positionH relativeFrom="margin">
                  <wp:align>right</wp:align>
                </wp:positionH>
                <wp:positionV relativeFrom="paragraph">
                  <wp:posOffset>252371</wp:posOffset>
                </wp:positionV>
                <wp:extent cx="3599815" cy="2873786"/>
                <wp:effectExtent l="0" t="0" r="635" b="3175"/>
                <wp:wrapNone/>
                <wp:docPr id="1757797529" name="Rectangle 1757797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3786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CAF01" id="Rectangle 1757797529" o:spid="_x0000_s1026" style="position:absolute;margin-left:232.25pt;margin-top:19.85pt;width:283.45pt;height:226.3pt;z-index:-251288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" fillcolor="#cfc4e6" stroked="f" strokeweight="1pt">
                <w10:wrap anchorx="margin"/>
              </v:rect>
            </w:pict>
          </mc:Fallback>
        </mc:AlternateContent>
      </w:r>
      <w:r w:rsidR="002B215D" w:rsidRPr="00D86C1E">
        <w:rPr>
          <w:rFonts w:eastAsia="Times New Roman" w:cs="Arial"/>
          <w:b/>
          <w:bCs/>
          <w:noProof/>
          <w:color w:val="000000"/>
          <w:szCs w:val="32"/>
        </w:rPr>
        <w:drawing>
          <wp:anchor distT="0" distB="0" distL="114300" distR="114300" simplePos="0" relativeHeight="252028928" behindDoc="0" locked="0" layoutInCell="1" allowOverlap="1" wp14:anchorId="18E60FA7" wp14:editId="7B2EDA3E">
            <wp:simplePos x="0" y="0"/>
            <wp:positionH relativeFrom="margin">
              <wp:align>left</wp:align>
            </wp:positionH>
            <wp:positionV relativeFrom="paragraph">
              <wp:posOffset>346768</wp:posOffset>
            </wp:positionV>
            <wp:extent cx="1430606" cy="1237872"/>
            <wp:effectExtent l="0" t="0" r="0" b="0"/>
            <wp:wrapNone/>
            <wp:docPr id="1414963151" name="Picture 1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963151" name="Picture 1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06" cy="123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888029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  <w:r w:rsidRPr="00A0592F">
        <w:rPr>
          <w:rFonts w:eastAsia="Times New Roman" w:cs="Arial"/>
          <w:b/>
          <w:bCs/>
          <w:color w:val="000000"/>
          <w:szCs w:val="32"/>
        </w:rPr>
        <w:t>Growth attenuation treatment</w:t>
      </w:r>
      <w:r>
        <w:rPr>
          <w:rFonts w:eastAsia="Times New Roman" w:cs="Arial"/>
          <w:color w:val="000000"/>
          <w:szCs w:val="32"/>
        </w:rPr>
        <w:t xml:space="preserve"> is using medicine to stop people growing.</w:t>
      </w:r>
    </w:p>
    <w:p w14:paraId="2EA978D1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  <w:r w:rsidRPr="00D86C1E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29952" behindDoc="0" locked="0" layoutInCell="1" allowOverlap="1" wp14:anchorId="2B4BBF67" wp14:editId="4F776EF0">
            <wp:simplePos x="0" y="0"/>
            <wp:positionH relativeFrom="margin">
              <wp:align>left</wp:align>
            </wp:positionH>
            <wp:positionV relativeFrom="paragraph">
              <wp:posOffset>286806</wp:posOffset>
            </wp:positionV>
            <wp:extent cx="1603169" cy="1603169"/>
            <wp:effectExtent l="0" t="0" r="0" b="0"/>
            <wp:wrapNone/>
            <wp:docPr id="32314206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420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605334" cy="16053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CAE30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4E032D1F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>It is used to keep some disabled people the same size as when they were children.</w:t>
      </w:r>
    </w:p>
    <w:p w14:paraId="6AE6D540" w14:textId="77777777" w:rsidR="002B215D" w:rsidRDefault="002B215D" w:rsidP="002B215D">
      <w:pPr>
        <w:rPr>
          <w:rFonts w:eastAsia="Times New Roman" w:cs="Arial"/>
          <w:color w:val="000000"/>
          <w:szCs w:val="32"/>
        </w:rPr>
      </w:pPr>
    </w:p>
    <w:p w14:paraId="5739CA7D" w14:textId="77777777" w:rsidR="00F42333" w:rsidRDefault="00F42333" w:rsidP="002B215D">
      <w:pPr>
        <w:rPr>
          <w:rFonts w:eastAsia="Times New Roman" w:cs="Arial"/>
          <w:color w:val="000000"/>
          <w:szCs w:val="32"/>
        </w:rPr>
      </w:pPr>
    </w:p>
    <w:p w14:paraId="6CA2E481" w14:textId="77777777" w:rsidR="009F5BC3" w:rsidRDefault="009F5BC3">
      <w:pPr>
        <w:spacing w:line="240" w:lineRule="auto"/>
        <w:ind w:left="0"/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br w:type="page"/>
      </w:r>
    </w:p>
    <w:p w14:paraId="04E7ED6D" w14:textId="19AC3C27" w:rsidR="00EA57AA" w:rsidRDefault="00614295" w:rsidP="002B215D">
      <w:pPr>
        <w:rPr>
          <w:rFonts w:eastAsia="Times New Roman" w:cs="Arial"/>
          <w:color w:val="000000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207104" behindDoc="0" locked="0" layoutInCell="1" allowOverlap="1" wp14:anchorId="7F8C7251" wp14:editId="7D07CE1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456660" cy="1456660"/>
            <wp:effectExtent l="0" t="0" r="0" b="0"/>
            <wp:wrapNone/>
            <wp:docPr id="181080701" name="Picture 1810807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60" cy="14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716">
        <w:rPr>
          <w:rFonts w:eastAsia="Times New Roman" w:cs="Arial"/>
          <w:color w:val="000000"/>
          <w:szCs w:val="32"/>
        </w:rPr>
        <w:t xml:space="preserve">The </w:t>
      </w:r>
      <w:r w:rsidR="0025149F">
        <w:rPr>
          <w:rFonts w:eastAsia="Times New Roman" w:cs="Arial"/>
          <w:color w:val="000000"/>
          <w:szCs w:val="32"/>
        </w:rPr>
        <w:t>programme</w:t>
      </w:r>
      <w:r w:rsidR="00A61716">
        <w:rPr>
          <w:rFonts w:eastAsia="Times New Roman" w:cs="Arial"/>
          <w:color w:val="000000"/>
          <w:szCs w:val="32"/>
        </w:rPr>
        <w:t xml:space="preserve"> is</w:t>
      </w:r>
      <w:r w:rsidR="00EA57AA">
        <w:rPr>
          <w:rFonts w:eastAsia="Times New Roman" w:cs="Arial"/>
          <w:color w:val="000000"/>
          <w:szCs w:val="32"/>
        </w:rPr>
        <w:t xml:space="preserve"> off track with minimal risks. </w:t>
      </w:r>
    </w:p>
    <w:p w14:paraId="68D6CEB0" w14:textId="77777777" w:rsidR="009F5BC3" w:rsidRDefault="009F5BC3" w:rsidP="002B215D">
      <w:pPr>
        <w:rPr>
          <w:rFonts w:eastAsia="Times New Roman" w:cs="Arial"/>
          <w:color w:val="000000"/>
          <w:szCs w:val="32"/>
        </w:rPr>
      </w:pPr>
    </w:p>
    <w:p w14:paraId="65F11C31" w14:textId="77777777" w:rsidR="009F5BC3" w:rsidRDefault="009F5BC3" w:rsidP="002B215D">
      <w:pPr>
        <w:rPr>
          <w:rFonts w:eastAsia="Times New Roman" w:cs="Arial"/>
          <w:color w:val="000000"/>
          <w:szCs w:val="32"/>
        </w:rPr>
      </w:pPr>
    </w:p>
    <w:p w14:paraId="348FF408" w14:textId="7B0E61A5" w:rsidR="009F5BC3" w:rsidRDefault="00614295" w:rsidP="002B215D">
      <w:pPr>
        <w:rPr>
          <w:rFonts w:eastAsia="Times New Roman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2209152" behindDoc="0" locked="0" layoutInCell="1" allowOverlap="1" wp14:anchorId="2E705C4C" wp14:editId="2F7A4AA8">
            <wp:simplePos x="0" y="0"/>
            <wp:positionH relativeFrom="margin">
              <wp:align>left</wp:align>
            </wp:positionH>
            <wp:positionV relativeFrom="paragraph">
              <wp:posOffset>214630</wp:posOffset>
            </wp:positionV>
            <wp:extent cx="1457960" cy="1014095"/>
            <wp:effectExtent l="57150" t="57150" r="46990" b="71755"/>
            <wp:wrapNone/>
            <wp:docPr id="122880884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485641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60" cy="10140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BFBFB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458C">
        <w:rPr>
          <w:rFonts w:eastAsia="Times New Roman" w:cs="Arial"/>
          <w:color w:val="000000"/>
          <w:szCs w:val="32"/>
        </w:rPr>
        <w:t>The DPO Coalition is worried about how slow</w:t>
      </w:r>
      <w:r w:rsidR="00CC6701">
        <w:rPr>
          <w:rFonts w:eastAsia="Times New Roman" w:cs="Arial"/>
          <w:color w:val="000000"/>
          <w:szCs w:val="32"/>
        </w:rPr>
        <w:t>ly</w:t>
      </w:r>
      <w:r w:rsidR="00BA458C">
        <w:rPr>
          <w:rFonts w:eastAsia="Times New Roman" w:cs="Arial"/>
          <w:color w:val="000000"/>
          <w:szCs w:val="32"/>
        </w:rPr>
        <w:t xml:space="preserve"> this </w:t>
      </w:r>
      <w:r w:rsidR="0025149F">
        <w:rPr>
          <w:rFonts w:eastAsia="Times New Roman" w:cs="Arial"/>
          <w:color w:val="000000"/>
          <w:szCs w:val="32"/>
        </w:rPr>
        <w:t>programme</w:t>
      </w:r>
      <w:r w:rsidR="00BA458C">
        <w:rPr>
          <w:rFonts w:eastAsia="Times New Roman" w:cs="Arial"/>
          <w:color w:val="000000"/>
          <w:szCs w:val="32"/>
        </w:rPr>
        <w:t xml:space="preserve"> is being worked on. </w:t>
      </w:r>
    </w:p>
    <w:p w14:paraId="0E818859" w14:textId="77777777" w:rsidR="00B33944" w:rsidRDefault="00B33944" w:rsidP="00DE63DE">
      <w:pPr>
        <w:rPr>
          <w:rFonts w:eastAsia="Times New Roman"/>
        </w:rPr>
      </w:pPr>
    </w:p>
    <w:p w14:paraId="4B15FC74" w14:textId="77777777" w:rsidR="001A7CBE" w:rsidRDefault="001A7CBE" w:rsidP="00DE63DE">
      <w:pPr>
        <w:rPr>
          <w:rFonts w:eastAsia="Times New Roman"/>
        </w:rPr>
      </w:pPr>
    </w:p>
    <w:p w14:paraId="22679EC5" w14:textId="610F5D94" w:rsidR="001A7CBE" w:rsidRDefault="0025149F" w:rsidP="001A7CBE">
      <w:pPr>
        <w:pStyle w:val="Heading2"/>
        <w:rPr>
          <w:rFonts w:eastAsia="Times New Roman"/>
        </w:rPr>
      </w:pPr>
      <w:r>
        <w:rPr>
          <w:rFonts w:eastAsia="Times New Roman"/>
        </w:rPr>
        <w:t>Programme</w:t>
      </w:r>
      <w:r w:rsidR="001A7CBE">
        <w:rPr>
          <w:rFonts w:eastAsia="Times New Roman"/>
        </w:rPr>
        <w:t xml:space="preserve"> 2: Health Outcomes and Access to Services</w:t>
      </w:r>
    </w:p>
    <w:p w14:paraId="24604936" w14:textId="641218E1" w:rsidR="001A7CBE" w:rsidRDefault="001A7CBE" w:rsidP="001A7CBE">
      <w:pPr>
        <w:rPr>
          <w:rFonts w:eastAsia="Times New Roman" w:cs="Arial"/>
          <w:color w:val="000000"/>
          <w:szCs w:val="32"/>
        </w:rPr>
      </w:pPr>
    </w:p>
    <w:p w14:paraId="1CE562D4" w14:textId="79A83F61" w:rsidR="001A7CBE" w:rsidRDefault="001A7CBE" w:rsidP="001A7CBE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work </w:t>
      </w:r>
      <w:r w:rsidR="001A66F8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is about:</w:t>
      </w:r>
    </w:p>
    <w:p w14:paraId="270D1A10" w14:textId="469461A7" w:rsidR="001A7CBE" w:rsidRDefault="00DB4052" w:rsidP="001A7CBE">
      <w:pPr>
        <w:pStyle w:val="Listtoplevel"/>
      </w:pPr>
      <w:r w:rsidRPr="00923CAA">
        <w:rPr>
          <w:rFonts w:eastAsia="Times New Roman" w:cs="Arial"/>
          <w:color w:val="000000"/>
          <w:szCs w:val="32"/>
        </w:rPr>
        <w:drawing>
          <wp:anchor distT="0" distB="0" distL="114300" distR="114300" simplePos="0" relativeHeight="252034048" behindDoc="0" locked="0" layoutInCell="1" allowOverlap="1" wp14:anchorId="6988DEC2" wp14:editId="51AEBFD0">
            <wp:simplePos x="0" y="0"/>
            <wp:positionH relativeFrom="margin">
              <wp:align>left</wp:align>
            </wp:positionH>
            <wp:positionV relativeFrom="paragraph">
              <wp:posOffset>53340</wp:posOffset>
            </wp:positionV>
            <wp:extent cx="1828800" cy="1828800"/>
            <wp:effectExtent l="0" t="0" r="0" b="0"/>
            <wp:wrapNone/>
            <wp:docPr id="1941200121" name="Picture 1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200121" name="Picture 1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CBE">
        <w:t>everyone being able to use health services</w:t>
      </w:r>
    </w:p>
    <w:p w14:paraId="3CAD9062" w14:textId="13661280" w:rsidR="001A7CBE" w:rsidRDefault="001A7CBE" w:rsidP="001A7CBE">
      <w:pPr>
        <w:pStyle w:val="Listtoplevel"/>
      </w:pPr>
      <w:r>
        <w:t>things going well for people after they have used health services.</w:t>
      </w:r>
    </w:p>
    <w:p w14:paraId="4DA5A8C9" w14:textId="4DE0763E" w:rsidR="00B33944" w:rsidRDefault="00DB4052" w:rsidP="002B215D">
      <w:pPr>
        <w:rPr>
          <w:rFonts w:eastAsia="Times New Roman" w:cs="Arial"/>
          <w:color w:val="000000"/>
          <w:szCs w:val="32"/>
        </w:rPr>
      </w:pPr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11200" behindDoc="0" locked="0" layoutInCell="1" allowOverlap="1" wp14:anchorId="4CE1CE91" wp14:editId="018EE41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447800" cy="1657333"/>
            <wp:effectExtent l="0" t="0" r="0" b="0"/>
            <wp:wrapNone/>
            <wp:docPr id="121704108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8B01A" w14:textId="43B8421A" w:rsidR="00662CCC" w:rsidRDefault="00662CCC" w:rsidP="002B215D">
      <w:pPr>
        <w:rPr>
          <w:rFonts w:eastAsia="Times New Roman" w:cs="Arial"/>
          <w:color w:val="000000"/>
          <w:szCs w:val="32"/>
        </w:rPr>
      </w:pPr>
    </w:p>
    <w:p w14:paraId="316A3075" w14:textId="331F5B63" w:rsidR="004D2FEB" w:rsidRDefault="00A61716" w:rsidP="002B215D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The </w:t>
      </w:r>
      <w:r w:rsidR="0025149F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is </w:t>
      </w:r>
      <w:r w:rsidR="004D2FEB">
        <w:rPr>
          <w:rFonts w:eastAsia="Times New Roman" w:cs="Arial"/>
          <w:color w:val="000000"/>
          <w:szCs w:val="32"/>
        </w:rPr>
        <w:t xml:space="preserve">on track with minimal risks. </w:t>
      </w:r>
    </w:p>
    <w:p w14:paraId="38C7EB85" w14:textId="3AC32765" w:rsidR="00A01FD4" w:rsidRDefault="00A01FD4" w:rsidP="00A01FD4">
      <w:pPr>
        <w:pStyle w:val="Heading2"/>
        <w:rPr>
          <w:rFonts w:eastAsia="Times New Roman"/>
        </w:rPr>
      </w:pPr>
      <w:r w:rsidRPr="00923CAA">
        <w:rPr>
          <w:rFonts w:eastAsia="Times New Roman"/>
          <w:noProof/>
        </w:rPr>
        <w:lastRenderedPageBreak/>
        <w:drawing>
          <wp:anchor distT="0" distB="0" distL="114300" distR="114300" simplePos="0" relativeHeight="252037120" behindDoc="0" locked="0" layoutInCell="1" allowOverlap="1" wp14:anchorId="175ACFBA" wp14:editId="2C1FC5C9">
            <wp:simplePos x="0" y="0"/>
            <wp:positionH relativeFrom="margin">
              <wp:posOffset>0</wp:posOffset>
            </wp:positionH>
            <wp:positionV relativeFrom="paragraph">
              <wp:posOffset>1091565</wp:posOffset>
            </wp:positionV>
            <wp:extent cx="1272336" cy="1752600"/>
            <wp:effectExtent l="0" t="0" r="4445" b="0"/>
            <wp:wrapNone/>
            <wp:docPr id="1481319257" name="Picture 1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319257" name="Picture 1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336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49F">
        <w:rPr>
          <w:rFonts w:eastAsia="Times New Roman"/>
        </w:rPr>
        <w:t>Programme</w:t>
      </w:r>
      <w:r>
        <w:rPr>
          <w:rFonts w:eastAsia="Times New Roman"/>
        </w:rPr>
        <w:t xml:space="preserve"> 3: Repeal and Replace the Mental Health (Compulsory Assessment and Treatment) Act 1992</w:t>
      </w:r>
    </w:p>
    <w:p w14:paraId="554D44C6" w14:textId="5B7C83C9" w:rsidR="00A01FD4" w:rsidRDefault="00A01FD4" w:rsidP="00A01FD4">
      <w:pPr>
        <w:tabs>
          <w:tab w:val="left" w:pos="8247"/>
        </w:tabs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36096" behindDoc="1" locked="0" layoutInCell="1" allowOverlap="1" wp14:anchorId="517583C1" wp14:editId="38017CDC">
                <wp:simplePos x="0" y="0"/>
                <wp:positionH relativeFrom="margin">
                  <wp:posOffset>2142490</wp:posOffset>
                </wp:positionH>
                <wp:positionV relativeFrom="paragraph">
                  <wp:posOffset>264778</wp:posOffset>
                </wp:positionV>
                <wp:extent cx="3600000" cy="427256"/>
                <wp:effectExtent l="0" t="0" r="635" b="0"/>
                <wp:wrapNone/>
                <wp:docPr id="2105809446" name="Rectangle 21058094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27256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8A9454" id="Rectangle 2105809446" o:spid="_x0000_s1026" alt="&quot;&quot;" style="position:absolute;margin-left:168.7pt;margin-top:20.85pt;width:283.45pt;height:33.65pt;z-index:-25128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" fillcolor="#cfc4e6" stroked="f" strokeweight="1pt">
                <w10:wrap anchorx="margin"/>
              </v:rect>
            </w:pict>
          </mc:Fallback>
        </mc:AlternateContent>
      </w:r>
    </w:p>
    <w:p w14:paraId="10543760" w14:textId="0FD2711B" w:rsidR="00A01FD4" w:rsidRDefault="00A01FD4" w:rsidP="00A01FD4">
      <w:pPr>
        <w:tabs>
          <w:tab w:val="left" w:pos="8247"/>
        </w:tabs>
        <w:rPr>
          <w:rFonts w:eastAsia="Times New Roman" w:cs="Arial"/>
          <w:color w:val="000000"/>
          <w:szCs w:val="32"/>
        </w:rPr>
      </w:pPr>
      <w:r w:rsidRPr="00034D05">
        <w:rPr>
          <w:rFonts w:eastAsia="Times New Roman" w:cs="Arial"/>
          <w:b/>
          <w:bCs/>
          <w:color w:val="000000"/>
          <w:szCs w:val="32"/>
        </w:rPr>
        <w:t>Repeal</w:t>
      </w:r>
      <w:r>
        <w:rPr>
          <w:rFonts w:eastAsia="Times New Roman" w:cs="Arial"/>
          <w:color w:val="000000"/>
          <w:szCs w:val="32"/>
        </w:rPr>
        <w:t xml:space="preserve"> means to end a law.</w:t>
      </w:r>
      <w:r>
        <w:rPr>
          <w:rFonts w:eastAsia="Times New Roman" w:cs="Arial"/>
          <w:color w:val="000000"/>
          <w:szCs w:val="32"/>
        </w:rPr>
        <w:tab/>
      </w:r>
    </w:p>
    <w:p w14:paraId="09DD1061" w14:textId="77777777" w:rsidR="00A01FD4" w:rsidRDefault="00A01FD4" w:rsidP="00A01FD4">
      <w:pPr>
        <w:rPr>
          <w:rFonts w:eastAsia="Times New Roman" w:cs="Arial"/>
          <w:color w:val="000000"/>
          <w:szCs w:val="32"/>
        </w:rPr>
      </w:pPr>
    </w:p>
    <w:p w14:paraId="00CA1D0D" w14:textId="395113D5" w:rsidR="00A01FD4" w:rsidRDefault="00A01FD4" w:rsidP="00A01FD4">
      <w:pPr>
        <w:rPr>
          <w:rFonts w:eastAsia="Times New Roman" w:cs="Arial"/>
          <w:color w:val="000000"/>
          <w:szCs w:val="32"/>
        </w:rPr>
      </w:pPr>
    </w:p>
    <w:p w14:paraId="64C93DF5" w14:textId="767297FC" w:rsidR="00A01FD4" w:rsidRDefault="00A01FD4" w:rsidP="00A01FD4">
      <w:pPr>
        <w:rPr>
          <w:rFonts w:eastAsia="Times New Roman" w:cs="Arial"/>
          <w:color w:val="000000"/>
          <w:szCs w:val="32"/>
        </w:rPr>
      </w:pPr>
      <w:r w:rsidRPr="00923CA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38144" behindDoc="0" locked="0" layoutInCell="1" allowOverlap="1" wp14:anchorId="213D86D0" wp14:editId="59F37CE5">
            <wp:simplePos x="0" y="0"/>
            <wp:positionH relativeFrom="margin">
              <wp:align>left</wp:align>
            </wp:positionH>
            <wp:positionV relativeFrom="paragraph">
              <wp:posOffset>239533</wp:posOffset>
            </wp:positionV>
            <wp:extent cx="1824608" cy="1581150"/>
            <wp:effectExtent l="0" t="0" r="4445" b="0"/>
            <wp:wrapNone/>
            <wp:docPr id="9496540" name="Picture 1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6540" name="Picture 1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08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 xml:space="preserve">The </w:t>
      </w:r>
      <w:r w:rsidRPr="00DA1DDF">
        <w:rPr>
          <w:rFonts w:eastAsia="Times New Roman" w:cs="Arial"/>
          <w:b/>
          <w:bCs/>
          <w:color w:val="000000"/>
          <w:szCs w:val="32"/>
        </w:rPr>
        <w:t>Mental Health</w:t>
      </w:r>
      <w:r>
        <w:rPr>
          <w:rFonts w:eastAsia="Times New Roman" w:cs="Arial"/>
          <w:color w:val="000000"/>
          <w:szCs w:val="32"/>
        </w:rPr>
        <w:t xml:space="preserve"> (Compulsory Assessment and Treatment) Act 1992 is a law that says sometimes people with </w:t>
      </w:r>
      <w:r w:rsidRPr="00DA1DDF">
        <w:rPr>
          <w:rFonts w:eastAsia="Times New Roman" w:cs="Arial"/>
          <w:b/>
          <w:bCs/>
          <w:color w:val="000000"/>
          <w:szCs w:val="32"/>
        </w:rPr>
        <w:t>mental distress</w:t>
      </w:r>
      <w:r>
        <w:rPr>
          <w:rFonts w:eastAsia="Times New Roman" w:cs="Arial"/>
          <w:color w:val="000000"/>
          <w:szCs w:val="32"/>
        </w:rPr>
        <w:t xml:space="preserve"> can be made to have treatment even if they say no.</w:t>
      </w:r>
    </w:p>
    <w:p w14:paraId="54A1C1F2" w14:textId="70EDE04B" w:rsidR="00A01FD4" w:rsidRDefault="00A01FD4" w:rsidP="00A01FD4">
      <w:pPr>
        <w:rPr>
          <w:rFonts w:eastAsia="Times New Roman" w:cs="Arial"/>
          <w:color w:val="000000"/>
          <w:szCs w:val="32"/>
        </w:rPr>
      </w:pPr>
    </w:p>
    <w:p w14:paraId="3575767A" w14:textId="291F7551" w:rsidR="00707E84" w:rsidRDefault="009D2109" w:rsidP="00707E84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308480" behindDoc="1" locked="0" layoutInCell="1" allowOverlap="1" wp14:anchorId="5F44FC13" wp14:editId="76512DEF">
                <wp:simplePos x="0" y="0"/>
                <wp:positionH relativeFrom="margin">
                  <wp:align>right</wp:align>
                </wp:positionH>
                <wp:positionV relativeFrom="paragraph">
                  <wp:posOffset>251670</wp:posOffset>
                </wp:positionV>
                <wp:extent cx="3600000" cy="1820411"/>
                <wp:effectExtent l="0" t="0" r="635" b="8890"/>
                <wp:wrapNone/>
                <wp:docPr id="2112180055" name="Rectangle 21121800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820411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4E3A0B" id="Rectangle 2112180055" o:spid="_x0000_s1026" alt="&quot;&quot;" style="position:absolute;margin-left:232.25pt;margin-top:19.8pt;width:283.45pt;height:143.35pt;z-index:-251008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" fillcolor="#cfc4e6" stroked="f" strokeweight="1pt">
                <w10:wrap anchorx="margin"/>
              </v:rect>
            </w:pict>
          </mc:Fallback>
        </mc:AlternateContent>
      </w:r>
    </w:p>
    <w:p w14:paraId="77FF988B" w14:textId="169EDCDF" w:rsidR="009D2109" w:rsidRPr="009D2109" w:rsidRDefault="00197860" w:rsidP="009D2109">
      <w:pPr>
        <w:rPr>
          <w:rFonts w:eastAsia="Times New Roman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2312576" behindDoc="0" locked="0" layoutInCell="1" allowOverlap="1" wp14:anchorId="184FFDEE" wp14:editId="1D75B356">
            <wp:simplePos x="0" y="0"/>
            <wp:positionH relativeFrom="margin">
              <wp:align>left</wp:align>
            </wp:positionH>
            <wp:positionV relativeFrom="paragraph">
              <wp:posOffset>114358</wp:posOffset>
            </wp:positionV>
            <wp:extent cx="1800000" cy="1701000"/>
            <wp:effectExtent l="0" t="0" r="0" b="0"/>
            <wp:wrapNone/>
            <wp:docPr id="1757485445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485445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7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62E5" w:rsidRPr="009D2109">
        <w:rPr>
          <w:rFonts w:eastAsia="Times New Roman" w:cs="Arial"/>
          <w:b/>
          <w:bCs/>
          <w:color w:val="000000"/>
          <w:szCs w:val="32"/>
        </w:rPr>
        <w:t xml:space="preserve">Mental health </w:t>
      </w:r>
      <w:r w:rsidR="005E62E5" w:rsidRPr="009D2109">
        <w:rPr>
          <w:rFonts w:eastAsia="Times New Roman" w:cs="Arial"/>
          <w:color w:val="000000"/>
          <w:szCs w:val="32"/>
        </w:rPr>
        <w:t xml:space="preserve">is </w:t>
      </w:r>
      <w:r w:rsidR="009D2109" w:rsidRPr="009D2109">
        <w:rPr>
          <w:rFonts w:eastAsia="Times New Roman" w:cs="Arial"/>
          <w:color w:val="000000"/>
          <w:szCs w:val="32"/>
        </w:rPr>
        <w:t>health to do with:</w:t>
      </w:r>
    </w:p>
    <w:p w14:paraId="148548C4" w14:textId="3331BFFB" w:rsidR="009D2109" w:rsidRPr="009D2109" w:rsidRDefault="009D2109" w:rsidP="009D2109">
      <w:pPr>
        <w:pStyle w:val="Listtoplevel"/>
      </w:pPr>
      <w:r w:rsidRPr="009D2109">
        <w:t>how you feel</w:t>
      </w:r>
    </w:p>
    <w:p w14:paraId="48694BE5" w14:textId="74E5D5FA" w:rsidR="009D2109" w:rsidRPr="009D2109" w:rsidRDefault="009D2109" w:rsidP="009D2109">
      <w:pPr>
        <w:pStyle w:val="Listtoplevel"/>
      </w:pPr>
      <w:r w:rsidRPr="009D2109">
        <w:t xml:space="preserve">your mind. </w:t>
      </w:r>
    </w:p>
    <w:p w14:paraId="6E112A51" w14:textId="00D8B430" w:rsidR="005E62E5" w:rsidRPr="00194F83" w:rsidRDefault="00A25977" w:rsidP="009D2109">
      <w:pPr>
        <w:rPr>
          <w:rFonts w:eastAsia="Times New Roman" w:cs="Arial"/>
          <w:color w:val="000000"/>
          <w:szCs w:val="32"/>
          <w:highlight w:val="yellow"/>
        </w:rPr>
      </w:pPr>
      <w:r w:rsidRPr="00194F83">
        <w:rPr>
          <w:rFonts w:eastAsia="Times New Roman" w:cs="Arial"/>
          <w:color w:val="000000"/>
          <w:szCs w:val="32"/>
          <w:highlight w:val="yellow"/>
        </w:rPr>
        <w:t xml:space="preserve"> </w:t>
      </w:r>
    </w:p>
    <w:p w14:paraId="183D2DF8" w14:textId="77777777" w:rsidR="005E62E5" w:rsidRPr="00194F83" w:rsidRDefault="005E62E5" w:rsidP="00707E84">
      <w:pPr>
        <w:rPr>
          <w:rFonts w:eastAsia="Times New Roman" w:cs="Arial"/>
          <w:color w:val="000000"/>
          <w:szCs w:val="32"/>
          <w:highlight w:val="yellow"/>
        </w:rPr>
      </w:pPr>
    </w:p>
    <w:p w14:paraId="2B714CA1" w14:textId="256E30AE" w:rsidR="005E62E5" w:rsidRPr="00194F83" w:rsidRDefault="005E62E5" w:rsidP="00707E84">
      <w:pPr>
        <w:rPr>
          <w:rFonts w:eastAsia="Times New Roman" w:cs="Arial"/>
          <w:color w:val="000000"/>
          <w:szCs w:val="32"/>
          <w:highlight w:val="yellow"/>
        </w:rPr>
      </w:pPr>
    </w:p>
    <w:p w14:paraId="47818269" w14:textId="7649FB4D" w:rsidR="005E62E5" w:rsidRPr="009D2109" w:rsidRDefault="008B4C1F" w:rsidP="00707E84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w:lastRenderedPageBreak/>
        <w:drawing>
          <wp:anchor distT="0" distB="0" distL="114300" distR="114300" simplePos="0" relativeHeight="252311552" behindDoc="0" locked="0" layoutInCell="1" allowOverlap="1" wp14:anchorId="0404ADCC" wp14:editId="0F07E96D">
            <wp:simplePos x="0" y="0"/>
            <wp:positionH relativeFrom="margin">
              <wp:align>left</wp:align>
            </wp:positionH>
            <wp:positionV relativeFrom="paragraph">
              <wp:posOffset>-285226</wp:posOffset>
            </wp:positionV>
            <wp:extent cx="1342239" cy="1342239"/>
            <wp:effectExtent l="0" t="0" r="0" b="0"/>
            <wp:wrapNone/>
            <wp:docPr id="1100727863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727863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239" cy="134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2109"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310528" behindDoc="1" locked="0" layoutInCell="1" allowOverlap="1" wp14:anchorId="5FA830FD" wp14:editId="7A781075">
                <wp:simplePos x="0" y="0"/>
                <wp:positionH relativeFrom="margin">
                  <wp:align>right</wp:align>
                </wp:positionH>
                <wp:positionV relativeFrom="paragraph">
                  <wp:posOffset>-33555</wp:posOffset>
                </wp:positionV>
                <wp:extent cx="3600000" cy="706790"/>
                <wp:effectExtent l="0" t="0" r="635" b="0"/>
                <wp:wrapNone/>
                <wp:docPr id="208225291" name="Rectangle 20822529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0679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3E723" id="Rectangle 208225291" o:spid="_x0000_s1026" alt="&quot;&quot;" style="position:absolute;margin-left:232.25pt;margin-top:-2.65pt;width:283.45pt;height:55.65pt;z-index:-251005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" fillcolor="#cfc4e6" stroked="f" strokeweight="1pt">
                <w10:wrap anchorx="margin"/>
              </v:rect>
            </w:pict>
          </mc:Fallback>
        </mc:AlternateContent>
      </w:r>
      <w:r w:rsidR="005E62E5" w:rsidRPr="009D2109">
        <w:rPr>
          <w:rFonts w:eastAsia="Times New Roman" w:cs="Arial"/>
          <w:b/>
          <w:bCs/>
          <w:color w:val="000000"/>
          <w:szCs w:val="32"/>
        </w:rPr>
        <w:t>Mental distress</w:t>
      </w:r>
      <w:r w:rsidR="005E62E5" w:rsidRPr="009D2109">
        <w:rPr>
          <w:rFonts w:eastAsia="Times New Roman" w:cs="Arial"/>
          <w:color w:val="000000"/>
          <w:szCs w:val="32"/>
        </w:rPr>
        <w:t xml:space="preserve"> is when your mental health is not doing well. </w:t>
      </w:r>
    </w:p>
    <w:p w14:paraId="70E05949" w14:textId="10D00282" w:rsidR="005E62E5" w:rsidRDefault="0048335B" w:rsidP="00707E84">
      <w:pPr>
        <w:rPr>
          <w:rFonts w:eastAsia="Times New Roman" w:cs="Arial"/>
          <w:color w:val="000000"/>
          <w:szCs w:val="32"/>
        </w:rPr>
      </w:pPr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13248" behindDoc="0" locked="0" layoutInCell="1" allowOverlap="1" wp14:anchorId="5E95EA9A" wp14:editId="16FCE855">
            <wp:simplePos x="0" y="0"/>
            <wp:positionH relativeFrom="margin">
              <wp:align>left</wp:align>
            </wp:positionH>
            <wp:positionV relativeFrom="paragraph">
              <wp:posOffset>330427</wp:posOffset>
            </wp:positionV>
            <wp:extent cx="1447800" cy="1657333"/>
            <wp:effectExtent l="0" t="0" r="0" b="0"/>
            <wp:wrapNone/>
            <wp:docPr id="987081600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CD0D5" w14:textId="0E15897C" w:rsidR="005E62E5" w:rsidRDefault="005E62E5" w:rsidP="00707E84">
      <w:pPr>
        <w:rPr>
          <w:rFonts w:eastAsia="Times New Roman" w:cs="Arial"/>
          <w:color w:val="000000"/>
          <w:szCs w:val="32"/>
        </w:rPr>
      </w:pPr>
    </w:p>
    <w:p w14:paraId="50D2F3D9" w14:textId="35B82AC4" w:rsidR="00707E84" w:rsidRDefault="00707E84" w:rsidP="00707E84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The </w:t>
      </w:r>
      <w:r w:rsidR="0025149F">
        <w:rPr>
          <w:rFonts w:eastAsia="Times New Roman" w:cs="Arial"/>
          <w:color w:val="000000"/>
          <w:szCs w:val="32"/>
        </w:rPr>
        <w:t>programme</w:t>
      </w:r>
      <w:r>
        <w:rPr>
          <w:rFonts w:eastAsia="Times New Roman" w:cs="Arial"/>
          <w:color w:val="000000"/>
          <w:szCs w:val="32"/>
        </w:rPr>
        <w:t xml:space="preserve"> is on track with minimal risks. </w:t>
      </w:r>
    </w:p>
    <w:p w14:paraId="2633F41C" w14:textId="05AE639B" w:rsidR="00A01FD4" w:rsidRDefault="00A01FD4" w:rsidP="00A01FD4">
      <w:pPr>
        <w:rPr>
          <w:rFonts w:eastAsia="Times New Roman" w:cs="Arial"/>
          <w:color w:val="000000"/>
          <w:szCs w:val="32"/>
        </w:rPr>
      </w:pPr>
    </w:p>
    <w:p w14:paraId="4FF116E0" w14:textId="679E77E5" w:rsidR="000D20DE" w:rsidRDefault="000D20DE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</w:rPr>
      </w:pPr>
      <w:r>
        <w:rPr>
          <w:rFonts w:eastAsia="Times New Roman"/>
        </w:rPr>
        <w:br w:type="page"/>
      </w:r>
    </w:p>
    <w:p w14:paraId="6940840F" w14:textId="69347D2F" w:rsidR="00162630" w:rsidRDefault="0025149F" w:rsidP="00162630">
      <w:pPr>
        <w:pStyle w:val="Heading2"/>
        <w:rPr>
          <w:rFonts w:eastAsia="Times New Roman"/>
        </w:rPr>
      </w:pPr>
      <w:r>
        <w:rPr>
          <w:rFonts w:eastAsia="Times New Roman"/>
        </w:rPr>
        <w:lastRenderedPageBreak/>
        <w:t>Programme</w:t>
      </w:r>
      <w:r w:rsidR="00162630">
        <w:rPr>
          <w:rFonts w:eastAsia="Times New Roman"/>
        </w:rPr>
        <w:t xml:space="preserve"> 4: Seclusion and Restraint</w:t>
      </w:r>
    </w:p>
    <w:p w14:paraId="199BDCDE" w14:textId="5A038049" w:rsidR="00107774" w:rsidRDefault="00EA2E85" w:rsidP="00162630">
      <w:pPr>
        <w:rPr>
          <w:rFonts w:eastAsia="Times New Roman" w:cs="Arial"/>
          <w:color w:val="000000"/>
          <w:szCs w:val="32"/>
        </w:rPr>
      </w:pPr>
      <w:r w:rsidRPr="00C16FB4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44288" behindDoc="0" locked="0" layoutInCell="1" allowOverlap="1" wp14:anchorId="1AFB6F3F" wp14:editId="1F7CEEDD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666875" cy="1666875"/>
            <wp:effectExtent l="0" t="0" r="9525" b="0"/>
            <wp:wrapNone/>
            <wp:docPr id="1375848776" name="Picture 1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848776" name="Picture 1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C5A0D" w14:textId="3983EFE6" w:rsidR="00162630" w:rsidRDefault="00162630" w:rsidP="00162630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work </w:t>
      </w:r>
      <w:r w:rsidR="001A66F8">
        <w:rPr>
          <w:rFonts w:eastAsia="Times New Roman" w:cs="Arial"/>
          <w:color w:val="000000"/>
          <w:szCs w:val="32"/>
        </w:rPr>
        <w:t>programme</w:t>
      </w:r>
      <w:r w:rsidR="008369FC">
        <w:rPr>
          <w:rFonts w:eastAsia="Times New Roman" w:cs="Arial"/>
          <w:color w:val="000000"/>
          <w:szCs w:val="32"/>
        </w:rPr>
        <w:t xml:space="preserve"> </w:t>
      </w:r>
      <w:r>
        <w:rPr>
          <w:rFonts w:eastAsia="Times New Roman" w:cs="Arial"/>
          <w:color w:val="000000"/>
          <w:szCs w:val="32"/>
        </w:rPr>
        <w:t xml:space="preserve">is about removing all </w:t>
      </w:r>
      <w:r w:rsidRPr="00923CAA">
        <w:rPr>
          <w:rFonts w:eastAsia="Times New Roman" w:cs="Arial"/>
          <w:b/>
          <w:bCs/>
          <w:color w:val="000000"/>
          <w:szCs w:val="32"/>
        </w:rPr>
        <w:t>seclusion</w:t>
      </w:r>
      <w:r>
        <w:rPr>
          <w:rFonts w:eastAsia="Times New Roman" w:cs="Arial"/>
          <w:color w:val="000000"/>
          <w:szCs w:val="32"/>
        </w:rPr>
        <w:t xml:space="preserve"> and </w:t>
      </w:r>
      <w:r w:rsidRPr="00923CAA">
        <w:rPr>
          <w:rFonts w:eastAsia="Times New Roman" w:cs="Arial"/>
          <w:b/>
          <w:bCs/>
          <w:color w:val="000000"/>
          <w:szCs w:val="32"/>
        </w:rPr>
        <w:t>restraint</w:t>
      </w:r>
      <w:r>
        <w:rPr>
          <w:rFonts w:eastAsia="Times New Roman" w:cs="Arial"/>
          <w:color w:val="000000"/>
          <w:szCs w:val="32"/>
        </w:rPr>
        <w:t xml:space="preserve"> from our health system.</w:t>
      </w:r>
    </w:p>
    <w:p w14:paraId="47E79BA2" w14:textId="77777777" w:rsidR="00162630" w:rsidRDefault="00162630" w:rsidP="00162630">
      <w:pPr>
        <w:rPr>
          <w:rFonts w:eastAsia="Times New Roman" w:cs="Arial"/>
          <w:color w:val="000000"/>
          <w:szCs w:val="32"/>
        </w:rPr>
      </w:pPr>
      <w:r w:rsidRPr="00923CA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42240" behindDoc="0" locked="0" layoutInCell="1" allowOverlap="1" wp14:anchorId="618F6645" wp14:editId="116499D2">
            <wp:simplePos x="0" y="0"/>
            <wp:positionH relativeFrom="margin">
              <wp:posOffset>-179705</wp:posOffset>
            </wp:positionH>
            <wp:positionV relativeFrom="paragraph">
              <wp:posOffset>379730</wp:posOffset>
            </wp:positionV>
            <wp:extent cx="1846580" cy="1389380"/>
            <wp:effectExtent l="0" t="0" r="1270" b="1270"/>
            <wp:wrapNone/>
            <wp:docPr id="1091475604" name="Picture 1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475604" name="Picture 1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580" cy="13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4A79E2" w14:textId="77777777" w:rsidR="00162630" w:rsidRDefault="00162630" w:rsidP="00162630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40192" behindDoc="1" locked="0" layoutInCell="1" allowOverlap="1" wp14:anchorId="75817D5F" wp14:editId="6D0B44F7">
                <wp:simplePos x="0" y="0"/>
                <wp:positionH relativeFrom="margin">
                  <wp:align>right</wp:align>
                </wp:positionH>
                <wp:positionV relativeFrom="paragraph">
                  <wp:posOffset>326135</wp:posOffset>
                </wp:positionV>
                <wp:extent cx="3600000" cy="665018"/>
                <wp:effectExtent l="0" t="0" r="635" b="1905"/>
                <wp:wrapNone/>
                <wp:docPr id="1917007067" name="Rectangle 19170070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665018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D046E" id="Rectangle 1917007067" o:spid="_x0000_s1026" alt="&quot;&quot;" style="position:absolute;margin-left:232.25pt;margin-top:25.7pt;width:283.45pt;height:52.35pt;z-index:-251276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" fillcolor="#cfc4e6" stroked="f" strokeweight="1pt">
                <w10:wrap anchorx="margin"/>
              </v:rect>
            </w:pict>
          </mc:Fallback>
        </mc:AlternateContent>
      </w:r>
    </w:p>
    <w:p w14:paraId="13329963" w14:textId="77777777" w:rsidR="00162630" w:rsidRDefault="00162630" w:rsidP="00162630">
      <w:pPr>
        <w:rPr>
          <w:rFonts w:eastAsia="Times New Roman" w:cs="Arial"/>
          <w:color w:val="000000"/>
          <w:szCs w:val="32"/>
        </w:rPr>
      </w:pPr>
      <w:r w:rsidRPr="00923CAA">
        <w:rPr>
          <w:rFonts w:eastAsia="Times New Roman" w:cs="Arial"/>
          <w:b/>
          <w:bCs/>
          <w:color w:val="000000"/>
          <w:szCs w:val="32"/>
        </w:rPr>
        <w:t>Seclusion</w:t>
      </w:r>
      <w:r>
        <w:rPr>
          <w:rFonts w:eastAsia="Times New Roman" w:cs="Arial"/>
          <w:color w:val="000000"/>
          <w:szCs w:val="32"/>
        </w:rPr>
        <w:t xml:space="preserve"> is when someone is shut in a room on their own.</w:t>
      </w:r>
    </w:p>
    <w:p w14:paraId="17332CFB" w14:textId="77777777" w:rsidR="00162630" w:rsidRDefault="00162630" w:rsidP="00162630">
      <w:pPr>
        <w:rPr>
          <w:rFonts w:eastAsia="Times New Roman" w:cs="Arial"/>
          <w:color w:val="000000"/>
          <w:szCs w:val="32"/>
        </w:rPr>
      </w:pPr>
    </w:p>
    <w:p w14:paraId="21514DA3" w14:textId="77777777" w:rsidR="00162630" w:rsidRDefault="00162630" w:rsidP="00162630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41216" behindDoc="1" locked="0" layoutInCell="1" allowOverlap="1" wp14:anchorId="1EE3440E" wp14:editId="6591A287">
                <wp:simplePos x="0" y="0"/>
                <wp:positionH relativeFrom="margin">
                  <wp:align>right</wp:align>
                </wp:positionH>
                <wp:positionV relativeFrom="paragraph">
                  <wp:posOffset>284184</wp:posOffset>
                </wp:positionV>
                <wp:extent cx="3600000" cy="3533775"/>
                <wp:effectExtent l="0" t="0" r="635" b="9525"/>
                <wp:wrapNone/>
                <wp:docPr id="810807048" name="Rectangle 8108070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353377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381B71" id="Rectangle 810807048" o:spid="_x0000_s1026" alt="&quot;&quot;" style="position:absolute;margin-left:232.25pt;margin-top:22.4pt;width:283.45pt;height:278.25pt;z-index:-251275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" fillcolor="#cfc4e6" stroked="f" strokeweight="1pt">
                <w10:wrap anchorx="margin"/>
              </v:rect>
            </w:pict>
          </mc:Fallback>
        </mc:AlternateContent>
      </w:r>
    </w:p>
    <w:p w14:paraId="471C1F63" w14:textId="77777777" w:rsidR="00162630" w:rsidRDefault="00162630" w:rsidP="00162630">
      <w:pPr>
        <w:rPr>
          <w:rFonts w:eastAsia="Times New Roman" w:cs="Arial"/>
          <w:color w:val="000000"/>
          <w:szCs w:val="32"/>
        </w:rPr>
      </w:pPr>
      <w:r w:rsidRPr="00923CAA">
        <w:rPr>
          <w:rFonts w:eastAsia="Times New Roman" w:cs="Arial"/>
          <w:b/>
          <w:bCs/>
          <w:noProof/>
          <w:color w:val="000000"/>
          <w:szCs w:val="32"/>
        </w:rPr>
        <w:drawing>
          <wp:anchor distT="0" distB="0" distL="114300" distR="114300" simplePos="0" relativeHeight="252043264" behindDoc="0" locked="0" layoutInCell="1" allowOverlap="1" wp14:anchorId="67778598" wp14:editId="5B6DD478">
            <wp:simplePos x="0" y="0"/>
            <wp:positionH relativeFrom="margin">
              <wp:posOffset>-429895</wp:posOffset>
            </wp:positionH>
            <wp:positionV relativeFrom="paragraph">
              <wp:posOffset>181610</wp:posOffset>
            </wp:positionV>
            <wp:extent cx="2267585" cy="2267585"/>
            <wp:effectExtent l="0" t="0" r="0" b="0"/>
            <wp:wrapNone/>
            <wp:docPr id="2784304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4304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267585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3CAA">
        <w:rPr>
          <w:rFonts w:eastAsia="Times New Roman" w:cs="Arial"/>
          <w:b/>
          <w:bCs/>
          <w:color w:val="000000"/>
          <w:szCs w:val="32"/>
        </w:rPr>
        <w:t>Restraint</w:t>
      </w:r>
      <w:r>
        <w:rPr>
          <w:rFonts w:eastAsia="Times New Roman" w:cs="Arial"/>
          <w:color w:val="000000"/>
          <w:szCs w:val="32"/>
        </w:rPr>
        <w:t xml:space="preserve"> is when someone is stopped from moving in ways like:</w:t>
      </w:r>
    </w:p>
    <w:p w14:paraId="1CECE325" w14:textId="77777777" w:rsidR="00162630" w:rsidRDefault="00162630" w:rsidP="00162630">
      <w:pPr>
        <w:pStyle w:val="ListParagraph"/>
      </w:pPr>
      <w:r>
        <w:t>being tied down</w:t>
      </w:r>
    </w:p>
    <w:p w14:paraId="46D2D589" w14:textId="1CB0FE50" w:rsidR="00162630" w:rsidRDefault="00317F66" w:rsidP="00162630">
      <w:pPr>
        <w:pStyle w:val="ListParagraph"/>
      </w:pPr>
      <w:r>
        <w:t>being given</w:t>
      </w:r>
      <w:r w:rsidR="00162630">
        <w:t xml:space="preserve"> medicine</w:t>
      </w:r>
      <w:r w:rsidR="00DB6950">
        <w:t xml:space="preserve"> that makes you sleepy</w:t>
      </w:r>
    </w:p>
    <w:p w14:paraId="2156D378" w14:textId="57877800" w:rsidR="00162630" w:rsidRDefault="00162630" w:rsidP="00162630">
      <w:pPr>
        <w:pStyle w:val="ListParagraph"/>
      </w:pPr>
      <w:r>
        <w:t>someone</w:t>
      </w:r>
      <w:r w:rsidR="007B4268">
        <w:t xml:space="preserve"> </w:t>
      </w:r>
      <w:r w:rsidR="00DB6950">
        <w:t xml:space="preserve">holding onto you and stopping you from moving. </w:t>
      </w:r>
      <w:r>
        <w:t>.</w:t>
      </w:r>
    </w:p>
    <w:p w14:paraId="34F51233" w14:textId="7A6C0E66" w:rsidR="00A01FD4" w:rsidRDefault="00A01FD4" w:rsidP="002B215D">
      <w:pPr>
        <w:rPr>
          <w:rFonts w:eastAsia="Times New Roman" w:cs="Arial"/>
          <w:color w:val="000000"/>
          <w:szCs w:val="32"/>
        </w:rPr>
      </w:pPr>
    </w:p>
    <w:p w14:paraId="6FB88A97" w14:textId="266A1491" w:rsidR="00AC3477" w:rsidRDefault="00AC3477" w:rsidP="002B215D">
      <w:pPr>
        <w:rPr>
          <w:rFonts w:eastAsia="Times New Roman" w:cs="Arial"/>
          <w:color w:val="000000"/>
          <w:szCs w:val="32"/>
        </w:rPr>
      </w:pPr>
    </w:p>
    <w:p w14:paraId="49C0546E" w14:textId="1E7156CB" w:rsidR="00AC3477" w:rsidRDefault="007B4268" w:rsidP="00AC3477">
      <w:pPr>
        <w:rPr>
          <w:rFonts w:eastAsia="Times New Roman" w:cs="Arial"/>
          <w:color w:val="000000"/>
          <w:szCs w:val="32"/>
        </w:rPr>
      </w:pPr>
      <w:r w:rsidRPr="00124377">
        <w:rPr>
          <w:rFonts w:eastAsia="Times New Roman" w:cs="Arial"/>
          <w:noProof/>
          <w:color w:val="000000"/>
          <w:szCs w:val="32"/>
        </w:rPr>
        <w:lastRenderedPageBreak/>
        <w:drawing>
          <wp:anchor distT="0" distB="0" distL="114300" distR="114300" simplePos="0" relativeHeight="252215296" behindDoc="0" locked="0" layoutInCell="1" allowOverlap="1" wp14:anchorId="157A5574" wp14:editId="7D1B6769">
            <wp:simplePos x="0" y="0"/>
            <wp:positionH relativeFrom="margin">
              <wp:align>left</wp:align>
            </wp:positionH>
            <wp:positionV relativeFrom="paragraph">
              <wp:posOffset>-529590</wp:posOffset>
            </wp:positionV>
            <wp:extent cx="1447800" cy="1657333"/>
            <wp:effectExtent l="0" t="0" r="0" b="0"/>
            <wp:wrapNone/>
            <wp:docPr id="107719148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477">
        <w:rPr>
          <w:rFonts w:eastAsia="Times New Roman" w:cs="Arial"/>
          <w:color w:val="000000"/>
          <w:szCs w:val="32"/>
        </w:rPr>
        <w:t xml:space="preserve">The </w:t>
      </w:r>
      <w:r w:rsidR="0025149F">
        <w:rPr>
          <w:rFonts w:eastAsia="Times New Roman" w:cs="Arial"/>
          <w:color w:val="000000"/>
          <w:szCs w:val="32"/>
        </w:rPr>
        <w:t>programme</w:t>
      </w:r>
      <w:r w:rsidR="00AC3477">
        <w:rPr>
          <w:rFonts w:eastAsia="Times New Roman" w:cs="Arial"/>
          <w:color w:val="000000"/>
          <w:szCs w:val="32"/>
        </w:rPr>
        <w:t xml:space="preserve"> </w:t>
      </w:r>
      <w:r w:rsidR="00A61716">
        <w:rPr>
          <w:rFonts w:eastAsia="Times New Roman" w:cs="Arial"/>
          <w:color w:val="000000"/>
          <w:szCs w:val="32"/>
        </w:rPr>
        <w:t>is</w:t>
      </w:r>
      <w:r w:rsidR="00AC3477">
        <w:rPr>
          <w:rFonts w:eastAsia="Times New Roman" w:cs="Arial"/>
          <w:color w:val="000000"/>
          <w:szCs w:val="32"/>
        </w:rPr>
        <w:t xml:space="preserve"> on track with minimal risks. </w:t>
      </w:r>
    </w:p>
    <w:p w14:paraId="173C4C28" w14:textId="77777777" w:rsidR="00DB6950" w:rsidRDefault="00DB6950" w:rsidP="00A61716">
      <w:pPr>
        <w:rPr>
          <w:rFonts w:eastAsia="Times New Roman" w:cs="Arial"/>
          <w:color w:val="000000"/>
          <w:szCs w:val="32"/>
        </w:rPr>
      </w:pPr>
    </w:p>
    <w:p w14:paraId="71E09512" w14:textId="77777777" w:rsidR="007B4268" w:rsidRDefault="007B4268" w:rsidP="00A61716">
      <w:pPr>
        <w:rPr>
          <w:rFonts w:eastAsia="Times New Roman" w:cs="Arial"/>
          <w:color w:val="000000"/>
          <w:szCs w:val="32"/>
        </w:rPr>
      </w:pPr>
    </w:p>
    <w:p w14:paraId="0E578E9E" w14:textId="72288326" w:rsidR="00A61716" w:rsidRDefault="00EA2E85" w:rsidP="00A61716">
      <w:pPr>
        <w:rPr>
          <w:rFonts w:eastAsia="Times New Roman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2046336" behindDoc="0" locked="0" layoutInCell="1" allowOverlap="1" wp14:anchorId="2C2BE27B" wp14:editId="16E4640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508166" cy="1815656"/>
            <wp:effectExtent l="0" t="0" r="0" b="0"/>
            <wp:wrapNone/>
            <wp:docPr id="702059183" name="Picture 1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059183" name="Picture 1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66" cy="181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716">
        <w:rPr>
          <w:rFonts w:eastAsia="Times New Roman" w:cs="Arial"/>
          <w:color w:val="000000"/>
          <w:szCs w:val="32"/>
        </w:rPr>
        <w:t xml:space="preserve">The work </w:t>
      </w:r>
      <w:r w:rsidR="001A66F8">
        <w:rPr>
          <w:rFonts w:eastAsia="Times New Roman" w:cs="Arial"/>
          <w:color w:val="000000"/>
          <w:szCs w:val="32"/>
        </w:rPr>
        <w:t>programme</w:t>
      </w:r>
      <w:r w:rsidR="00107774">
        <w:rPr>
          <w:rFonts w:eastAsia="Times New Roman" w:cs="Arial"/>
          <w:color w:val="000000"/>
          <w:szCs w:val="32"/>
        </w:rPr>
        <w:t xml:space="preserve"> </w:t>
      </w:r>
      <w:r w:rsidR="00A61716">
        <w:rPr>
          <w:rFonts w:eastAsia="Times New Roman" w:cs="Arial"/>
          <w:color w:val="000000"/>
          <w:szCs w:val="32"/>
        </w:rPr>
        <w:t>which is run by Sport New Zealand is the:</w:t>
      </w:r>
    </w:p>
    <w:p w14:paraId="50070DF4" w14:textId="77777777" w:rsidR="00A61716" w:rsidRDefault="00A61716" w:rsidP="00A61716">
      <w:pPr>
        <w:rPr>
          <w:rFonts w:eastAsia="Times New Roman" w:cs="Arial"/>
          <w:color w:val="000000"/>
          <w:szCs w:val="32"/>
        </w:rPr>
      </w:pPr>
    </w:p>
    <w:p w14:paraId="39AF1937" w14:textId="77777777" w:rsidR="00A61716" w:rsidRPr="00923CAA" w:rsidRDefault="00A61716" w:rsidP="00A61716">
      <w:pPr>
        <w:rPr>
          <w:rFonts w:eastAsia="Times New Roman" w:cs="Arial"/>
          <w:b/>
          <w:bCs/>
          <w:color w:val="000000"/>
          <w:szCs w:val="32"/>
        </w:rPr>
      </w:pPr>
      <w:r w:rsidRPr="00923CAA">
        <w:rPr>
          <w:rFonts w:eastAsia="Times New Roman" w:cs="Arial"/>
          <w:b/>
          <w:bCs/>
          <w:color w:val="000000"/>
          <w:szCs w:val="32"/>
        </w:rPr>
        <w:t>Sport New Zealand Disability Plan</w:t>
      </w:r>
    </w:p>
    <w:p w14:paraId="499F8C6D" w14:textId="77777777" w:rsidR="00A61716" w:rsidRDefault="00A61716" w:rsidP="00A61716">
      <w:pPr>
        <w:rPr>
          <w:rFonts w:eastAsia="Times New Roman" w:cs="Arial"/>
          <w:color w:val="000000"/>
          <w:szCs w:val="32"/>
        </w:rPr>
      </w:pPr>
    </w:p>
    <w:p w14:paraId="08DB193A" w14:textId="0045A3CF" w:rsidR="00A61716" w:rsidRDefault="00A61716" w:rsidP="00A61716">
      <w:pPr>
        <w:rPr>
          <w:rFonts w:eastAsia="Times New Roman" w:cs="Arial"/>
          <w:color w:val="000000"/>
          <w:szCs w:val="32"/>
        </w:rPr>
      </w:pPr>
      <w:r w:rsidRPr="00923CAA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47360" behindDoc="0" locked="0" layoutInCell="1" allowOverlap="1" wp14:anchorId="47B3F772" wp14:editId="52DD84C1">
            <wp:simplePos x="0" y="0"/>
            <wp:positionH relativeFrom="margin">
              <wp:align>left</wp:align>
            </wp:positionH>
            <wp:positionV relativeFrom="paragraph">
              <wp:posOffset>504190</wp:posOffset>
            </wp:positionV>
            <wp:extent cx="1800000" cy="1800000"/>
            <wp:effectExtent l="0" t="0" r="0" b="0"/>
            <wp:wrapNone/>
            <wp:docPr id="481630683" name="Picture 1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630683" name="Picture 1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color w:val="000000"/>
          <w:szCs w:val="32"/>
        </w:rPr>
        <w:t xml:space="preserve">This is about making better </w:t>
      </w:r>
      <w:r w:rsidR="00DA1DDF">
        <w:rPr>
          <w:rFonts w:eastAsia="Times New Roman" w:cs="Arial"/>
          <w:color w:val="000000"/>
          <w:szCs w:val="32"/>
        </w:rPr>
        <w:t>chances</w:t>
      </w:r>
      <w:r>
        <w:rPr>
          <w:rFonts w:eastAsia="Times New Roman" w:cs="Arial"/>
          <w:color w:val="000000"/>
          <w:szCs w:val="32"/>
        </w:rPr>
        <w:t xml:space="preserve"> for disabled children / young people to be part of sport.</w:t>
      </w:r>
    </w:p>
    <w:p w14:paraId="58638190" w14:textId="77777777" w:rsidR="00A61716" w:rsidRDefault="00A61716" w:rsidP="00A61716">
      <w:pPr>
        <w:rPr>
          <w:rFonts w:eastAsia="Times New Roman" w:cs="Arial"/>
          <w:color w:val="000000"/>
          <w:szCs w:val="32"/>
        </w:rPr>
      </w:pPr>
    </w:p>
    <w:p w14:paraId="7C6E53B1" w14:textId="77777777" w:rsidR="00A61716" w:rsidRDefault="00A61716" w:rsidP="00A61716">
      <w:pPr>
        <w:rPr>
          <w:rFonts w:eastAsia="Times New Roman" w:cs="Arial"/>
          <w:color w:val="000000"/>
          <w:szCs w:val="32"/>
        </w:rPr>
      </w:pPr>
    </w:p>
    <w:p w14:paraId="2F8D9A19" w14:textId="32BAAB48" w:rsidR="00A61716" w:rsidRDefault="00A61716" w:rsidP="00A61716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>This in on track with minimal risk.</w:t>
      </w:r>
    </w:p>
    <w:p w14:paraId="2D49DACF" w14:textId="665D8107" w:rsidR="00A61716" w:rsidRDefault="00A61716" w:rsidP="00AC3477">
      <w:pPr>
        <w:rPr>
          <w:rFonts w:eastAsia="Times New Roman" w:cs="Arial"/>
          <w:color w:val="000000"/>
          <w:szCs w:val="32"/>
        </w:rPr>
      </w:pPr>
    </w:p>
    <w:p w14:paraId="2962AE2A" w14:textId="77777777" w:rsidR="00AC3477" w:rsidRDefault="00AC3477" w:rsidP="002B215D">
      <w:pPr>
        <w:rPr>
          <w:rFonts w:eastAsia="Times New Roman" w:cs="Arial"/>
          <w:color w:val="000000"/>
          <w:szCs w:val="32"/>
        </w:rPr>
      </w:pPr>
    </w:p>
    <w:p w14:paraId="5098E5C1" w14:textId="5D70C859" w:rsidR="004D2FEB" w:rsidRDefault="004D2FEB" w:rsidP="004D2FEB">
      <w:pPr>
        <w:ind w:left="0"/>
        <w:rPr>
          <w:rFonts w:eastAsia="Times New Roman" w:cs="Arial"/>
          <w:color w:val="000000"/>
          <w:szCs w:val="32"/>
        </w:rPr>
      </w:pPr>
    </w:p>
    <w:p w14:paraId="18443D9D" w14:textId="77777777" w:rsidR="009F5BC3" w:rsidRDefault="009F5BC3">
      <w:pPr>
        <w:spacing w:line="240" w:lineRule="auto"/>
        <w:ind w:left="0"/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br w:type="page"/>
      </w:r>
    </w:p>
    <w:p w14:paraId="2F13F792" w14:textId="77777777" w:rsidR="00227E37" w:rsidRDefault="00227E37" w:rsidP="00227E37">
      <w:pPr>
        <w:pStyle w:val="Heading1"/>
      </w:pPr>
      <w:bookmarkStart w:id="12" w:name="_Outcome_4:_Protecting"/>
      <w:bookmarkStart w:id="13" w:name="_Toc180151651"/>
      <w:bookmarkEnd w:id="12"/>
      <w:r>
        <w:lastRenderedPageBreak/>
        <w:t>Outcome 4: Protecting rights</w:t>
      </w:r>
      <w:bookmarkEnd w:id="13"/>
      <w:r>
        <w:t xml:space="preserve"> </w:t>
      </w:r>
    </w:p>
    <w:p w14:paraId="2C0D65C6" w14:textId="77777777" w:rsidR="00227E37" w:rsidRDefault="00227E37" w:rsidP="00227E37">
      <w:pPr>
        <w:rPr>
          <w:rFonts w:eastAsia="Times New Roman" w:cs="Arial"/>
          <w:color w:val="000000"/>
          <w:szCs w:val="32"/>
        </w:rPr>
      </w:pPr>
    </w:p>
    <w:p w14:paraId="19061D39" w14:textId="77777777" w:rsidR="00227E37" w:rsidRDefault="00227E37" w:rsidP="00227E37">
      <w:pPr>
        <w:rPr>
          <w:rFonts w:eastAsia="Times New Roman" w:cs="Arial"/>
          <w:color w:val="000000"/>
          <w:szCs w:val="32"/>
        </w:rPr>
      </w:pPr>
      <w:r w:rsidRPr="0047105E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49408" behindDoc="0" locked="0" layoutInCell="1" allowOverlap="1" wp14:anchorId="45FAFFA9" wp14:editId="173ACCC3">
            <wp:simplePos x="0" y="0"/>
            <wp:positionH relativeFrom="margin">
              <wp:align>left</wp:align>
            </wp:positionH>
            <wp:positionV relativeFrom="paragraph">
              <wp:posOffset>30480</wp:posOffset>
            </wp:positionV>
            <wp:extent cx="1688040" cy="1381125"/>
            <wp:effectExtent l="0" t="0" r="7620" b="0"/>
            <wp:wrapNone/>
            <wp:docPr id="90990673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90673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68804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9BC157" w14:textId="1B9BFF2A" w:rsidR="00227E37" w:rsidRDefault="00227E37" w:rsidP="00227E37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color w:val="000000"/>
          <w:szCs w:val="32"/>
        </w:rPr>
        <w:t xml:space="preserve">This outcome is about protecting the </w:t>
      </w:r>
      <w:r w:rsidRPr="00DA1DDF">
        <w:rPr>
          <w:rFonts w:eastAsia="Times New Roman" w:cs="Arial"/>
          <w:b/>
          <w:bCs/>
          <w:color w:val="000000"/>
          <w:szCs w:val="32"/>
        </w:rPr>
        <w:t>rights</w:t>
      </w:r>
      <w:r>
        <w:rPr>
          <w:rFonts w:eastAsia="Times New Roman" w:cs="Arial"/>
          <w:color w:val="000000"/>
          <w:szCs w:val="32"/>
        </w:rPr>
        <w:t xml:space="preserve"> of disabled people.</w:t>
      </w:r>
    </w:p>
    <w:p w14:paraId="6454F1D5" w14:textId="21C68B73" w:rsidR="00227E37" w:rsidRDefault="00227E37" w:rsidP="00227E37">
      <w:pPr>
        <w:rPr>
          <w:rFonts w:eastAsia="Times New Roman" w:cs="Arial"/>
          <w:color w:val="000000"/>
          <w:szCs w:val="32"/>
        </w:rPr>
      </w:pPr>
    </w:p>
    <w:p w14:paraId="29CE604E" w14:textId="3798020F" w:rsidR="00227E37" w:rsidRDefault="00DA1DDF" w:rsidP="00227E37">
      <w:pPr>
        <w:rPr>
          <w:rFonts w:eastAsia="Times New Roman" w:cs="Arial"/>
          <w:color w:val="000000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274688" behindDoc="1" locked="0" layoutInCell="1" allowOverlap="1" wp14:anchorId="4AB83829" wp14:editId="038FC924">
                <wp:simplePos x="0" y="0"/>
                <wp:positionH relativeFrom="margin">
                  <wp:posOffset>2127903</wp:posOffset>
                </wp:positionH>
                <wp:positionV relativeFrom="paragraph">
                  <wp:posOffset>256119</wp:posOffset>
                </wp:positionV>
                <wp:extent cx="3599815" cy="4572000"/>
                <wp:effectExtent l="0" t="0" r="635" b="0"/>
                <wp:wrapNone/>
                <wp:docPr id="550637021" name="Rectangle 5506370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57200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135CBB" id="Rectangle 550637021" o:spid="_x0000_s1026" alt="&quot;&quot;" style="position:absolute;margin-left:167.55pt;margin-top:20.15pt;width:283.45pt;height:5in;z-index:-25104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" fillcolor="#cfc4e6" stroked="f" strokeweight="1pt">
                <w10:wrap anchorx="margin"/>
              </v:rect>
            </w:pict>
          </mc:Fallback>
        </mc:AlternateContent>
      </w:r>
    </w:p>
    <w:p w14:paraId="7ECE1ED8" w14:textId="4D18FFF8" w:rsidR="00DA1DDF" w:rsidRDefault="00DA1DDF" w:rsidP="00DA1DDF">
      <w:pPr>
        <w:rPr>
          <w:rFonts w:eastAsia="Times New Roman"/>
          <w:lang w:eastAsia="en-NZ"/>
        </w:rPr>
      </w:pPr>
      <w:r>
        <w:rPr>
          <w:rFonts w:eastAsia="Times New Roman"/>
          <w:b/>
          <w:lang w:eastAsia="en-NZ"/>
        </w:rPr>
        <w:t xml:space="preserve">Rights </w:t>
      </w:r>
      <w:r>
        <w:rPr>
          <w:rFonts w:eastAsia="Times New Roman"/>
          <w:lang w:eastAsia="en-NZ"/>
        </w:rPr>
        <w:t xml:space="preserve">are things that the </w:t>
      </w:r>
      <w:r>
        <w:rPr>
          <w:rFonts w:eastAsia="Times New Roman"/>
          <w:lang w:eastAsia="en-NZ"/>
        </w:rPr>
        <w:br/>
        <w:t xml:space="preserve">law says every person should: </w:t>
      </w:r>
    </w:p>
    <w:p w14:paraId="44823576" w14:textId="1B3CC5ED" w:rsidR="00DA1DDF" w:rsidRDefault="00DA1DDF" w:rsidP="00DA1DDF">
      <w:pPr>
        <w:pStyle w:val="Listtoplevel"/>
        <w:rPr>
          <w:lang w:eastAsia="en-NZ"/>
        </w:rPr>
      </w:pPr>
      <w:r>
        <w:rPr>
          <w:lang w:eastAsia="en-NZ"/>
        </w:rPr>
        <w:t xml:space="preserve">have </w:t>
      </w:r>
    </w:p>
    <w:p w14:paraId="5249C669" w14:textId="5320AE20" w:rsidR="00DA1DDF" w:rsidRDefault="007B4268" w:rsidP="00DA1DDF">
      <w:pPr>
        <w:pStyle w:val="Listtoplevel"/>
      </w:pPr>
      <w:r>
        <w:rPr>
          <w:rFonts w:eastAsia="Times New Roman"/>
          <w:lang w:val="en-NZ" w:eastAsia="en-NZ"/>
        </w:rPr>
        <w:drawing>
          <wp:anchor distT="0" distB="0" distL="114300" distR="114300" simplePos="0" relativeHeight="252272640" behindDoc="0" locked="0" layoutInCell="1" allowOverlap="1" wp14:anchorId="33B3C9AA" wp14:editId="27C4E415">
            <wp:simplePos x="0" y="0"/>
            <wp:positionH relativeFrom="margin">
              <wp:align>left</wp:align>
            </wp:positionH>
            <wp:positionV relativeFrom="paragraph">
              <wp:posOffset>48260</wp:posOffset>
            </wp:positionV>
            <wp:extent cx="1573200" cy="1501200"/>
            <wp:effectExtent l="0" t="0" r="8255" b="3810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200" cy="15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DDF">
        <w:rPr>
          <w:lang w:eastAsia="en-NZ"/>
        </w:rPr>
        <w:t>be able to do.</w:t>
      </w:r>
    </w:p>
    <w:p w14:paraId="734D7C1D" w14:textId="77777777" w:rsidR="00DA1DDF" w:rsidRDefault="00DA1DDF" w:rsidP="00DA1DDF"/>
    <w:p w14:paraId="7E9F59CB" w14:textId="77777777" w:rsidR="00DA1DDF" w:rsidRDefault="00DA1DDF" w:rsidP="00DA1DDF"/>
    <w:p w14:paraId="4244CB4A" w14:textId="77777777" w:rsidR="00DA1DDF" w:rsidRDefault="00DA1DDF" w:rsidP="00DA1DDF">
      <w:pPr>
        <w:rPr>
          <w:rFonts w:eastAsia="Arial"/>
        </w:rPr>
      </w:pPr>
      <w:r>
        <w:rPr>
          <w:rFonts w:eastAsia="Arial"/>
        </w:rPr>
        <w:t>Rights are things like:</w:t>
      </w:r>
    </w:p>
    <w:p w14:paraId="6437AA2D" w14:textId="77777777" w:rsidR="00DA1DDF" w:rsidRDefault="00DA1DDF" w:rsidP="00DA1DDF">
      <w:pPr>
        <w:pStyle w:val="Listtoplevel"/>
      </w:pPr>
      <w:r>
        <w:t>having a safe place to live</w:t>
      </w:r>
    </w:p>
    <w:p w14:paraId="46886773" w14:textId="77777777" w:rsidR="00DA1DDF" w:rsidRPr="003C4C53" w:rsidRDefault="00DA1DDF" w:rsidP="00DA1DDF">
      <w:pPr>
        <w:pStyle w:val="Listtoplevel"/>
      </w:pPr>
      <w:r>
        <w:t>being able to get married.</w:t>
      </w:r>
    </w:p>
    <w:p w14:paraId="79F57E37" w14:textId="77777777" w:rsidR="00DA1DDF" w:rsidRDefault="00DA1DDF" w:rsidP="00DA1DDF"/>
    <w:p w14:paraId="59F80335" w14:textId="77777777" w:rsidR="00DA1DDF" w:rsidRPr="00691405" w:rsidRDefault="00DA1DDF" w:rsidP="00DA1DDF">
      <w:pPr>
        <w:spacing w:line="240" w:lineRule="auto"/>
        <w:ind w:left="0"/>
      </w:pPr>
      <w:r>
        <w:br w:type="page"/>
      </w:r>
    </w:p>
    <w:p w14:paraId="6D5167B3" w14:textId="2DBF21C0" w:rsidR="00227E37" w:rsidRDefault="00F55022" w:rsidP="00227E37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szCs w:val="32"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2217344" behindDoc="0" locked="0" layoutInCell="1" allowOverlap="1" wp14:anchorId="187E879D" wp14:editId="149EFE72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1800000" cy="1127760"/>
                <wp:effectExtent l="0" t="0" r="0" b="0"/>
                <wp:wrapNone/>
                <wp:docPr id="1616557298" name="Group 16165572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0" cy="1127760"/>
                          <a:chOff x="0" y="0"/>
                          <a:chExt cx="1632857" cy="1127760"/>
                        </a:xfrm>
                      </wpg:grpSpPr>
                      <pic:pic xmlns:pic="http://schemas.openxmlformats.org/drawingml/2006/picture">
                        <pic:nvPicPr>
                          <pic:cNvPr id="1580255359" name="Picture 158025535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6849199" name="Text Box 137684919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033153" y="397823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DF3DAF" w14:textId="77777777" w:rsidR="00F55022" w:rsidRPr="001516A4" w:rsidRDefault="00F55022" w:rsidP="00F55022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87E879D" id="Group 1616557298" o:spid="_x0000_s1044" alt="&quot;&quot;" style="position:absolute;left:0;text-align:left;margin-left:0;margin-top:.7pt;width:141.75pt;height:88.8pt;z-index:252217344;mso-position-horizontal:left;mso-position-horizontal-relative:margin;mso-width-relative:margin" coordsize="16328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">
                <v:shape id="Picture 1580255359" o:spid="_x0000_s1045" type="#_x0000_t75" alt="&quot;&quot;" style="position:absolute;width:11106;height:1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">
                  <v:imagedata r:id="rId69" o:title=""/>
                </v:shape>
                <v:shape id="Text Box 1376849199" o:spid="_x0000_s1046" type="#_x0000_t202" alt="&quot;&quot;" style="position:absolute;left:10331;top:3978;width:5997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" filled="f" stroked="f" strokeweight=".5pt">
                  <v:textbox>
                    <w:txbxContent>
                      <w:p w14:paraId="0CDF3DAF" w14:textId="77777777" w:rsidR="00F55022" w:rsidRPr="001516A4" w:rsidRDefault="00F55022" w:rsidP="00F55022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27E37">
        <w:rPr>
          <w:rFonts w:eastAsia="Times New Roman" w:cs="Arial"/>
          <w:color w:val="000000"/>
          <w:szCs w:val="32"/>
        </w:rPr>
        <w:t xml:space="preserve">There are 3 </w:t>
      </w:r>
      <w:r w:rsidR="001A66F8">
        <w:rPr>
          <w:rFonts w:eastAsia="Times New Roman" w:cs="Arial"/>
          <w:color w:val="000000"/>
          <w:szCs w:val="32"/>
        </w:rPr>
        <w:t>programme</w:t>
      </w:r>
      <w:r w:rsidR="00227E37">
        <w:rPr>
          <w:rFonts w:eastAsia="Times New Roman" w:cs="Arial"/>
          <w:color w:val="000000"/>
          <w:szCs w:val="32"/>
        </w:rPr>
        <w:t>s for Outcome 4.</w:t>
      </w:r>
    </w:p>
    <w:p w14:paraId="67043649" w14:textId="77777777" w:rsidR="00227E37" w:rsidRDefault="00227E37" w:rsidP="00227E37">
      <w:pPr>
        <w:rPr>
          <w:rFonts w:eastAsia="Times New Roman" w:cs="Arial"/>
          <w:color w:val="000000"/>
          <w:szCs w:val="32"/>
        </w:rPr>
      </w:pPr>
    </w:p>
    <w:p w14:paraId="27A37CE4" w14:textId="77777777" w:rsidR="00227E37" w:rsidRDefault="00227E37" w:rsidP="00227E37">
      <w:pPr>
        <w:rPr>
          <w:rFonts w:eastAsia="Times New Roman" w:cs="Arial"/>
          <w:color w:val="000000"/>
          <w:szCs w:val="32"/>
        </w:rPr>
      </w:pPr>
    </w:p>
    <w:p w14:paraId="7E0A7CE0" w14:textId="3BE19A82" w:rsidR="0025149F" w:rsidRDefault="0037155C" w:rsidP="00227E37">
      <w:pPr>
        <w:rPr>
          <w:rFonts w:eastAsia="Times New Roman" w:cs="Arial"/>
          <w:color w:val="000000"/>
          <w:szCs w:val="32"/>
        </w:rPr>
      </w:pPr>
      <w:r>
        <w:rPr>
          <w:b/>
          <w:bCs/>
          <w:noProof/>
        </w:rPr>
        <w:drawing>
          <wp:anchor distT="0" distB="0" distL="114300" distR="114300" simplePos="0" relativeHeight="252218368" behindDoc="0" locked="0" layoutInCell="1" allowOverlap="1" wp14:anchorId="256CF229" wp14:editId="32941A5B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1809750" cy="357360"/>
            <wp:effectExtent l="0" t="0" r="0" b="5080"/>
            <wp:wrapNone/>
            <wp:docPr id="1285623996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23996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35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49F">
        <w:rPr>
          <w:rFonts w:eastAsia="Times New Roman" w:cs="Arial"/>
          <w:color w:val="000000"/>
          <w:szCs w:val="32"/>
        </w:rPr>
        <w:t xml:space="preserve">These </w:t>
      </w:r>
      <w:r w:rsidR="001A66F8">
        <w:rPr>
          <w:rFonts w:eastAsia="Times New Roman" w:cs="Arial"/>
          <w:color w:val="000000"/>
          <w:szCs w:val="32"/>
        </w:rPr>
        <w:t>programme</w:t>
      </w:r>
      <w:r w:rsidR="0025149F">
        <w:rPr>
          <w:rFonts w:eastAsia="Times New Roman" w:cs="Arial"/>
          <w:color w:val="000000"/>
          <w:szCs w:val="32"/>
        </w:rPr>
        <w:t xml:space="preserve">s are </w:t>
      </w:r>
      <w:r w:rsidR="00841A29">
        <w:rPr>
          <w:rFonts w:eastAsia="Times New Roman" w:cs="Arial"/>
          <w:color w:val="000000"/>
          <w:szCs w:val="32"/>
        </w:rPr>
        <w:t>run by:</w:t>
      </w:r>
    </w:p>
    <w:p w14:paraId="36C8B069" w14:textId="1777F6E2" w:rsidR="006166F5" w:rsidRPr="00722573" w:rsidRDefault="0037155C" w:rsidP="00841A29">
      <w:pPr>
        <w:pStyle w:val="Listtoplevel"/>
      </w:pPr>
      <w:r>
        <w:drawing>
          <wp:anchor distT="0" distB="0" distL="114300" distR="114300" simplePos="0" relativeHeight="252223488" behindDoc="0" locked="0" layoutInCell="1" allowOverlap="1" wp14:anchorId="651AD55C" wp14:editId="6D3B9539">
            <wp:simplePos x="0" y="0"/>
            <wp:positionH relativeFrom="margin">
              <wp:align>left</wp:align>
            </wp:positionH>
            <wp:positionV relativeFrom="paragraph">
              <wp:posOffset>509270</wp:posOffset>
            </wp:positionV>
            <wp:extent cx="1709159" cy="501137"/>
            <wp:effectExtent l="0" t="0" r="5715" b="0"/>
            <wp:wrapNone/>
            <wp:docPr id="43685142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213280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435" cy="503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02B">
        <w:t>Whaikaha</w:t>
      </w:r>
    </w:p>
    <w:p w14:paraId="785B3206" w14:textId="1E532E7A" w:rsidR="00841A29" w:rsidRDefault="00211DF6" w:rsidP="00841A29">
      <w:pPr>
        <w:pStyle w:val="Listtoplevel"/>
      </w:pPr>
      <w:r>
        <w:t>t</w:t>
      </w:r>
      <w:r w:rsidRPr="00F27281">
        <w:t xml:space="preserve">he </w:t>
      </w:r>
      <w:r w:rsidR="001E7B55">
        <w:rPr>
          <w:b/>
          <w:bCs/>
        </w:rPr>
        <w:t>D</w:t>
      </w:r>
      <w:r w:rsidR="00841A29" w:rsidRPr="00D72CDA">
        <w:rPr>
          <w:b/>
          <w:bCs/>
        </w:rPr>
        <w:t>epar</w:t>
      </w:r>
      <w:r>
        <w:rPr>
          <w:b/>
          <w:bCs/>
        </w:rPr>
        <w:t>t</w:t>
      </w:r>
      <w:r w:rsidR="00841A29" w:rsidRPr="00D72CDA">
        <w:rPr>
          <w:b/>
          <w:bCs/>
        </w:rPr>
        <w:t xml:space="preserve">ment of </w:t>
      </w:r>
      <w:r w:rsidR="001E7B55">
        <w:rPr>
          <w:b/>
          <w:bCs/>
        </w:rPr>
        <w:t>C</w:t>
      </w:r>
      <w:r w:rsidR="00841A29" w:rsidRPr="00D72CDA">
        <w:rPr>
          <w:b/>
          <w:bCs/>
        </w:rPr>
        <w:t>or</w:t>
      </w:r>
      <w:r>
        <w:rPr>
          <w:b/>
          <w:bCs/>
        </w:rPr>
        <w:t>r</w:t>
      </w:r>
      <w:r w:rsidR="00841A29" w:rsidRPr="00D72CDA">
        <w:rPr>
          <w:b/>
          <w:bCs/>
        </w:rPr>
        <w:t>ections</w:t>
      </w:r>
      <w:r w:rsidR="00841A29">
        <w:t xml:space="preserve"> </w:t>
      </w:r>
    </w:p>
    <w:p w14:paraId="7676F533" w14:textId="0B866E22" w:rsidR="006166F5" w:rsidRDefault="00200B43" w:rsidP="00841A29">
      <w:pPr>
        <w:pStyle w:val="Listtoplevel"/>
        <w:rPr>
          <w:b/>
          <w:bCs/>
        </w:rPr>
      </w:pPr>
      <w:r w:rsidRPr="00211DF6">
        <w:drawing>
          <wp:anchor distT="0" distB="0" distL="114300" distR="114300" simplePos="0" relativeHeight="252219392" behindDoc="0" locked="0" layoutInCell="1" allowOverlap="1" wp14:anchorId="0D779324" wp14:editId="76C3DEB6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1588034" cy="590550"/>
            <wp:effectExtent l="0" t="0" r="0" b="0"/>
            <wp:wrapNone/>
            <wp:docPr id="1938512683" name="Picture 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512683" name="Picture 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034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DF6" w:rsidRPr="007B4268">
        <w:t xml:space="preserve">the </w:t>
      </w:r>
      <w:r w:rsidR="00841A29" w:rsidRPr="006166F5">
        <w:rPr>
          <w:b/>
          <w:bCs/>
        </w:rPr>
        <w:t>Ministry of Justice</w:t>
      </w:r>
      <w:r w:rsidR="006166F5">
        <w:rPr>
          <w:b/>
          <w:bCs/>
        </w:rPr>
        <w:t>.</w:t>
      </w:r>
    </w:p>
    <w:p w14:paraId="4CA99911" w14:textId="036F65B2" w:rsidR="006166F5" w:rsidRDefault="006166F5" w:rsidP="006166F5"/>
    <w:p w14:paraId="2161FE9D" w14:textId="34F82CC5" w:rsidR="006166F5" w:rsidRDefault="00DA1DDF" w:rsidP="006166F5">
      <w:r w:rsidRPr="006D2ABD">
        <w:rPr>
          <w:noProof/>
          <w:sz w:val="28"/>
          <w:szCs w:val="22"/>
        </w:rPr>
        <w:drawing>
          <wp:anchor distT="0" distB="0" distL="114300" distR="114300" simplePos="0" relativeHeight="252069888" behindDoc="0" locked="0" layoutInCell="1" allowOverlap="1" wp14:anchorId="725F669A" wp14:editId="7AA1446C">
            <wp:simplePos x="0" y="0"/>
            <wp:positionH relativeFrom="margin">
              <wp:align>left</wp:align>
            </wp:positionH>
            <wp:positionV relativeFrom="paragraph">
              <wp:posOffset>339774</wp:posOffset>
            </wp:positionV>
            <wp:extent cx="1718448" cy="974220"/>
            <wp:effectExtent l="0" t="0" r="0" b="0"/>
            <wp:wrapNone/>
            <wp:docPr id="107031388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31388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16" cy="97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B55"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52480" behindDoc="1" locked="0" layoutInCell="1" allowOverlap="1" wp14:anchorId="4DF93AAD" wp14:editId="0E4F8403">
                <wp:simplePos x="0" y="0"/>
                <wp:positionH relativeFrom="margin">
                  <wp:posOffset>2131060</wp:posOffset>
                </wp:positionH>
                <wp:positionV relativeFrom="paragraph">
                  <wp:posOffset>282135</wp:posOffset>
                </wp:positionV>
                <wp:extent cx="3599815" cy="1085850"/>
                <wp:effectExtent l="0" t="0" r="635" b="0"/>
                <wp:wrapNone/>
                <wp:docPr id="169929450" name="Rectangle 1699294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8585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7DC50" id="Rectangle 169929450" o:spid="_x0000_s1026" alt="&quot;&quot;" style="position:absolute;margin-left:167.8pt;margin-top:22.2pt;width:283.45pt;height:85.5pt;z-index:-25126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" fillcolor="#cfc4e6" stroked="f" strokeweight="1pt">
                <w10:wrap anchorx="margin"/>
              </v:rect>
            </w:pict>
          </mc:Fallback>
        </mc:AlternateContent>
      </w:r>
    </w:p>
    <w:p w14:paraId="0853ED73" w14:textId="70A9D923" w:rsidR="00D72CDA" w:rsidRPr="0047105E" w:rsidRDefault="00D72CDA" w:rsidP="00D72CDA">
      <w:r>
        <w:t xml:space="preserve">The </w:t>
      </w:r>
      <w:r w:rsidRPr="00780CB2">
        <w:rPr>
          <w:b/>
          <w:bCs/>
        </w:rPr>
        <w:t>Department of Corrections</w:t>
      </w:r>
      <w:r>
        <w:t xml:space="preserve"> is the part of </w:t>
      </w:r>
      <w:r w:rsidR="00961983">
        <w:t xml:space="preserve">Government </w:t>
      </w:r>
      <w:r>
        <w:t>to do with things like prisons.</w:t>
      </w:r>
    </w:p>
    <w:p w14:paraId="73708B6F" w14:textId="60B04EB4" w:rsidR="00DA1DDF" w:rsidRDefault="00DA1DDF" w:rsidP="006166F5"/>
    <w:p w14:paraId="4AAAC141" w14:textId="72CB3B73" w:rsidR="00DA1DDF" w:rsidRDefault="00DA1DDF" w:rsidP="006166F5">
      <w:r w:rsidRPr="00776718">
        <w:rPr>
          <w:noProof/>
        </w:rPr>
        <w:drawing>
          <wp:anchor distT="0" distB="0" distL="114300" distR="114300" simplePos="0" relativeHeight="252051456" behindDoc="0" locked="0" layoutInCell="1" allowOverlap="1" wp14:anchorId="6B4471C4" wp14:editId="47AD59DA">
            <wp:simplePos x="0" y="0"/>
            <wp:positionH relativeFrom="margin">
              <wp:align>left</wp:align>
            </wp:positionH>
            <wp:positionV relativeFrom="paragraph">
              <wp:posOffset>51795</wp:posOffset>
            </wp:positionV>
            <wp:extent cx="1406769" cy="1406769"/>
            <wp:effectExtent l="0" t="0" r="3175" b="3175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605106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769" cy="140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193EB" w14:textId="0C93598C" w:rsidR="006166F5" w:rsidRDefault="00FB42E9" w:rsidP="006166F5">
      <w:r w:rsidRPr="006D2ABD">
        <w:rPr>
          <w:rFonts w:eastAsia="Times New Roman"/>
          <w:noProof/>
          <w:sz w:val="24"/>
          <w:szCs w:val="22"/>
          <w:lang w:eastAsia="en-NZ"/>
        </w:rPr>
        <mc:AlternateContent>
          <mc:Choice Requires="wps">
            <w:drawing>
              <wp:anchor distT="0" distB="0" distL="114300" distR="114300" simplePos="0" relativeHeight="252068864" behindDoc="1" locked="0" layoutInCell="1" allowOverlap="1" wp14:anchorId="16C9178B" wp14:editId="55317C25">
                <wp:simplePos x="0" y="0"/>
                <wp:positionH relativeFrom="margin">
                  <wp:posOffset>2131060</wp:posOffset>
                </wp:positionH>
                <wp:positionV relativeFrom="paragraph">
                  <wp:posOffset>-62425</wp:posOffset>
                </wp:positionV>
                <wp:extent cx="3599815" cy="1066800"/>
                <wp:effectExtent l="0" t="0" r="635" b="0"/>
                <wp:wrapNone/>
                <wp:docPr id="1597423655" name="Rectangle 15974236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6680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7F865B" id="Rectangle 1597423655" o:spid="_x0000_s1026" alt="&quot;&quot;" style="position:absolute;margin-left:167.8pt;margin-top:-4.9pt;width:283.45pt;height:84pt;z-index:-25124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" fillcolor="#cfc4e6" stroked="f" strokeweight="1pt">
                <w10:wrap anchorx="margin"/>
              </v:rect>
            </w:pict>
          </mc:Fallback>
        </mc:AlternateContent>
      </w:r>
      <w:r w:rsidR="006166F5">
        <w:t xml:space="preserve">The </w:t>
      </w:r>
      <w:r w:rsidR="006166F5" w:rsidRPr="00780CB2">
        <w:rPr>
          <w:b/>
          <w:bCs/>
        </w:rPr>
        <w:t>Ministry of Justice</w:t>
      </w:r>
      <w:r w:rsidR="006166F5">
        <w:t xml:space="preserve"> is the part </w:t>
      </w:r>
      <w:r w:rsidR="006166F5">
        <w:br/>
        <w:t xml:space="preserve">of </w:t>
      </w:r>
      <w:r w:rsidR="00961983">
        <w:t xml:space="preserve">Government </w:t>
      </w:r>
      <w:r w:rsidR="006166F5">
        <w:t>to do with things like courts.</w:t>
      </w:r>
    </w:p>
    <w:p w14:paraId="55D0F2B0" w14:textId="0C1400FF" w:rsidR="00841A29" w:rsidRDefault="00841A29" w:rsidP="006166F5">
      <w:pPr>
        <w:rPr>
          <w:b/>
          <w:bCs/>
        </w:rPr>
      </w:pPr>
      <w:r w:rsidRPr="006166F5">
        <w:rPr>
          <w:b/>
          <w:bCs/>
        </w:rPr>
        <w:t xml:space="preserve"> </w:t>
      </w:r>
    </w:p>
    <w:p w14:paraId="5E660132" w14:textId="77777777" w:rsidR="00FB42E9" w:rsidRPr="006166F5" w:rsidRDefault="00FB42E9" w:rsidP="006166F5">
      <w:pPr>
        <w:rPr>
          <w:b/>
          <w:bCs/>
        </w:rPr>
      </w:pPr>
    </w:p>
    <w:p w14:paraId="0F3BC093" w14:textId="13082D1F" w:rsidR="009015EC" w:rsidRDefault="009015EC" w:rsidP="009015EC">
      <w:pPr>
        <w:pStyle w:val="Heading2"/>
        <w:rPr>
          <w:rFonts w:eastAsia="Times New Roman"/>
        </w:rPr>
      </w:pPr>
      <w:r>
        <w:rPr>
          <w:rFonts w:eastAsia="Times New Roman"/>
        </w:rPr>
        <w:lastRenderedPageBreak/>
        <w:t>Program</w:t>
      </w:r>
      <w:r w:rsidR="00B00B60">
        <w:rPr>
          <w:rFonts w:eastAsia="Times New Roman"/>
        </w:rPr>
        <w:t>me</w:t>
      </w:r>
      <w:r>
        <w:rPr>
          <w:rFonts w:eastAsia="Times New Roman"/>
        </w:rPr>
        <w:t xml:space="preserve"> 1: Implementation of Safeguarding Responses for Disabled and Vulnerable Adults </w:t>
      </w:r>
      <w:proofErr w:type="spellStart"/>
      <w:r>
        <w:rPr>
          <w:rFonts w:eastAsia="Times New Roman"/>
        </w:rPr>
        <w:t>Te</w:t>
      </w:r>
      <w:proofErr w:type="spellEnd"/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Aorerekura</w:t>
      </w:r>
      <w:proofErr w:type="spellEnd"/>
    </w:p>
    <w:p w14:paraId="02578CF1" w14:textId="77777777" w:rsidR="009015EC" w:rsidRDefault="009015EC" w:rsidP="009015EC">
      <w:pPr>
        <w:rPr>
          <w:rFonts w:eastAsia="Times New Roman" w:cs="Arial"/>
          <w:color w:val="000000"/>
          <w:szCs w:val="32"/>
        </w:rPr>
      </w:pPr>
    </w:p>
    <w:p w14:paraId="2564D430" w14:textId="0F33F06B" w:rsidR="009015EC" w:rsidRDefault="007B4268" w:rsidP="009015EC">
      <w:pPr>
        <w:rPr>
          <w:rFonts w:eastAsia="Times New Roman" w:cs="Arial"/>
          <w:color w:val="000000"/>
          <w:szCs w:val="32"/>
        </w:rPr>
      </w:pPr>
      <w:r>
        <w:rPr>
          <w:rFonts w:eastAsia="Times New Roman" w:cs="Arial"/>
          <w:noProof/>
          <w:color w:val="000000"/>
          <w:szCs w:val="32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767953C5" wp14:editId="2BD7FD50">
                <wp:simplePos x="0" y="0"/>
                <wp:positionH relativeFrom="margin">
                  <wp:align>left</wp:align>
                </wp:positionH>
                <wp:positionV relativeFrom="paragraph">
                  <wp:posOffset>523875</wp:posOffset>
                </wp:positionV>
                <wp:extent cx="1695450" cy="1238250"/>
                <wp:effectExtent l="0" t="0" r="0" b="0"/>
                <wp:wrapNone/>
                <wp:docPr id="2044690879" name="Group 1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1238250"/>
                          <a:chOff x="0" y="0"/>
                          <a:chExt cx="2039620" cy="1343025"/>
                        </a:xfrm>
                      </wpg:grpSpPr>
                      <pic:pic xmlns:pic="http://schemas.openxmlformats.org/drawingml/2006/picture">
                        <pic:nvPicPr>
                          <pic:cNvPr id="1470387780" name="Picture 102" descr="A cartoon of people danc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62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54063558" name="Rectangle 103"/>
                        <wps:cNvSpPr/>
                        <wps:spPr>
                          <a:xfrm>
                            <a:off x="990600" y="323850"/>
                            <a:ext cx="342900" cy="314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CB4BA8" id="Group 104" o:spid="_x0000_s1026" alt="&quot;&quot;" style="position:absolute;margin-left:0;margin-top:41.25pt;width:133.5pt;height:97.5pt;z-index:252054528;mso-position-horizontal:left;mso-position-horizontal-relative:margin;mso-width-relative:margin;mso-height-relative:margin" coordsize="20396,13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">
                <v:shape id="Picture 102" o:spid="_x0000_s1027" type="#_x0000_t75" alt="A cartoon of people dancing&#10;&#10;Description automatically generated" style="position:absolute;width:20396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">
                  <v:imagedata r:id="rId148" o:title="A cartoon of people dancing&#10;&#10;Description automatically generated"/>
                </v:shape>
                <v:rect id="Rectangle 103" o:spid="_x0000_s1028" style="position:absolute;left:9906;top:3238;width:3429;height:3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" fillcolor="white [3212]" stroked="f" strokeweight="1pt"/>
                <w10:wrap anchorx="margin"/>
              </v:group>
            </w:pict>
          </mc:Fallback>
        </mc:AlternateContent>
      </w:r>
      <w:r w:rsidR="009015EC">
        <w:rPr>
          <w:rFonts w:eastAsia="Times New Roman" w:cs="Arial"/>
          <w:color w:val="000000"/>
          <w:szCs w:val="32"/>
        </w:rPr>
        <w:t>This is about keeping disabled people safe from:</w:t>
      </w:r>
    </w:p>
    <w:p w14:paraId="282D01F1" w14:textId="25D59EA5" w:rsidR="009015EC" w:rsidRDefault="009015EC" w:rsidP="009015EC">
      <w:pPr>
        <w:pStyle w:val="Listtoplevel"/>
      </w:pPr>
      <w:r>
        <w:t>violence</w:t>
      </w:r>
    </w:p>
    <w:p w14:paraId="61B03F7C" w14:textId="792251EB" w:rsidR="009015EC" w:rsidRPr="0001787B" w:rsidRDefault="009015EC" w:rsidP="009015EC">
      <w:pPr>
        <w:pStyle w:val="Listtoplevel"/>
        <w:rPr>
          <w:rFonts w:eastAsia="Times New Roman" w:cs="Arial"/>
          <w:color w:val="000000"/>
          <w:szCs w:val="32"/>
        </w:rPr>
      </w:pPr>
      <w:r>
        <w:t>abuse / neglect</w:t>
      </w:r>
      <w:r w:rsidR="00F261E6">
        <w:t xml:space="preserve"> </w:t>
      </w:r>
      <w:r w:rsidR="00961983">
        <w:t xml:space="preserve">– </w:t>
      </w:r>
      <w:r w:rsidR="00F261E6">
        <w:t xml:space="preserve">when </w:t>
      </w:r>
      <w:r w:rsidR="001074C7">
        <w:t xml:space="preserve">someone is </w:t>
      </w:r>
      <w:r w:rsidR="00F261E6">
        <w:t>treated badly / hurt by someone</w:t>
      </w:r>
      <w:r>
        <w:t>.</w:t>
      </w:r>
    </w:p>
    <w:p w14:paraId="0BD81022" w14:textId="352649B8" w:rsidR="009015EC" w:rsidRDefault="009015EC" w:rsidP="00BA192D">
      <w:pPr>
        <w:rPr>
          <w:rFonts w:eastAsia="Times New Roman"/>
        </w:rPr>
      </w:pPr>
    </w:p>
    <w:p w14:paraId="532EBD39" w14:textId="632F93F1" w:rsidR="009015EC" w:rsidRDefault="007E44E2" w:rsidP="00BA192D">
      <w:pPr>
        <w:rPr>
          <w:rFonts w:eastAsia="Times New Roman"/>
        </w:rPr>
      </w:pPr>
      <w:r>
        <w:rPr>
          <w:b/>
          <w:bCs/>
          <w:noProof/>
        </w:rPr>
        <w:drawing>
          <wp:anchor distT="0" distB="0" distL="114300" distR="114300" simplePos="0" relativeHeight="252221440" behindDoc="0" locked="0" layoutInCell="1" allowOverlap="1" wp14:anchorId="595F031F" wp14:editId="7A4706DB">
            <wp:simplePos x="0" y="0"/>
            <wp:positionH relativeFrom="margin">
              <wp:align>left</wp:align>
            </wp:positionH>
            <wp:positionV relativeFrom="paragraph">
              <wp:posOffset>182880</wp:posOffset>
            </wp:positionV>
            <wp:extent cx="1809750" cy="357360"/>
            <wp:effectExtent l="0" t="0" r="0" b="5080"/>
            <wp:wrapNone/>
            <wp:docPr id="674158518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23996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35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6DC957" w14:textId="6CC0AE2B" w:rsidR="006A756A" w:rsidRDefault="006A18CB" w:rsidP="00BA192D">
      <w:pPr>
        <w:rPr>
          <w:rFonts w:eastAsia="Times New Roman"/>
        </w:rPr>
      </w:pPr>
      <w:r>
        <w:rPr>
          <w:rFonts w:eastAsia="Times New Roman"/>
        </w:rPr>
        <w:t xml:space="preserve">This programme is run by </w:t>
      </w:r>
      <w:r w:rsidR="00D3202B">
        <w:rPr>
          <w:rFonts w:eastAsia="Times New Roman"/>
        </w:rPr>
        <w:t>Whaikaha</w:t>
      </w:r>
      <w:r>
        <w:rPr>
          <w:rFonts w:eastAsia="Times New Roman"/>
        </w:rPr>
        <w:t xml:space="preserve">. </w:t>
      </w:r>
    </w:p>
    <w:p w14:paraId="5E88298A" w14:textId="584762EA" w:rsidR="00B129F2" w:rsidRDefault="00B129F2" w:rsidP="00BA192D">
      <w:pPr>
        <w:rPr>
          <w:rFonts w:eastAsia="Times New Roman"/>
        </w:rPr>
      </w:pPr>
    </w:p>
    <w:p w14:paraId="3B27CB1C" w14:textId="39358A7B" w:rsidR="0068548D" w:rsidRDefault="0068548D" w:rsidP="00D91B80">
      <w:pPr>
        <w:rPr>
          <w:rFonts w:eastAsia="Times New Roman"/>
        </w:rPr>
      </w:pPr>
    </w:p>
    <w:p w14:paraId="6932A5D9" w14:textId="5A9AAC37" w:rsidR="004927C5" w:rsidRDefault="004927C5">
      <w:pPr>
        <w:spacing w:line="240" w:lineRule="auto"/>
        <w:ind w:left="0"/>
        <w:rPr>
          <w:rFonts w:eastAsia="Times New Roman"/>
        </w:rPr>
      </w:pPr>
      <w:r>
        <w:rPr>
          <w:rFonts w:eastAsia="Times New Roman"/>
        </w:rPr>
        <w:br w:type="page"/>
      </w:r>
    </w:p>
    <w:p w14:paraId="1F0FC989" w14:textId="45AA8CF0" w:rsidR="004927C5" w:rsidRDefault="004927C5" w:rsidP="004927C5">
      <w:r w:rsidRPr="00D55B4C">
        <w:rPr>
          <w:noProof/>
        </w:rPr>
        <w:lastRenderedPageBreak/>
        <w:drawing>
          <wp:anchor distT="0" distB="0" distL="114300" distR="114300" simplePos="0" relativeHeight="252058624" behindDoc="0" locked="0" layoutInCell="1" allowOverlap="1" wp14:anchorId="187D3FFD" wp14:editId="045814D8">
            <wp:simplePos x="0" y="0"/>
            <wp:positionH relativeFrom="margin">
              <wp:align>left</wp:align>
            </wp:positionH>
            <wp:positionV relativeFrom="paragraph">
              <wp:posOffset>7658</wp:posOffset>
            </wp:positionV>
            <wp:extent cx="1500554" cy="1500554"/>
            <wp:effectExtent l="0" t="0" r="0" b="4445"/>
            <wp:wrapNone/>
            <wp:docPr id="226048125" name="Picture 1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048125" name="Picture 1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554" cy="150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5EC">
        <w:rPr>
          <w:rFonts w:eastAsia="Times New Roman"/>
        </w:rPr>
        <w:t xml:space="preserve">In 2023 a group of government agencies got </w:t>
      </w:r>
      <w:r w:rsidR="009015EC" w:rsidRPr="0047105E">
        <w:t xml:space="preserve">the money to set up </w:t>
      </w:r>
      <w:r w:rsidR="009015EC" w:rsidRPr="00D55B4C">
        <w:rPr>
          <w:b/>
          <w:bCs/>
        </w:rPr>
        <w:t>DAPAR</w:t>
      </w:r>
      <w:r w:rsidR="009015EC">
        <w:t>.</w:t>
      </w:r>
      <w:r>
        <w:t xml:space="preserve"> </w:t>
      </w:r>
    </w:p>
    <w:p w14:paraId="754120AF" w14:textId="77777777" w:rsidR="004927C5" w:rsidRDefault="004927C5" w:rsidP="004927C5"/>
    <w:p w14:paraId="4F719B50" w14:textId="0B47C311" w:rsidR="004927C5" w:rsidRDefault="004927C5" w:rsidP="004927C5">
      <w:pPr>
        <w:rPr>
          <w:b/>
          <w:bCs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56576" behindDoc="1" locked="0" layoutInCell="1" allowOverlap="1" wp14:anchorId="0A406867" wp14:editId="64393E88">
                <wp:simplePos x="0" y="0"/>
                <wp:positionH relativeFrom="margin">
                  <wp:align>right</wp:align>
                </wp:positionH>
                <wp:positionV relativeFrom="paragraph">
                  <wp:posOffset>262947</wp:posOffset>
                </wp:positionV>
                <wp:extent cx="3600000" cy="4264925"/>
                <wp:effectExtent l="0" t="0" r="635" b="2540"/>
                <wp:wrapNone/>
                <wp:docPr id="1467339488" name="Rectangle 146733948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426492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A8FC6" id="Rectangle 1467339488" o:spid="_x0000_s1026" alt="&quot;&quot;" style="position:absolute;margin-left:232.25pt;margin-top:20.7pt;width:283.45pt;height:335.8pt;z-index:-251259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" fillcolor="#cfc4e6" stroked="f" strokeweight="1pt">
                <w10:wrap anchorx="margin"/>
              </v:rect>
            </w:pict>
          </mc:Fallback>
        </mc:AlternateContent>
      </w:r>
    </w:p>
    <w:p w14:paraId="3872B877" w14:textId="05A7A3E9" w:rsidR="009015EC" w:rsidRPr="0047105E" w:rsidRDefault="009015EC" w:rsidP="009015EC">
      <w:r w:rsidRPr="00D55B4C">
        <w:rPr>
          <w:b/>
          <w:bCs/>
        </w:rPr>
        <w:t>DAPAR</w:t>
      </w:r>
      <w:r w:rsidRPr="0047105E">
        <w:t>:</w:t>
      </w:r>
    </w:p>
    <w:p w14:paraId="241B7A8F" w14:textId="4730BC70" w:rsidR="009015EC" w:rsidRPr="0047105E" w:rsidRDefault="00F3474D" w:rsidP="009015EC">
      <w:pPr>
        <w:pStyle w:val="Listtoplevel"/>
      </w:pPr>
      <w:r>
        <w:rPr>
          <w:rFonts w:eastAsiaTheme="majorEastAsia"/>
        </w:rPr>
        <w:drawing>
          <wp:anchor distT="0" distB="0" distL="114300" distR="114300" simplePos="0" relativeHeight="252226560" behindDoc="0" locked="0" layoutInCell="1" allowOverlap="1" wp14:anchorId="5FD1D67C" wp14:editId="0FFFFEB4">
            <wp:simplePos x="0" y="0"/>
            <wp:positionH relativeFrom="margin">
              <wp:align>left</wp:align>
            </wp:positionH>
            <wp:positionV relativeFrom="paragraph">
              <wp:posOffset>855980</wp:posOffset>
            </wp:positionV>
            <wp:extent cx="1739446" cy="2057400"/>
            <wp:effectExtent l="0" t="0" r="0" b="0"/>
            <wp:wrapNone/>
            <wp:docPr id="1628574101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574101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446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15EC">
        <w:t>s</w:t>
      </w:r>
      <w:r w:rsidR="009015EC" w:rsidRPr="0047105E">
        <w:t xml:space="preserve">tands for </w:t>
      </w:r>
      <w:r w:rsidR="009015EC" w:rsidRPr="00EC5604">
        <w:rPr>
          <w:b/>
          <w:bCs/>
        </w:rPr>
        <w:t>Disability Abuse Prevention and Response</w:t>
      </w:r>
      <w:r w:rsidR="009015EC" w:rsidRPr="0047105E">
        <w:t xml:space="preserve"> </w:t>
      </w:r>
      <w:r w:rsidR="004927C5">
        <w:br/>
      </w:r>
      <w:r w:rsidR="009015EC" w:rsidRPr="0047105E">
        <w:t>team</w:t>
      </w:r>
    </w:p>
    <w:p w14:paraId="4D3984CF" w14:textId="75081FCB" w:rsidR="009015EC" w:rsidRPr="0047105E" w:rsidRDefault="009015EC" w:rsidP="009015EC">
      <w:pPr>
        <w:pStyle w:val="Listtoplevel"/>
      </w:pPr>
      <w:r>
        <w:t>w</w:t>
      </w:r>
      <w:r w:rsidRPr="0047105E">
        <w:t>orks with disabled adults who are at risk of</w:t>
      </w:r>
      <w:r w:rsidR="00BB1306">
        <w:t>:</w:t>
      </w:r>
      <w:r w:rsidRPr="0047105E">
        <w:t xml:space="preserve"> </w:t>
      </w:r>
    </w:p>
    <w:p w14:paraId="32A8D044" w14:textId="77777777" w:rsidR="009015EC" w:rsidRPr="0047105E" w:rsidRDefault="009015EC" w:rsidP="009015EC">
      <w:pPr>
        <w:pStyle w:val="Listsecondlevel"/>
      </w:pPr>
      <w:r>
        <w:t>v</w:t>
      </w:r>
      <w:r w:rsidRPr="0047105E">
        <w:t>iolence</w:t>
      </w:r>
    </w:p>
    <w:p w14:paraId="114A9D18" w14:textId="77777777" w:rsidR="009015EC" w:rsidRDefault="009015EC" w:rsidP="009015EC">
      <w:pPr>
        <w:pStyle w:val="Listsecondlevel"/>
      </w:pPr>
      <w:r>
        <w:t>a</w:t>
      </w:r>
      <w:r w:rsidRPr="0047105E">
        <w:t>buse.</w:t>
      </w:r>
    </w:p>
    <w:p w14:paraId="287DD036" w14:textId="352ACBD3" w:rsidR="0068548D" w:rsidRDefault="004E5B4B" w:rsidP="0068548D"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25536" behindDoc="0" locked="0" layoutInCell="1" allowOverlap="1" wp14:anchorId="3CE54550" wp14:editId="21D8AA0A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47800" cy="1657333"/>
            <wp:effectExtent l="0" t="0" r="0" b="0"/>
            <wp:wrapNone/>
            <wp:docPr id="561681085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64CDA" w14:textId="47B2E5E8" w:rsidR="0068548D" w:rsidRDefault="0068548D" w:rsidP="00E64986"/>
    <w:p w14:paraId="0FE5A84B" w14:textId="4429DBC5" w:rsidR="0068548D" w:rsidRDefault="008F798F" w:rsidP="00E64986">
      <w:r>
        <w:t xml:space="preserve">This is on track. </w:t>
      </w:r>
    </w:p>
    <w:p w14:paraId="0F857F41" w14:textId="77777777" w:rsidR="00076643" w:rsidRDefault="00076643" w:rsidP="00E64986"/>
    <w:p w14:paraId="76EB9309" w14:textId="5E6FE6AA" w:rsidR="003F1E33" w:rsidRDefault="003F1E33" w:rsidP="00E64986">
      <w:pPr>
        <w:rPr>
          <w:rFonts w:eastAsiaTheme="majorEastAsia"/>
        </w:rPr>
      </w:pPr>
    </w:p>
    <w:p w14:paraId="736692D1" w14:textId="1C54B65A" w:rsidR="00B00B60" w:rsidRPr="00D55B4C" w:rsidRDefault="00B00B60" w:rsidP="00B00B60">
      <w:pPr>
        <w:pStyle w:val="Heading2"/>
      </w:pPr>
      <w:r>
        <w:rPr>
          <w:noProof/>
        </w:rPr>
        <w:lastRenderedPageBreak/>
        <w:drawing>
          <wp:anchor distT="0" distB="0" distL="114300" distR="114300" simplePos="0" relativeHeight="252060672" behindDoc="0" locked="0" layoutInCell="1" allowOverlap="1" wp14:anchorId="4484896F" wp14:editId="3E7DC953">
            <wp:simplePos x="0" y="0"/>
            <wp:positionH relativeFrom="margin">
              <wp:posOffset>-41795</wp:posOffset>
            </wp:positionH>
            <wp:positionV relativeFrom="paragraph">
              <wp:posOffset>78740</wp:posOffset>
            </wp:positionV>
            <wp:extent cx="2009775" cy="589280"/>
            <wp:effectExtent l="0" t="0" r="9525" b="1270"/>
            <wp:wrapNone/>
            <wp:docPr id="1398213280" name="Picture 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213280" name="Picture 1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58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Programme 2: </w:t>
      </w:r>
      <w:r w:rsidRPr="00D55B4C">
        <w:t>Department of Corrections Disability Action Plan Implementation</w:t>
      </w:r>
    </w:p>
    <w:p w14:paraId="3C255FAD" w14:textId="4AA1DE09" w:rsidR="00076643" w:rsidRDefault="001B1054" w:rsidP="0068548D">
      <w:r w:rsidRPr="00776718">
        <w:rPr>
          <w:noProof/>
        </w:rPr>
        <w:drawing>
          <wp:anchor distT="0" distB="0" distL="114300" distR="114300" simplePos="0" relativeHeight="252064768" behindDoc="0" locked="0" layoutInCell="1" allowOverlap="1" wp14:anchorId="1367650A" wp14:editId="07824620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828800" cy="1828800"/>
            <wp:effectExtent l="0" t="0" r="0" b="0"/>
            <wp:wrapNone/>
            <wp:docPr id="426955214" name="Picture 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955214" name="Picture 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2E2BF" w14:textId="63C83F9B" w:rsidR="00915A58" w:rsidRDefault="00915A58" w:rsidP="00915A58">
      <w:r w:rsidRPr="0047105E">
        <w:t>Th</w:t>
      </w:r>
      <w:r w:rsidR="00223FBF">
        <w:t>e Department of Corrections</w:t>
      </w:r>
      <w:r w:rsidR="00961983">
        <w:t xml:space="preserve"> has published its first </w:t>
      </w:r>
      <w:r w:rsidRPr="0047105E">
        <w:t>Disability Action Plan</w:t>
      </w:r>
      <w:r>
        <w:t>.</w:t>
      </w:r>
    </w:p>
    <w:p w14:paraId="2EE18BE2" w14:textId="5A4F846B" w:rsidR="00915A58" w:rsidRDefault="00915A58" w:rsidP="00915A58"/>
    <w:p w14:paraId="1DC0366B" w14:textId="2443BC1B" w:rsidR="00915A58" w:rsidRDefault="007B4268" w:rsidP="00915A58"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323840" behindDoc="0" locked="0" layoutInCell="1" allowOverlap="1" wp14:anchorId="00CEA811" wp14:editId="55940D88">
            <wp:simplePos x="0" y="0"/>
            <wp:positionH relativeFrom="margin">
              <wp:align>left</wp:align>
            </wp:positionH>
            <wp:positionV relativeFrom="paragraph">
              <wp:posOffset>159385</wp:posOffset>
            </wp:positionV>
            <wp:extent cx="1447800" cy="1657333"/>
            <wp:effectExtent l="0" t="0" r="0" b="0"/>
            <wp:wrapNone/>
            <wp:docPr id="501723359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9133D" w14:textId="608332E1" w:rsidR="00915A58" w:rsidRDefault="00915A58" w:rsidP="007B4268">
      <w:r>
        <w:t>This work programme is</w:t>
      </w:r>
      <w:r w:rsidR="007B4268">
        <w:t xml:space="preserve"> </w:t>
      </w:r>
      <w:r>
        <w:t>on track with minimal risk.</w:t>
      </w:r>
    </w:p>
    <w:p w14:paraId="4E896545" w14:textId="77777777" w:rsidR="00915A58" w:rsidRDefault="00915A58" w:rsidP="00915A58"/>
    <w:p w14:paraId="59414689" w14:textId="77777777" w:rsidR="00915A58" w:rsidRDefault="00915A58" w:rsidP="00915A58"/>
    <w:p w14:paraId="15F85633" w14:textId="7BE93034" w:rsidR="00404E0A" w:rsidRPr="0047105E" w:rsidRDefault="007B4268" w:rsidP="00404E0A">
      <w:pPr>
        <w:pStyle w:val="Heading2"/>
      </w:pPr>
      <w:r w:rsidRPr="00776718">
        <w:rPr>
          <w:noProof/>
        </w:rPr>
        <w:drawing>
          <wp:anchor distT="0" distB="0" distL="114300" distR="114300" simplePos="0" relativeHeight="252066816" behindDoc="0" locked="0" layoutInCell="1" allowOverlap="1" wp14:anchorId="6C832D2B" wp14:editId="3BEB2B49">
            <wp:simplePos x="0" y="0"/>
            <wp:positionH relativeFrom="margin">
              <wp:align>left</wp:align>
            </wp:positionH>
            <wp:positionV relativeFrom="paragraph">
              <wp:posOffset>331470</wp:posOffset>
            </wp:positionV>
            <wp:extent cx="1800225" cy="1800225"/>
            <wp:effectExtent l="0" t="0" r="9525" b="9525"/>
            <wp:wrapNone/>
            <wp:docPr id="1214605106" name="Picture 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605106" name="Picture 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4E0A">
        <w:t xml:space="preserve">Programme 3: </w:t>
      </w:r>
      <w:r w:rsidR="00404E0A" w:rsidRPr="0047105E">
        <w:t xml:space="preserve">Ministry of Justice Work </w:t>
      </w:r>
      <w:r w:rsidR="00404E0A">
        <w:t>P</w:t>
      </w:r>
      <w:r w:rsidR="00404E0A" w:rsidRPr="0047105E">
        <w:t>rogramme</w:t>
      </w:r>
    </w:p>
    <w:p w14:paraId="6D7AF898" w14:textId="4955CEBE" w:rsidR="00915A58" w:rsidRDefault="00915A58" w:rsidP="00915A58"/>
    <w:p w14:paraId="2829F405" w14:textId="276E4691" w:rsidR="00404E0A" w:rsidRDefault="007B4268" w:rsidP="00404E0A">
      <w:r>
        <w:rPr>
          <w:noProof/>
          <w:lang w:eastAsia="en-NZ"/>
        </w:rPr>
        <w:drawing>
          <wp:anchor distT="0" distB="0" distL="114300" distR="114300" simplePos="0" relativeHeight="252230656" behindDoc="0" locked="0" layoutInCell="1" allowOverlap="1" wp14:anchorId="3293D86C" wp14:editId="4C95F793">
            <wp:simplePos x="0" y="0"/>
            <wp:positionH relativeFrom="margin">
              <wp:align>left</wp:align>
            </wp:positionH>
            <wp:positionV relativeFrom="paragraph">
              <wp:posOffset>1332230</wp:posOffset>
            </wp:positionV>
            <wp:extent cx="1405255" cy="1405255"/>
            <wp:effectExtent l="0" t="0" r="4445" b="4445"/>
            <wp:wrapNone/>
            <wp:docPr id="2136718426" name="Picture 21367184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255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E0A" w:rsidRPr="0047105E">
        <w:t xml:space="preserve">This programme is a group of smaller programmes to make the </w:t>
      </w:r>
      <w:r w:rsidR="00404E0A">
        <w:t>j</w:t>
      </w:r>
      <w:r w:rsidR="00404E0A" w:rsidRPr="0047105E">
        <w:t>ustice system easier to use for disabled people</w:t>
      </w:r>
      <w:r w:rsidR="004A5721">
        <w:t>.</w:t>
      </w:r>
    </w:p>
    <w:p w14:paraId="2DAE47EC" w14:textId="2BE99C28" w:rsidR="00404E0A" w:rsidRDefault="00404E0A" w:rsidP="00915A58"/>
    <w:p w14:paraId="55FA7656" w14:textId="3C83CD78" w:rsidR="00B372AA" w:rsidRPr="0047105E" w:rsidRDefault="001074C7" w:rsidP="00915A58">
      <w:r>
        <w:t>T</w:t>
      </w:r>
      <w:r w:rsidR="00B372AA">
        <w:t>his is on track with minimal ris</w:t>
      </w:r>
      <w:r w:rsidR="004C4060">
        <w:t xml:space="preserve">k. </w:t>
      </w:r>
    </w:p>
    <w:p w14:paraId="126741DA" w14:textId="35249DEC" w:rsidR="00915A58" w:rsidRDefault="00915A58" w:rsidP="0068548D"/>
    <w:p w14:paraId="12D83F9B" w14:textId="0AB4CCA7" w:rsidR="00AF5F3F" w:rsidRDefault="00AF5F3F" w:rsidP="0068548D"/>
    <w:p w14:paraId="36087225" w14:textId="7516F7E6" w:rsidR="00AF5F3F" w:rsidRDefault="00C24BF1" w:rsidP="0068548D">
      <w:r>
        <w:rPr>
          <w:noProof/>
        </w:rPr>
        <w:lastRenderedPageBreak/>
        <w:drawing>
          <wp:anchor distT="0" distB="0" distL="114300" distR="114300" simplePos="0" relativeHeight="252231680" behindDoc="0" locked="0" layoutInCell="1" allowOverlap="1" wp14:anchorId="0992B647" wp14:editId="1C505F27">
            <wp:simplePos x="0" y="0"/>
            <wp:positionH relativeFrom="margin">
              <wp:align>left</wp:align>
            </wp:positionH>
            <wp:positionV relativeFrom="paragraph">
              <wp:posOffset>-267970</wp:posOffset>
            </wp:positionV>
            <wp:extent cx="1800000" cy="1701000"/>
            <wp:effectExtent l="0" t="0" r="0" b="0"/>
            <wp:wrapNone/>
            <wp:docPr id="645654299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654299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7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F3F">
        <w:t xml:space="preserve">Information about what happens in </w:t>
      </w:r>
      <w:r w:rsidR="004A5721">
        <w:t xml:space="preserve">the </w:t>
      </w:r>
      <w:r w:rsidR="00AF5F3F" w:rsidRPr="00D35A71">
        <w:rPr>
          <w:b/>
          <w:bCs/>
        </w:rPr>
        <w:t>family court</w:t>
      </w:r>
      <w:r w:rsidR="00AF5F3F">
        <w:t xml:space="preserve"> </w:t>
      </w:r>
      <w:r w:rsidR="004A5721">
        <w:t xml:space="preserve">is </w:t>
      </w:r>
      <w:r w:rsidR="00AF5F3F">
        <w:t xml:space="preserve">available in alternate formats. </w:t>
      </w:r>
    </w:p>
    <w:p w14:paraId="38B6A581" w14:textId="20D1A256" w:rsidR="00190BCE" w:rsidRDefault="00190BCE" w:rsidP="0068548D"/>
    <w:p w14:paraId="39F5EA99" w14:textId="186C2DB4" w:rsidR="00223FBF" w:rsidRDefault="00E67DE7" w:rsidP="0068548D">
      <w:r>
        <w:rPr>
          <w:noProof/>
        </w:rPr>
        <w:drawing>
          <wp:anchor distT="0" distB="0" distL="114300" distR="114300" simplePos="0" relativeHeight="252325888" behindDoc="0" locked="0" layoutInCell="1" allowOverlap="1" wp14:anchorId="071AE258" wp14:editId="5C458F87">
            <wp:simplePos x="0" y="0"/>
            <wp:positionH relativeFrom="margin">
              <wp:align>left</wp:align>
            </wp:positionH>
            <wp:positionV relativeFrom="paragraph">
              <wp:posOffset>130810</wp:posOffset>
            </wp:positionV>
            <wp:extent cx="1800000" cy="1399060"/>
            <wp:effectExtent l="0" t="0" r="0" b="0"/>
            <wp:wrapNone/>
            <wp:docPr id="197381589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81589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9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34D4"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303360" behindDoc="1" locked="0" layoutInCell="1" allowOverlap="1" wp14:anchorId="422723CB" wp14:editId="5D868145">
                <wp:simplePos x="0" y="0"/>
                <wp:positionH relativeFrom="margin">
                  <wp:align>right</wp:align>
                </wp:positionH>
                <wp:positionV relativeFrom="paragraph">
                  <wp:posOffset>269088</wp:posOffset>
                </wp:positionV>
                <wp:extent cx="3600000" cy="1118681"/>
                <wp:effectExtent l="0" t="0" r="0" b="0"/>
                <wp:wrapNone/>
                <wp:docPr id="1968272162" name="Rectangle 19682721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18681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0228D1" id="Rectangle 1968272162" o:spid="_x0000_s1026" alt="&quot;&quot;" style="position:absolute;margin-left:232.25pt;margin-top:21.2pt;width:283.45pt;height:88.1pt;z-index:-2510131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" fillcolor="#cfc4e6" stroked="f" strokeweight="1pt">
                <w10:wrap anchorx="margin"/>
              </v:rect>
            </w:pict>
          </mc:Fallback>
        </mc:AlternateContent>
      </w:r>
    </w:p>
    <w:p w14:paraId="5113C1DB" w14:textId="2DE72B12" w:rsidR="00D35A71" w:rsidRDefault="004A5721" w:rsidP="00190BCE">
      <w:r w:rsidRPr="00F27281">
        <w:t>The</w:t>
      </w:r>
      <w:r>
        <w:rPr>
          <w:b/>
          <w:bCs/>
        </w:rPr>
        <w:t xml:space="preserve"> family </w:t>
      </w:r>
      <w:r w:rsidR="00D35A71">
        <w:rPr>
          <w:b/>
          <w:bCs/>
        </w:rPr>
        <w:t xml:space="preserve">court </w:t>
      </w:r>
      <w:r w:rsidR="00D35A71">
        <w:t xml:space="preserve">is </w:t>
      </w:r>
      <w:r w:rsidR="004A34D4">
        <w:t>a court that assists New Zealanders with family issues.</w:t>
      </w:r>
    </w:p>
    <w:p w14:paraId="7DCA3198" w14:textId="28968C60" w:rsidR="00D35A71" w:rsidRDefault="00D35A71" w:rsidP="00190BCE"/>
    <w:p w14:paraId="618DAE38" w14:textId="610EF694" w:rsidR="00D35A71" w:rsidRDefault="00D63F88" w:rsidP="00190BCE">
      <w:r>
        <w:rPr>
          <w:noProof/>
        </w:rPr>
        <w:drawing>
          <wp:anchor distT="0" distB="0" distL="114300" distR="114300" simplePos="0" relativeHeight="252304384" behindDoc="0" locked="0" layoutInCell="1" allowOverlap="1" wp14:anchorId="5BB6ACD6" wp14:editId="25C6A147">
            <wp:simplePos x="0" y="0"/>
            <wp:positionH relativeFrom="margin">
              <wp:align>left</wp:align>
            </wp:positionH>
            <wp:positionV relativeFrom="paragraph">
              <wp:posOffset>204621</wp:posOffset>
            </wp:positionV>
            <wp:extent cx="1800000" cy="1873523"/>
            <wp:effectExtent l="0" t="0" r="0" b="0"/>
            <wp:wrapNone/>
            <wp:docPr id="25575208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75208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7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70CAA" w14:textId="4E01E9A9" w:rsidR="00EA75CF" w:rsidRDefault="00EA75CF" w:rsidP="00190BCE">
      <w:r>
        <w:t>Information in alternate formats is available here:</w:t>
      </w:r>
    </w:p>
    <w:p w14:paraId="0F465903" w14:textId="01A2E3EF" w:rsidR="00EA75CF" w:rsidRDefault="00EA75CF" w:rsidP="00190BCE"/>
    <w:p w14:paraId="37AF1926" w14:textId="2D1BD15B" w:rsidR="00EA75CF" w:rsidRPr="00EA75CF" w:rsidRDefault="00145DBB" w:rsidP="00190BCE">
      <w:pPr>
        <w:rPr>
          <w:b/>
          <w:bCs/>
          <w:color w:val="000000" w:themeColor="text1"/>
        </w:rPr>
      </w:pPr>
      <w:hyperlink r:id="rId158" w:history="1">
        <w:r w:rsidR="00EA75CF" w:rsidRPr="00EA75CF">
          <w:rPr>
            <w:rStyle w:val="Hyperlink"/>
            <w:b/>
            <w:bCs/>
            <w:color w:val="000000" w:themeColor="text1"/>
            <w:u w:val="none"/>
          </w:rPr>
          <w:t>tinyurl.com/mr49w6w4</w:t>
        </w:r>
      </w:hyperlink>
      <w:r w:rsidR="00EA75CF" w:rsidRPr="00EA75CF">
        <w:rPr>
          <w:b/>
          <w:bCs/>
          <w:color w:val="000000" w:themeColor="text1"/>
        </w:rPr>
        <w:t xml:space="preserve"> </w:t>
      </w:r>
    </w:p>
    <w:p w14:paraId="38F6F515" w14:textId="621DC020" w:rsidR="00EA75CF" w:rsidRDefault="00EA75CF">
      <w:pPr>
        <w:spacing w:line="240" w:lineRule="auto"/>
        <w:ind w:left="0"/>
      </w:pPr>
      <w:r>
        <w:br w:type="page"/>
      </w:r>
    </w:p>
    <w:p w14:paraId="449BD7FE" w14:textId="67337338" w:rsidR="00190BCE" w:rsidRPr="0047105E" w:rsidRDefault="00EA75CF" w:rsidP="00190BCE">
      <w:r w:rsidRPr="00287DB2">
        <w:rPr>
          <w:noProof/>
        </w:rPr>
        <w:lastRenderedPageBreak/>
        <w:drawing>
          <wp:anchor distT="0" distB="0" distL="114300" distR="114300" simplePos="0" relativeHeight="252073984" behindDoc="0" locked="0" layoutInCell="1" allowOverlap="1" wp14:anchorId="0A05250E" wp14:editId="34911FCD">
            <wp:simplePos x="0" y="0"/>
            <wp:positionH relativeFrom="margin">
              <wp:align>left</wp:align>
            </wp:positionH>
            <wp:positionV relativeFrom="paragraph">
              <wp:posOffset>6596</wp:posOffset>
            </wp:positionV>
            <wp:extent cx="1740090" cy="1740090"/>
            <wp:effectExtent l="0" t="0" r="0" b="0"/>
            <wp:wrapNone/>
            <wp:docPr id="201881095" name="Picture 1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81095" name="Picture 1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090" cy="174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BCE" w:rsidRPr="0047105E">
        <w:t>There is some work that is not on track</w:t>
      </w:r>
      <w:r w:rsidR="00190BCE">
        <w:t xml:space="preserve"> like </w:t>
      </w:r>
      <w:r w:rsidR="00190BCE" w:rsidRPr="0047105E">
        <w:t xml:space="preserve">making </w:t>
      </w:r>
      <w:r w:rsidR="00190BCE">
        <w:t>information</w:t>
      </w:r>
      <w:r w:rsidR="00190BCE" w:rsidRPr="0047105E">
        <w:t xml:space="preserve"> for parents</w:t>
      </w:r>
      <w:r w:rsidR="00190BCE">
        <w:t xml:space="preserve"> on</w:t>
      </w:r>
      <w:r w:rsidR="00190BCE" w:rsidRPr="0047105E">
        <w:t xml:space="preserve"> </w:t>
      </w:r>
      <w:r w:rsidR="00190BCE">
        <w:t xml:space="preserve">how </w:t>
      </w:r>
      <w:r w:rsidR="00190BCE" w:rsidRPr="0047105E">
        <w:t xml:space="preserve">to support children when </w:t>
      </w:r>
      <w:r w:rsidR="00190BCE">
        <w:t>the parents are</w:t>
      </w:r>
      <w:r w:rsidR="00190BCE" w:rsidRPr="0047105E">
        <w:t xml:space="preserve"> </w:t>
      </w:r>
      <w:r w:rsidR="00190BCE" w:rsidRPr="00776718">
        <w:rPr>
          <w:b/>
          <w:bCs/>
        </w:rPr>
        <w:t>separating</w:t>
      </w:r>
      <w:r w:rsidR="00190BCE">
        <w:t>.</w:t>
      </w:r>
    </w:p>
    <w:p w14:paraId="29BA0B68" w14:textId="77777777" w:rsidR="00190BCE" w:rsidRDefault="00190BCE" w:rsidP="00190BCE"/>
    <w:p w14:paraId="61547058" w14:textId="77777777" w:rsidR="00190BCE" w:rsidRPr="0047105E" w:rsidRDefault="00190BCE" w:rsidP="00190BCE"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72960" behindDoc="1" locked="0" layoutInCell="1" allowOverlap="1" wp14:anchorId="68E8DAAE" wp14:editId="6E95199B">
                <wp:simplePos x="0" y="0"/>
                <wp:positionH relativeFrom="margin">
                  <wp:align>right</wp:align>
                </wp:positionH>
                <wp:positionV relativeFrom="paragraph">
                  <wp:posOffset>286239</wp:posOffset>
                </wp:positionV>
                <wp:extent cx="3600000" cy="2117969"/>
                <wp:effectExtent l="0" t="0" r="635" b="0"/>
                <wp:wrapNone/>
                <wp:docPr id="1461387256" name="Rectangle 14613872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17969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E12B7" id="Rectangle 1461387256" o:spid="_x0000_s1026" alt="&quot;&quot;" style="position:absolute;margin-left:232.25pt;margin-top:22.55pt;width:283.45pt;height:166.75pt;z-index:-251243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" fillcolor="#cfc4e6" stroked="f" strokeweight="1pt">
                <w10:wrap anchorx="margin"/>
              </v:rect>
            </w:pict>
          </mc:Fallback>
        </mc:AlternateContent>
      </w:r>
    </w:p>
    <w:p w14:paraId="7F66B875" w14:textId="77777777" w:rsidR="00190BCE" w:rsidRPr="0047105E" w:rsidRDefault="00190BCE" w:rsidP="00190BCE">
      <w:r>
        <w:rPr>
          <w:noProof/>
        </w:rPr>
        <w:drawing>
          <wp:anchor distT="0" distB="0" distL="114300" distR="114300" simplePos="0" relativeHeight="252071936" behindDoc="0" locked="0" layoutInCell="1" allowOverlap="1" wp14:anchorId="2DDB3640" wp14:editId="1C0B0A41">
            <wp:simplePos x="0" y="0"/>
            <wp:positionH relativeFrom="margin">
              <wp:align>left</wp:align>
            </wp:positionH>
            <wp:positionV relativeFrom="paragraph">
              <wp:posOffset>574773</wp:posOffset>
            </wp:positionV>
            <wp:extent cx="1800000" cy="1346367"/>
            <wp:effectExtent l="0" t="0" r="0" b="6350"/>
            <wp:wrapNone/>
            <wp:docPr id="1082228504" name="Picture 1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228504" name="Picture 1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4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6718">
        <w:rPr>
          <w:b/>
          <w:bCs/>
        </w:rPr>
        <w:t>Separating</w:t>
      </w:r>
      <w:r w:rsidRPr="0047105E">
        <w:t xml:space="preserve"> is when a couple decide not to be in a relationship any</w:t>
      </w:r>
      <w:r>
        <w:t xml:space="preserve"> </w:t>
      </w:r>
      <w:r w:rsidRPr="0047105E">
        <w:t>more.</w:t>
      </w:r>
    </w:p>
    <w:p w14:paraId="22BF4E33" w14:textId="1AB11719" w:rsidR="00190BCE" w:rsidRDefault="00190BCE" w:rsidP="00190BCE">
      <w:r>
        <w:tab/>
      </w:r>
      <w:r>
        <w:tab/>
      </w:r>
    </w:p>
    <w:p w14:paraId="2027D15F" w14:textId="0450614A" w:rsidR="00190BCE" w:rsidRPr="0047105E" w:rsidRDefault="00190BCE" w:rsidP="00190BCE">
      <w:r>
        <w:tab/>
      </w:r>
      <w:r>
        <w:tab/>
      </w:r>
      <w:r>
        <w:tab/>
      </w:r>
    </w:p>
    <w:p w14:paraId="3297F0FF" w14:textId="77777777" w:rsidR="00190BCE" w:rsidRPr="0047105E" w:rsidRDefault="00190BCE" w:rsidP="00190BCE">
      <w:r w:rsidRPr="0047105E">
        <w:t xml:space="preserve">Usually this means </w:t>
      </w:r>
      <w:r>
        <w:t xml:space="preserve">they </w:t>
      </w:r>
      <w:r w:rsidRPr="0047105E">
        <w:t>stop living together.</w:t>
      </w:r>
    </w:p>
    <w:p w14:paraId="644DA333" w14:textId="74E015D2" w:rsidR="009015EC" w:rsidRDefault="009015EC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</w:p>
    <w:p w14:paraId="5E7920C8" w14:textId="77777777" w:rsidR="00D63F88" w:rsidRDefault="00D63F88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14" w:name="_Outcome_5:_Accessibility"/>
      <w:bookmarkStart w:id="15" w:name="_Toc180151652"/>
      <w:bookmarkEnd w:id="14"/>
      <w:r>
        <w:br w:type="page"/>
      </w:r>
    </w:p>
    <w:p w14:paraId="12FC8388" w14:textId="74182CBC" w:rsidR="002720E6" w:rsidRDefault="002720E6" w:rsidP="002720E6">
      <w:pPr>
        <w:pStyle w:val="Heading1"/>
      </w:pPr>
      <w:r>
        <w:lastRenderedPageBreak/>
        <w:t>Outcome 5: Accessibility</w:t>
      </w:r>
      <w:bookmarkEnd w:id="15"/>
    </w:p>
    <w:p w14:paraId="7C4EA9DB" w14:textId="79F62E4C" w:rsidR="002720E6" w:rsidRPr="00416029" w:rsidRDefault="00416029" w:rsidP="002720E6">
      <w:pPr>
        <w:rPr>
          <w:sz w:val="28"/>
          <w:szCs w:val="20"/>
        </w:rPr>
      </w:pPr>
      <w:r w:rsidRPr="00416029">
        <w:rPr>
          <w:noProof/>
          <w:sz w:val="28"/>
          <w:szCs w:val="20"/>
        </w:rPr>
        <w:drawing>
          <wp:anchor distT="0" distB="0" distL="114300" distR="114300" simplePos="0" relativeHeight="252076032" behindDoc="0" locked="0" layoutInCell="1" allowOverlap="1" wp14:anchorId="5ACEE24C" wp14:editId="43B65D11">
            <wp:simplePos x="0" y="0"/>
            <wp:positionH relativeFrom="margin">
              <wp:align>left</wp:align>
            </wp:positionH>
            <wp:positionV relativeFrom="paragraph">
              <wp:posOffset>223520</wp:posOffset>
            </wp:positionV>
            <wp:extent cx="1619885" cy="1160780"/>
            <wp:effectExtent l="0" t="0" r="0" b="1270"/>
            <wp:wrapNone/>
            <wp:docPr id="17057175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175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73243" w14:textId="47E36713" w:rsidR="002720E6" w:rsidRPr="00416029" w:rsidRDefault="002720E6" w:rsidP="002720E6">
      <w:pPr>
        <w:rPr>
          <w:sz w:val="28"/>
          <w:szCs w:val="20"/>
        </w:rPr>
      </w:pPr>
    </w:p>
    <w:p w14:paraId="0AB0305A" w14:textId="58EADF32" w:rsidR="002720E6" w:rsidRDefault="002720E6" w:rsidP="002720E6">
      <w:r>
        <w:t xml:space="preserve">Outcome 5 is </w:t>
      </w:r>
      <w:r w:rsidR="00421A6D">
        <w:t xml:space="preserve">about </w:t>
      </w:r>
      <w:r w:rsidRPr="00231187">
        <w:rPr>
          <w:b/>
          <w:bCs/>
        </w:rPr>
        <w:t>accessibility</w:t>
      </w:r>
      <w:r>
        <w:t>.</w:t>
      </w:r>
    </w:p>
    <w:p w14:paraId="574F05CE" w14:textId="77777777" w:rsidR="00416029" w:rsidRPr="00416029" w:rsidRDefault="00416029" w:rsidP="002720E6">
      <w:pPr>
        <w:rPr>
          <w:sz w:val="28"/>
          <w:szCs w:val="20"/>
        </w:rPr>
      </w:pPr>
    </w:p>
    <w:p w14:paraId="1C492302" w14:textId="6AC9B5C4" w:rsidR="002720E6" w:rsidRPr="00416029" w:rsidRDefault="002720E6" w:rsidP="002720E6">
      <w:pPr>
        <w:rPr>
          <w:sz w:val="28"/>
          <w:szCs w:val="20"/>
        </w:rPr>
      </w:pPr>
      <w:r w:rsidRPr="00416029">
        <w:rPr>
          <w:rFonts w:eastAsia="Times New Roman"/>
          <w:noProof/>
          <w:sz w:val="22"/>
          <w:szCs w:val="20"/>
          <w:lang w:eastAsia="en-NZ"/>
        </w:rPr>
        <mc:AlternateContent>
          <mc:Choice Requires="wps">
            <w:drawing>
              <wp:anchor distT="0" distB="0" distL="114300" distR="114300" simplePos="0" relativeHeight="252078080" behindDoc="1" locked="0" layoutInCell="1" allowOverlap="1" wp14:anchorId="32C24E45" wp14:editId="79142BA6">
                <wp:simplePos x="0" y="0"/>
                <wp:positionH relativeFrom="margin">
                  <wp:posOffset>2170793</wp:posOffset>
                </wp:positionH>
                <wp:positionV relativeFrom="paragraph">
                  <wp:posOffset>241300</wp:posOffset>
                </wp:positionV>
                <wp:extent cx="3600000" cy="714375"/>
                <wp:effectExtent l="0" t="0" r="635" b="9525"/>
                <wp:wrapNone/>
                <wp:docPr id="1153330516" name="Rectangle 11533305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1437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98214" id="Rectangle 1153330516" o:spid="_x0000_s1026" alt="&quot;&quot;" style="position:absolute;margin-left:170.95pt;margin-top:19pt;width:283.45pt;height:56.25pt;z-index:-251238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" fillcolor="#cfc4e6" stroked="f" strokeweight="1pt">
                <w10:wrap anchorx="margin"/>
              </v:rect>
            </w:pict>
          </mc:Fallback>
        </mc:AlternateContent>
      </w:r>
    </w:p>
    <w:p w14:paraId="3CD0B8DA" w14:textId="77777777" w:rsidR="002720E6" w:rsidRDefault="002720E6" w:rsidP="002720E6">
      <w:r w:rsidRPr="002B4FB1">
        <w:rPr>
          <w:noProof/>
        </w:rPr>
        <w:drawing>
          <wp:anchor distT="0" distB="0" distL="114300" distR="114300" simplePos="0" relativeHeight="252077056" behindDoc="0" locked="0" layoutInCell="1" allowOverlap="1" wp14:anchorId="62DBAFB8" wp14:editId="64E7B48F">
            <wp:simplePos x="0" y="0"/>
            <wp:positionH relativeFrom="margin">
              <wp:align>left</wp:align>
            </wp:positionH>
            <wp:positionV relativeFrom="paragraph">
              <wp:posOffset>58762</wp:posOffset>
            </wp:positionV>
            <wp:extent cx="1620000" cy="1448889"/>
            <wp:effectExtent l="0" t="0" r="0" b="0"/>
            <wp:wrapNone/>
            <wp:docPr id="895294697" name="Picture 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294697" name="Picture 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44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1187">
        <w:rPr>
          <w:b/>
          <w:bCs/>
        </w:rPr>
        <w:t>Accessibility</w:t>
      </w:r>
      <w:r>
        <w:t xml:space="preserve"> means everyone can do / be part of things in a fair way.</w:t>
      </w:r>
    </w:p>
    <w:p w14:paraId="2E5054B8" w14:textId="77777777" w:rsidR="002720E6" w:rsidRPr="00416029" w:rsidRDefault="002720E6" w:rsidP="002720E6">
      <w:pPr>
        <w:rPr>
          <w:sz w:val="26"/>
          <w:szCs w:val="18"/>
        </w:rPr>
      </w:pPr>
    </w:p>
    <w:p w14:paraId="274A925D" w14:textId="77777777" w:rsidR="00416029" w:rsidRPr="00416029" w:rsidRDefault="00416029" w:rsidP="002720E6">
      <w:pPr>
        <w:rPr>
          <w:sz w:val="26"/>
          <w:szCs w:val="18"/>
        </w:rPr>
      </w:pPr>
    </w:p>
    <w:p w14:paraId="2C2BCCCC" w14:textId="118F5BDA" w:rsidR="00416029" w:rsidRDefault="00416029" w:rsidP="00416029">
      <w:r>
        <w:t>The government agencies that are part of this work are:</w:t>
      </w:r>
    </w:p>
    <w:p w14:paraId="275C8BC6" w14:textId="14456593" w:rsidR="00416029" w:rsidRDefault="00416029" w:rsidP="00416029">
      <w:pPr>
        <w:pStyle w:val="ListParagraph"/>
        <w:numPr>
          <w:ilvl w:val="0"/>
          <w:numId w:val="16"/>
        </w:numPr>
        <w:ind w:left="4253" w:hanging="567"/>
      </w:pPr>
      <w:r>
        <w:rPr>
          <w:noProof/>
        </w:rPr>
        <w:drawing>
          <wp:anchor distT="0" distB="0" distL="114300" distR="114300" simplePos="0" relativeHeight="252328960" behindDoc="0" locked="0" layoutInCell="1" allowOverlap="1" wp14:anchorId="396C3A37" wp14:editId="37761862">
            <wp:simplePos x="0" y="0"/>
            <wp:positionH relativeFrom="margin">
              <wp:posOffset>-233680</wp:posOffset>
            </wp:positionH>
            <wp:positionV relativeFrom="paragraph">
              <wp:posOffset>186055</wp:posOffset>
            </wp:positionV>
            <wp:extent cx="2034540" cy="655320"/>
            <wp:effectExtent l="0" t="0" r="0" b="0"/>
            <wp:wrapThrough wrapText="bothSides">
              <wp:wrapPolygon edited="0">
                <wp:start x="2427" y="2512"/>
                <wp:lineTo x="1011" y="8791"/>
                <wp:lineTo x="1011" y="11302"/>
                <wp:lineTo x="3640" y="13814"/>
                <wp:lineTo x="4247" y="18209"/>
                <wp:lineTo x="13551" y="18209"/>
                <wp:lineTo x="13753" y="16953"/>
                <wp:lineTo x="15371" y="13814"/>
                <wp:lineTo x="16989" y="13814"/>
                <wp:lineTo x="20831" y="6907"/>
                <wp:lineTo x="20629" y="2512"/>
                <wp:lineTo x="2427" y="2512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40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New Zealand Transport Agency - Waka Kotahi </w:t>
      </w:r>
    </w:p>
    <w:p w14:paraId="246AE05B" w14:textId="45567398" w:rsidR="00416029" w:rsidRDefault="00416029" w:rsidP="00416029">
      <w:pPr>
        <w:pStyle w:val="ListParagraph"/>
        <w:numPr>
          <w:ilvl w:val="0"/>
          <w:numId w:val="16"/>
        </w:numPr>
        <w:ind w:left="4253" w:hanging="567"/>
      </w:pPr>
      <w:r>
        <w:rPr>
          <w:noProof/>
        </w:rPr>
        <w:drawing>
          <wp:anchor distT="0" distB="0" distL="114300" distR="114300" simplePos="0" relativeHeight="252329984" behindDoc="0" locked="0" layoutInCell="1" allowOverlap="1" wp14:anchorId="4D0E23AF" wp14:editId="4FB61452">
            <wp:simplePos x="0" y="0"/>
            <wp:positionH relativeFrom="column">
              <wp:posOffset>-318770</wp:posOffset>
            </wp:positionH>
            <wp:positionV relativeFrom="paragraph">
              <wp:posOffset>120015</wp:posOffset>
            </wp:positionV>
            <wp:extent cx="2220595" cy="556260"/>
            <wp:effectExtent l="0" t="0" r="8255" b="0"/>
            <wp:wrapThrough wrapText="bothSides">
              <wp:wrapPolygon edited="0">
                <wp:start x="0" y="0"/>
                <wp:lineTo x="0" y="20712"/>
                <wp:lineTo x="21495" y="20712"/>
                <wp:lineTo x="21495" y="0"/>
                <wp:lineTo x="0" y="0"/>
              </wp:wrapPolygon>
            </wp:wrapThrough>
            <wp:docPr id="2" name="Picture 2" descr="Ministry of Transport (New Zealand) - We are now using our te reo name, Te  Manatū Waka as well as our English name. 'Te Manatū' means 'The Ministry'  and 'Waka' means 'vessel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inistry of Transport (New Zealand) - We are now using our te reo name, Te  Manatū Waka as well as our English name. 'Te Manatū' means 'The Ministry'  and 'Waka' means 'vessel'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Ministry of Transport</w:t>
      </w:r>
    </w:p>
    <w:p w14:paraId="332DCA17" w14:textId="6268E913" w:rsidR="00416029" w:rsidRDefault="00416029" w:rsidP="00416029">
      <w:pPr>
        <w:pStyle w:val="ListParagraph"/>
        <w:numPr>
          <w:ilvl w:val="0"/>
          <w:numId w:val="16"/>
        </w:numPr>
        <w:ind w:left="4253" w:hanging="567"/>
      </w:pPr>
      <w:r>
        <w:rPr>
          <w:noProof/>
        </w:rPr>
        <w:drawing>
          <wp:anchor distT="0" distB="0" distL="114300" distR="114300" simplePos="0" relativeHeight="252331008" behindDoc="0" locked="0" layoutInCell="1" allowOverlap="1" wp14:anchorId="36DC358F" wp14:editId="556D52BE">
            <wp:simplePos x="0" y="0"/>
            <wp:positionH relativeFrom="column">
              <wp:posOffset>-314325</wp:posOffset>
            </wp:positionH>
            <wp:positionV relativeFrom="paragraph">
              <wp:posOffset>327660</wp:posOffset>
            </wp:positionV>
            <wp:extent cx="2416175" cy="541020"/>
            <wp:effectExtent l="0" t="0" r="3175" b="0"/>
            <wp:wrapThrough wrapText="bothSides">
              <wp:wrapPolygon edited="0">
                <wp:start x="2044" y="0"/>
                <wp:lineTo x="0" y="0"/>
                <wp:lineTo x="0" y="14451"/>
                <wp:lineTo x="681" y="20535"/>
                <wp:lineTo x="1703" y="20535"/>
                <wp:lineTo x="4087" y="20535"/>
                <wp:lineTo x="21458" y="16732"/>
                <wp:lineTo x="21458" y="12169"/>
                <wp:lineTo x="20266" y="12169"/>
                <wp:lineTo x="19414" y="3042"/>
                <wp:lineTo x="3065" y="0"/>
                <wp:lineTo x="2044" y="0"/>
              </wp:wrapPolygon>
            </wp:wrapThrough>
            <wp:docPr id="6" name="Picture 6" descr="About us - Te Tūāpapa Kura Kāinga - Ministry of Housing and Urban  Develop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bout us - Te Tūāpapa Kura Kāinga - Ministry of Housing and Urban  Development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175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Ministry of Housing and Urban Development</w:t>
      </w:r>
    </w:p>
    <w:p w14:paraId="7EAEB5AF" w14:textId="02DA19F2" w:rsidR="00416029" w:rsidRDefault="00416029" w:rsidP="00416029">
      <w:pPr>
        <w:pStyle w:val="ListParagraph"/>
        <w:numPr>
          <w:ilvl w:val="0"/>
          <w:numId w:val="16"/>
        </w:numPr>
        <w:ind w:left="4253" w:hanging="567"/>
      </w:pPr>
      <w:r>
        <w:rPr>
          <w:noProof/>
        </w:rPr>
        <w:drawing>
          <wp:anchor distT="0" distB="0" distL="114300" distR="114300" simplePos="0" relativeHeight="252332032" behindDoc="0" locked="0" layoutInCell="1" allowOverlap="1" wp14:anchorId="4B901398" wp14:editId="58C4071F">
            <wp:simplePos x="0" y="0"/>
            <wp:positionH relativeFrom="column">
              <wp:posOffset>-209550</wp:posOffset>
            </wp:positionH>
            <wp:positionV relativeFrom="paragraph">
              <wp:posOffset>143510</wp:posOffset>
            </wp:positionV>
            <wp:extent cx="2011680" cy="753110"/>
            <wp:effectExtent l="0" t="0" r="7620" b="8890"/>
            <wp:wrapThrough wrapText="bothSides">
              <wp:wrapPolygon edited="0">
                <wp:start x="0" y="0"/>
                <wp:lineTo x="0" y="21309"/>
                <wp:lineTo x="21477" y="21309"/>
                <wp:lineTo x="21477" y="0"/>
                <wp:lineTo x="0" y="0"/>
              </wp:wrapPolygon>
            </wp:wrapThrough>
            <wp:docPr id="8" name="Picture 8" descr="Issuer profile: Kāinga Ora – Homes and Communities 2022 | Kanga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ssuer profile: Kāinga Ora – Homes and Communities 2022 | KangaNews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Kainga Ora – Homes and Communities</w:t>
      </w:r>
    </w:p>
    <w:p w14:paraId="0F7CF8E8" w14:textId="08330209" w:rsidR="00416029" w:rsidRDefault="00416029" w:rsidP="00416029">
      <w:pPr>
        <w:pStyle w:val="ListParagraph"/>
        <w:numPr>
          <w:ilvl w:val="0"/>
          <w:numId w:val="16"/>
        </w:numPr>
        <w:ind w:left="4253" w:hanging="567"/>
      </w:pPr>
      <w:r w:rsidRPr="008B2A2E">
        <w:rPr>
          <w:noProof/>
        </w:rPr>
        <w:drawing>
          <wp:anchor distT="0" distB="0" distL="114300" distR="114300" simplePos="0" relativeHeight="252334080" behindDoc="0" locked="0" layoutInCell="1" allowOverlap="1" wp14:anchorId="27E1CD6A" wp14:editId="53E1E457">
            <wp:simplePos x="0" y="0"/>
            <wp:positionH relativeFrom="margin">
              <wp:align>left</wp:align>
            </wp:positionH>
            <wp:positionV relativeFrom="paragraph">
              <wp:posOffset>378460</wp:posOffset>
            </wp:positionV>
            <wp:extent cx="2077720" cy="410210"/>
            <wp:effectExtent l="0" t="0" r="0" b="8890"/>
            <wp:wrapNone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02955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41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t>Whaikaha</w:t>
      </w:r>
      <w:proofErr w:type="spellEnd"/>
      <w:r>
        <w:t xml:space="preserve"> – Ministry of Disabled People.</w:t>
      </w:r>
    </w:p>
    <w:p w14:paraId="503F9FAB" w14:textId="729C46D3" w:rsidR="00416029" w:rsidRDefault="00416029" w:rsidP="00416029">
      <w:r w:rsidRPr="00416029">
        <w:rPr>
          <w:noProof/>
          <w:sz w:val="28"/>
          <w:szCs w:val="20"/>
        </w:rPr>
        <w:lastRenderedPageBreak/>
        <w:drawing>
          <wp:anchor distT="0" distB="0" distL="114300" distR="114300" simplePos="0" relativeHeight="252337152" behindDoc="0" locked="0" layoutInCell="1" allowOverlap="1" wp14:anchorId="423917F1" wp14:editId="696440F6">
            <wp:simplePos x="0" y="0"/>
            <wp:positionH relativeFrom="margin">
              <wp:align>left</wp:align>
            </wp:positionH>
            <wp:positionV relativeFrom="paragraph">
              <wp:posOffset>-403225</wp:posOffset>
            </wp:positionV>
            <wp:extent cx="1619885" cy="1160780"/>
            <wp:effectExtent l="0" t="0" r="0" b="1270"/>
            <wp:wrapNone/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1759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6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Some more government agencies that are part of the accessibility work are:</w:t>
      </w:r>
    </w:p>
    <w:p w14:paraId="48659959" w14:textId="588E0BE3" w:rsidR="00416029" w:rsidRDefault="00416029" w:rsidP="00416029">
      <w:pPr>
        <w:pStyle w:val="ListParagraph"/>
        <w:numPr>
          <w:ilvl w:val="0"/>
          <w:numId w:val="16"/>
        </w:numPr>
        <w:ind w:left="4253" w:hanging="567"/>
      </w:pPr>
      <w:r>
        <w:rPr>
          <w:noProof/>
        </w:rPr>
        <w:drawing>
          <wp:anchor distT="0" distB="0" distL="114300" distR="114300" simplePos="0" relativeHeight="252335104" behindDoc="0" locked="0" layoutInCell="1" allowOverlap="1" wp14:anchorId="7888663C" wp14:editId="58D67D5D">
            <wp:simplePos x="0" y="0"/>
            <wp:positionH relativeFrom="column">
              <wp:posOffset>-561340</wp:posOffset>
            </wp:positionH>
            <wp:positionV relativeFrom="paragraph">
              <wp:posOffset>-6985</wp:posOffset>
            </wp:positionV>
            <wp:extent cx="2481580" cy="671830"/>
            <wp:effectExtent l="0" t="0" r="0" b="0"/>
            <wp:wrapThrough wrapText="bothSides">
              <wp:wrapPolygon edited="0">
                <wp:start x="0" y="0"/>
                <wp:lineTo x="0" y="20824"/>
                <wp:lineTo x="21390" y="20824"/>
                <wp:lineTo x="21390" y="0"/>
                <wp:lineTo x="0" y="0"/>
              </wp:wrapPolygon>
            </wp:wrapThrough>
            <wp:docPr id="11" name="Picture 11" descr="MSD job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SD jobs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67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Ministry of Social Development</w:t>
      </w:r>
    </w:p>
    <w:p w14:paraId="7CB8C697" w14:textId="772DB4A3" w:rsidR="00416029" w:rsidRDefault="00546E40" w:rsidP="00416029">
      <w:pPr>
        <w:pStyle w:val="ListParagraph"/>
        <w:numPr>
          <w:ilvl w:val="0"/>
          <w:numId w:val="16"/>
        </w:numPr>
        <w:ind w:left="4253" w:hanging="567"/>
      </w:pPr>
      <w:r w:rsidRPr="00546E40">
        <w:rPr>
          <w:noProof/>
        </w:rPr>
        <w:drawing>
          <wp:anchor distT="0" distB="0" distL="114300" distR="114300" simplePos="0" relativeHeight="252338176" behindDoc="0" locked="0" layoutInCell="1" allowOverlap="1" wp14:anchorId="5B21E681" wp14:editId="6233992D">
            <wp:simplePos x="0" y="0"/>
            <wp:positionH relativeFrom="margin">
              <wp:align>left</wp:align>
            </wp:positionH>
            <wp:positionV relativeFrom="paragraph">
              <wp:posOffset>186055</wp:posOffset>
            </wp:positionV>
            <wp:extent cx="1489075" cy="1111250"/>
            <wp:effectExtent l="0" t="0" r="0" b="0"/>
            <wp:wrapThrough wrapText="bothSides">
              <wp:wrapPolygon edited="0">
                <wp:start x="0" y="0"/>
                <wp:lineTo x="0" y="21106"/>
                <wp:lineTo x="21278" y="21106"/>
                <wp:lineTo x="21278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9075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6029">
        <w:t>The Office for Seniors</w:t>
      </w:r>
    </w:p>
    <w:p w14:paraId="6B3C6B80" w14:textId="2B83B7C4" w:rsidR="00416029" w:rsidRDefault="00416029">
      <w:pPr>
        <w:spacing w:line="240" w:lineRule="auto"/>
        <w:ind w:left="0"/>
      </w:pPr>
    </w:p>
    <w:p w14:paraId="17D843FE" w14:textId="77777777" w:rsidR="00416029" w:rsidRDefault="00416029">
      <w:pPr>
        <w:spacing w:line="240" w:lineRule="auto"/>
        <w:ind w:left="0"/>
      </w:pPr>
    </w:p>
    <w:p w14:paraId="407A8DBE" w14:textId="00F8FE32" w:rsidR="0033761A" w:rsidRDefault="00BB1185" w:rsidP="002720E6">
      <w:r>
        <w:rPr>
          <w:noProof/>
        </w:rPr>
        <mc:AlternateContent>
          <mc:Choice Requires="wpg">
            <w:drawing>
              <wp:anchor distT="0" distB="0" distL="114300" distR="114300" simplePos="0" relativeHeight="252235776" behindDoc="0" locked="0" layoutInCell="1" allowOverlap="1" wp14:anchorId="1442B384" wp14:editId="3A9A85D6">
                <wp:simplePos x="0" y="0"/>
                <wp:positionH relativeFrom="margin">
                  <wp:align>left</wp:align>
                </wp:positionH>
                <wp:positionV relativeFrom="paragraph">
                  <wp:posOffset>1242200</wp:posOffset>
                </wp:positionV>
                <wp:extent cx="1876425" cy="1838325"/>
                <wp:effectExtent l="0" t="0" r="0" b="0"/>
                <wp:wrapNone/>
                <wp:docPr id="1913414910" name="Group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6425" cy="1838325"/>
                          <a:chOff x="0" y="0"/>
                          <a:chExt cx="1876425" cy="1838325"/>
                        </a:xfrm>
                      </wpg:grpSpPr>
                      <pic:pic xmlns:pic="http://schemas.openxmlformats.org/drawingml/2006/picture">
                        <pic:nvPicPr>
                          <pic:cNvPr id="390145364" name="Picture 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10223173" name="Multiplication Sign 7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981075" y="1019175"/>
                            <a:ext cx="895350" cy="819150"/>
                          </a:xfrm>
                          <a:prstGeom prst="mathMultiply">
                            <a:avLst/>
                          </a:prstGeom>
                          <a:solidFill>
                            <a:srgbClr val="EE0000"/>
                          </a:solidFill>
                          <a:ln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79B07A" id="Group 75" o:spid="_x0000_s1026" alt="&quot;&quot;" style="position:absolute;margin-left:0;margin-top:97.8pt;width:147.75pt;height:144.75pt;z-index:252235776;mso-position-horizontal:left;mso-position-horizontal-relative:margin" coordsize="18764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">
                <v:shape id="Picture 77" o:spid="_x0000_s1027" type="#_x0000_t75" alt="&quot;&quot;" style="position:absolute;width:11239;height:15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">
                  <v:imagedata r:id="rId170" o:title=""/>
                </v:shape>
                <v:shape id="Multiplication Sign 74" o:spid="_x0000_s1028" alt="&quot;&quot;" style="position:absolute;left:9810;top:10191;width:8954;height:8192;visibility:visible;mso-wrap-style:square;v-text-anchor:middle" coordsize="895350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" path="m150015,267814l280066,125665,447675,279009,615284,125665,745335,267814,590386,409575,745335,551336,615284,693485,447675,540141,280066,693485,150015,551336,304964,409575,150015,267814xe" fillcolor="#e00" strokecolor="#e00" strokeweight="1pt">
                  <v:stroke joinstyle="miter"/>
                  <v:path arrowok="t" o:connecttype="custom" o:connectlocs="150015,267814;280066,125665;447675,279009;615284,125665;745335,267814;590386,409575;745335,551336;615284,693485;447675,540141;280066,693485;150015,551336;304964,409575;150015,267814" o:connectangles="0,0,0,0,0,0,0,0,0,0,0,0,0"/>
                </v:shape>
                <w10:wrap anchorx="margin"/>
              </v:group>
            </w:pict>
          </mc:Fallback>
        </mc:AlternateContent>
      </w:r>
      <w:r w:rsidR="0033761A">
        <w:t xml:space="preserve">A big thing that happened </w:t>
      </w:r>
      <w:r w:rsidR="00B4171A">
        <w:t xml:space="preserve">in 2024 </w:t>
      </w:r>
      <w:r w:rsidR="00316494">
        <w:t xml:space="preserve">was that </w:t>
      </w:r>
      <w:r w:rsidR="00B4171A">
        <w:t xml:space="preserve">the Minister for Disability Issues </w:t>
      </w:r>
      <w:r w:rsidR="00B4171A">
        <w:rPr>
          <w:b/>
          <w:bCs/>
        </w:rPr>
        <w:t xml:space="preserve">withdrew </w:t>
      </w:r>
      <w:r w:rsidR="00B4171A">
        <w:t xml:space="preserve">the Accessibility for </w:t>
      </w:r>
      <w:r w:rsidR="00F3645B">
        <w:br/>
      </w:r>
      <w:r w:rsidR="00B4171A">
        <w:t xml:space="preserve">New Zealanders Bill on 14 August. </w:t>
      </w:r>
    </w:p>
    <w:p w14:paraId="1924595C" w14:textId="1F83677D" w:rsidR="00B4171A" w:rsidRDefault="00B4171A" w:rsidP="002720E6"/>
    <w:p w14:paraId="5F3E1627" w14:textId="612E4E97" w:rsidR="00B4171A" w:rsidRDefault="000970ED" w:rsidP="002720E6"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94464" behindDoc="1" locked="0" layoutInCell="1" allowOverlap="1" wp14:anchorId="04EBA82B" wp14:editId="180FDEDD">
                <wp:simplePos x="0" y="0"/>
                <wp:positionH relativeFrom="margin">
                  <wp:align>right</wp:align>
                </wp:positionH>
                <wp:positionV relativeFrom="paragraph">
                  <wp:posOffset>311443</wp:posOffset>
                </wp:positionV>
                <wp:extent cx="3600000" cy="714375"/>
                <wp:effectExtent l="0" t="0" r="635" b="9525"/>
                <wp:wrapNone/>
                <wp:docPr id="1603043174" name="Rectangle 16030431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1437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29278" id="Rectangle 1603043174" o:spid="_x0000_s1026" alt="&quot;&quot;" style="position:absolute;margin-left:232.25pt;margin-top:24.5pt;width:283.45pt;height:56.25pt;z-index:-251222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" fillcolor="#cfc4e6" stroked="f" strokeweight="1pt">
                <w10:wrap anchorx="margin"/>
              </v:rect>
            </w:pict>
          </mc:Fallback>
        </mc:AlternateContent>
      </w:r>
    </w:p>
    <w:p w14:paraId="4CD2B2B6" w14:textId="0E61E6B4" w:rsidR="001A7A75" w:rsidRDefault="001A7A75" w:rsidP="002720E6">
      <w:r>
        <w:t xml:space="preserve">Here </w:t>
      </w:r>
      <w:r>
        <w:rPr>
          <w:b/>
          <w:bCs/>
        </w:rPr>
        <w:t xml:space="preserve">withdrew </w:t>
      </w:r>
      <w:r>
        <w:t xml:space="preserve">means the Bill will </w:t>
      </w:r>
      <w:r w:rsidR="000970ED">
        <w:br/>
      </w:r>
      <w:r>
        <w:t xml:space="preserve">not be made into a law. </w:t>
      </w:r>
    </w:p>
    <w:p w14:paraId="43D1BF62" w14:textId="77777777" w:rsidR="00BB1185" w:rsidRDefault="00BB1185" w:rsidP="002720E6"/>
    <w:p w14:paraId="43A0D0CC" w14:textId="77777777" w:rsidR="00BB1185" w:rsidRDefault="00BB1185" w:rsidP="00BB1185">
      <w:r>
        <w:rPr>
          <w:noProof/>
        </w:rPr>
        <w:drawing>
          <wp:anchor distT="0" distB="0" distL="114300" distR="114300" simplePos="0" relativeHeight="252293120" behindDoc="0" locked="0" layoutInCell="1" allowOverlap="1" wp14:anchorId="32507E02" wp14:editId="54FEE213">
            <wp:simplePos x="0" y="0"/>
            <wp:positionH relativeFrom="margin">
              <wp:align>left</wp:align>
            </wp:positionH>
            <wp:positionV relativeFrom="paragraph">
              <wp:posOffset>348805</wp:posOffset>
            </wp:positionV>
            <wp:extent cx="1371600" cy="1226726"/>
            <wp:effectExtent l="0" t="0" r="0" b="0"/>
            <wp:wrapNone/>
            <wp:docPr id="1118814324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814324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22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70624" w14:textId="1EC30914" w:rsidR="00BB1185" w:rsidRDefault="00BB1185" w:rsidP="00BB1185">
      <w:pPr>
        <w:rPr>
          <w:noProof/>
        </w:rPr>
      </w:pPr>
      <w:r>
        <w:rPr>
          <w:noProof/>
        </w:rPr>
        <w:t xml:space="preserve">The </w:t>
      </w:r>
      <w:r>
        <w:t xml:space="preserve">Accessibility for New Zealanders </w:t>
      </w:r>
      <w:r>
        <w:rPr>
          <w:noProof/>
        </w:rPr>
        <w:t xml:space="preserve">Bill was made with the goal of making New Zealand </w:t>
      </w:r>
      <w:r>
        <w:rPr>
          <w:b/>
          <w:bCs/>
          <w:noProof/>
        </w:rPr>
        <w:t xml:space="preserve">fully accessible. </w:t>
      </w:r>
    </w:p>
    <w:p w14:paraId="7033595C" w14:textId="77777777" w:rsidR="00BB1185" w:rsidRDefault="00BB1185" w:rsidP="00BB1185">
      <w:pPr>
        <w:rPr>
          <w:noProof/>
        </w:rPr>
      </w:pPr>
    </w:p>
    <w:p w14:paraId="4D6B127A" w14:textId="77777777" w:rsidR="00546E40" w:rsidRDefault="00546E40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52299AFF" w14:textId="15E6AC42" w:rsidR="00BB1185" w:rsidRDefault="00BB1185" w:rsidP="00BB1185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295168" behindDoc="0" locked="0" layoutInCell="1" allowOverlap="1" wp14:anchorId="5133DA74" wp14:editId="51DC1565">
            <wp:simplePos x="0" y="0"/>
            <wp:positionH relativeFrom="margin">
              <wp:align>left</wp:align>
            </wp:positionH>
            <wp:positionV relativeFrom="paragraph">
              <wp:posOffset>-1914</wp:posOffset>
            </wp:positionV>
            <wp:extent cx="1371600" cy="1557731"/>
            <wp:effectExtent l="0" t="0" r="0" b="4445"/>
            <wp:wrapNone/>
            <wp:docPr id="142111225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11225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55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3E8B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2294144" behindDoc="1" locked="0" layoutInCell="1" allowOverlap="1" wp14:anchorId="21C0460C" wp14:editId="427FF249">
                <wp:simplePos x="0" y="0"/>
                <wp:positionH relativeFrom="margin">
                  <wp:align>right</wp:align>
                </wp:positionH>
                <wp:positionV relativeFrom="paragraph">
                  <wp:posOffset>-112508</wp:posOffset>
                </wp:positionV>
                <wp:extent cx="3515526" cy="1558456"/>
                <wp:effectExtent l="0" t="0" r="8890" b="3810"/>
                <wp:wrapNone/>
                <wp:docPr id="1509346578" name="Rectangle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5526" cy="1558456"/>
                        </a:xfrm>
                        <a:prstGeom prst="rect">
                          <a:avLst/>
                        </a:prstGeom>
                        <a:solidFill>
                          <a:srgbClr val="D9CEE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D10F5C" id="Rectangle 1" o:spid="_x0000_s1026" alt="&quot;&quot;" style="position:absolute;margin-left:225.6pt;margin-top:-8.85pt;width:276.8pt;height:122.7pt;z-index:-25102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" fillcolor="#d9ceea" stroked="f" strokeweight="1pt">
                <w10:wrap anchorx="margin"/>
              </v:rect>
            </w:pict>
          </mc:Fallback>
        </mc:AlternateContent>
      </w:r>
      <w:r>
        <w:rPr>
          <w:noProof/>
        </w:rPr>
        <w:t xml:space="preserve">Here </w:t>
      </w:r>
      <w:r>
        <w:rPr>
          <w:b/>
          <w:bCs/>
          <w:noProof/>
        </w:rPr>
        <w:t xml:space="preserve">fully accessible </w:t>
      </w:r>
      <w:r>
        <w:rPr>
          <w:noProof/>
        </w:rPr>
        <w:t xml:space="preserve">means people from the disabled community have the same chance to reach their </w:t>
      </w:r>
      <w:r w:rsidRPr="00A80EBC">
        <w:rPr>
          <w:noProof/>
        </w:rPr>
        <w:t>goals</w:t>
      </w:r>
      <w:r>
        <w:rPr>
          <w:b/>
          <w:bCs/>
          <w:noProof/>
        </w:rPr>
        <w:t xml:space="preserve"> </w:t>
      </w:r>
      <w:r>
        <w:rPr>
          <w:noProof/>
        </w:rPr>
        <w:t xml:space="preserve">as everyone else. </w:t>
      </w:r>
    </w:p>
    <w:p w14:paraId="212C0F37" w14:textId="77777777" w:rsidR="00BB1185" w:rsidRDefault="00BB1185" w:rsidP="00BB1185"/>
    <w:p w14:paraId="223579D1" w14:textId="550D2C9F" w:rsidR="0033761A" w:rsidRDefault="0033761A" w:rsidP="00BB1185"/>
    <w:p w14:paraId="67612DDD" w14:textId="37AE77A7" w:rsidR="00B0226C" w:rsidRPr="00FE316E" w:rsidRDefault="00B0226C" w:rsidP="00BB1185">
      <w:r>
        <w:t xml:space="preserve">1 programme that is off track with minimal risk is </w:t>
      </w:r>
      <w:r w:rsidRPr="00067088">
        <w:rPr>
          <w:noProof/>
        </w:rPr>
        <w:drawing>
          <wp:anchor distT="0" distB="0" distL="114300" distR="114300" simplePos="0" relativeHeight="252091392" behindDoc="0" locked="0" layoutInCell="1" allowOverlap="1" wp14:anchorId="43DE7DDA" wp14:editId="59D752D2">
            <wp:simplePos x="0" y="0"/>
            <wp:positionH relativeFrom="margin">
              <wp:posOffset>0</wp:posOffset>
            </wp:positionH>
            <wp:positionV relativeFrom="paragraph">
              <wp:posOffset>156210</wp:posOffset>
            </wp:positionV>
            <wp:extent cx="2066290" cy="1219200"/>
            <wp:effectExtent l="0" t="0" r="0" b="0"/>
            <wp:wrapNone/>
            <wp:docPr id="1432491272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491272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7088">
        <w:t xml:space="preserve">Improve Accessibility </w:t>
      </w:r>
      <w:r w:rsidR="00856E87">
        <w:t>A</w:t>
      </w:r>
      <w:r w:rsidR="00856E87" w:rsidRPr="00067088">
        <w:t xml:space="preserve">cross </w:t>
      </w:r>
      <w:r w:rsidRPr="00067088">
        <w:t>the New Zealand Housing System</w:t>
      </w:r>
      <w:r>
        <w:t xml:space="preserve">. </w:t>
      </w:r>
    </w:p>
    <w:p w14:paraId="16296788" w14:textId="77777777" w:rsidR="00B0226C" w:rsidRDefault="00B0226C" w:rsidP="00B0226C"/>
    <w:p w14:paraId="4D7583A1" w14:textId="77777777" w:rsidR="00B0226C" w:rsidRDefault="00B0226C" w:rsidP="00B0226C"/>
    <w:p w14:paraId="30478C4F" w14:textId="77777777" w:rsidR="00B0226C" w:rsidRDefault="00B0226C" w:rsidP="00B0226C">
      <w:r>
        <w:rPr>
          <w:noProof/>
        </w:rPr>
        <w:drawing>
          <wp:anchor distT="0" distB="0" distL="114300" distR="114300" simplePos="0" relativeHeight="252092416" behindDoc="0" locked="0" layoutInCell="1" allowOverlap="1" wp14:anchorId="0C5FB4A9" wp14:editId="03BA2AFD">
            <wp:simplePos x="0" y="0"/>
            <wp:positionH relativeFrom="margin">
              <wp:posOffset>-104775</wp:posOffset>
            </wp:positionH>
            <wp:positionV relativeFrom="paragraph">
              <wp:posOffset>47625</wp:posOffset>
            </wp:positionV>
            <wp:extent cx="2314575" cy="519279"/>
            <wp:effectExtent l="0" t="0" r="0" b="0"/>
            <wp:wrapNone/>
            <wp:docPr id="544603001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603001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51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This work programme is done by the Ministry of Housing and Urban Development.</w:t>
      </w:r>
    </w:p>
    <w:p w14:paraId="431A2F1A" w14:textId="77777777" w:rsidR="00B0226C" w:rsidRDefault="00B0226C" w:rsidP="00B15096"/>
    <w:p w14:paraId="7F8FE5CB" w14:textId="286C0B5B" w:rsidR="00B0226C" w:rsidRDefault="00B826AD" w:rsidP="00B15096">
      <w:r>
        <w:rPr>
          <w:rFonts w:eastAsia="Times New Roman"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37824" behindDoc="0" locked="0" layoutInCell="1" allowOverlap="1" wp14:anchorId="57F6125A" wp14:editId="7BC52DB5">
                <wp:simplePos x="0" y="0"/>
                <wp:positionH relativeFrom="margin">
                  <wp:align>left</wp:align>
                </wp:positionH>
                <wp:positionV relativeFrom="paragraph">
                  <wp:posOffset>83185</wp:posOffset>
                </wp:positionV>
                <wp:extent cx="1800000" cy="1127760"/>
                <wp:effectExtent l="0" t="0" r="0" b="0"/>
                <wp:wrapNone/>
                <wp:docPr id="737541873" name="Group 7375418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000" cy="1127760"/>
                          <a:chOff x="0" y="0"/>
                          <a:chExt cx="1632857" cy="1127760"/>
                        </a:xfrm>
                      </wpg:grpSpPr>
                      <pic:pic xmlns:pic="http://schemas.openxmlformats.org/drawingml/2006/picture">
                        <pic:nvPicPr>
                          <pic:cNvPr id="1192297411" name="Picture 11922974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423396" name="Text Box 31342339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033153" y="397823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EC77284" w14:textId="77777777" w:rsidR="00B826AD" w:rsidRPr="001516A4" w:rsidRDefault="00B826AD" w:rsidP="00B826AD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F6125A" id="Group 737541873" o:spid="_x0000_s1047" alt="&quot;&quot;" style="position:absolute;left:0;text-align:left;margin-left:0;margin-top:6.55pt;width:141.75pt;height:88.8pt;z-index:252237824;mso-position-horizontal:left;mso-position-horizontal-relative:margin;mso-width-relative:margin" coordsize="16328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">
                <v:shape id="Picture 1192297411" o:spid="_x0000_s1048" type="#_x0000_t75" alt="&quot;&quot;" style="position:absolute;width:11106;height:1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">
                  <v:imagedata r:id="rId69" o:title=""/>
                </v:shape>
                <v:shape id="Text Box 313423396" o:spid="_x0000_s1049" type="#_x0000_t202" alt="&quot;&quot;" style="position:absolute;left:10331;top:3978;width:5997;height:4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" filled="f" stroked="f" strokeweight=".5pt">
                  <v:textbox>
                    <w:txbxContent>
                      <w:p w14:paraId="4EC77284" w14:textId="77777777" w:rsidR="00B826AD" w:rsidRPr="001516A4" w:rsidRDefault="00B826AD" w:rsidP="00B826AD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5E71B53" w14:textId="1981ECF4" w:rsidR="00B15096" w:rsidRDefault="00B15096" w:rsidP="00B15096">
      <w:r>
        <w:t xml:space="preserve">There are </w:t>
      </w:r>
      <w:r w:rsidR="007B4790">
        <w:t>3</w:t>
      </w:r>
      <w:r>
        <w:t xml:space="preserve"> work programmes in Outcome 5 that are on track</w:t>
      </w:r>
      <w:r w:rsidR="00845F54">
        <w:t>:</w:t>
      </w:r>
    </w:p>
    <w:p w14:paraId="22225987" w14:textId="77777777" w:rsidR="00845F54" w:rsidRDefault="00845F54" w:rsidP="00B15096"/>
    <w:p w14:paraId="3CA97F71" w14:textId="77777777" w:rsidR="00DE63DE" w:rsidRDefault="00DE63DE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br w:type="page"/>
      </w:r>
    </w:p>
    <w:p w14:paraId="68B1FF04" w14:textId="0D6D7EE3" w:rsidR="00960D37" w:rsidRDefault="00960D37" w:rsidP="00960D37">
      <w:pPr>
        <w:pStyle w:val="Heading2"/>
      </w:pPr>
      <w:r>
        <w:lastRenderedPageBreak/>
        <w:t xml:space="preserve">Programme 1: Accessible </w:t>
      </w:r>
      <w:r w:rsidR="0076471B">
        <w:t xml:space="preserve">Public Information </w:t>
      </w:r>
    </w:p>
    <w:p w14:paraId="35BBF4D9" w14:textId="160DCD80" w:rsidR="005147DC" w:rsidRDefault="007C2545" w:rsidP="00960D37">
      <w:r w:rsidRPr="00FD1784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083200" behindDoc="0" locked="0" layoutInCell="1" allowOverlap="1" wp14:anchorId="61583D4F" wp14:editId="4BB42AB6">
            <wp:simplePos x="0" y="0"/>
            <wp:positionH relativeFrom="margin">
              <wp:align>left</wp:align>
            </wp:positionH>
            <wp:positionV relativeFrom="paragraph">
              <wp:posOffset>292735</wp:posOffset>
            </wp:positionV>
            <wp:extent cx="2051995" cy="605641"/>
            <wp:effectExtent l="0" t="0" r="5715" b="4445"/>
            <wp:wrapNone/>
            <wp:docPr id="786213699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13699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995" cy="60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C96CD" w14:textId="66604396" w:rsidR="00960D37" w:rsidRDefault="007C2545" w:rsidP="00960D37"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39872" behindDoc="0" locked="0" layoutInCell="1" allowOverlap="1" wp14:anchorId="002C6B83" wp14:editId="567785D8">
            <wp:simplePos x="0" y="0"/>
            <wp:positionH relativeFrom="margin">
              <wp:posOffset>152400</wp:posOffset>
            </wp:positionH>
            <wp:positionV relativeFrom="paragraph">
              <wp:posOffset>774700</wp:posOffset>
            </wp:positionV>
            <wp:extent cx="1447800" cy="1657333"/>
            <wp:effectExtent l="0" t="0" r="0" b="0"/>
            <wp:wrapNone/>
            <wp:docPr id="500778421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D37">
        <w:t>This work programme is being done by the Ministry of Social Development.</w:t>
      </w:r>
    </w:p>
    <w:p w14:paraId="6E322810" w14:textId="1C0A1B86" w:rsidR="00960D37" w:rsidRDefault="00960D37" w:rsidP="00960D37"/>
    <w:p w14:paraId="1537D5BE" w14:textId="77777777" w:rsidR="00960D37" w:rsidRDefault="00960D37" w:rsidP="00960D37"/>
    <w:p w14:paraId="1A0F8B1B" w14:textId="77777777" w:rsidR="00960D37" w:rsidRDefault="00960D37" w:rsidP="00960D37">
      <w:r>
        <w:t xml:space="preserve">This work is on track. </w:t>
      </w:r>
    </w:p>
    <w:p w14:paraId="6232A1E8" w14:textId="77777777" w:rsidR="00DE63DE" w:rsidRDefault="00DE63DE" w:rsidP="00DE63DE"/>
    <w:p w14:paraId="2B90EAD5" w14:textId="77777777" w:rsidR="00DE63DE" w:rsidRDefault="00DE63DE" w:rsidP="00DE63DE"/>
    <w:p w14:paraId="69D5CE73" w14:textId="4B7A3D5D" w:rsidR="00845F54" w:rsidRDefault="00845F54" w:rsidP="00845F54">
      <w:pPr>
        <w:pStyle w:val="Heading2"/>
        <w:rPr>
          <w:lang w:val="en-GB"/>
        </w:rPr>
      </w:pPr>
      <w:r>
        <w:t xml:space="preserve">Programme </w:t>
      </w:r>
      <w:r w:rsidR="00960D37">
        <w:t>2</w:t>
      </w:r>
      <w:r>
        <w:t xml:space="preserve">: Better Later </w:t>
      </w:r>
      <w:r>
        <w:br/>
        <w:t>Life – He Oranga Kaum</w:t>
      </w:r>
      <w:proofErr w:type="spellStart"/>
      <w:r>
        <w:rPr>
          <w:lang w:val="en-GB"/>
        </w:rPr>
        <w:t>ātua</w:t>
      </w:r>
      <w:proofErr w:type="spellEnd"/>
      <w:r>
        <w:rPr>
          <w:lang w:val="en-GB"/>
        </w:rPr>
        <w:t xml:space="preserve"> </w:t>
      </w:r>
    </w:p>
    <w:p w14:paraId="33E24DF6" w14:textId="77777777" w:rsidR="005147DC" w:rsidRDefault="005147DC" w:rsidP="00892CAD">
      <w:pPr>
        <w:rPr>
          <w:lang w:val="en-GB"/>
        </w:rPr>
      </w:pPr>
    </w:p>
    <w:p w14:paraId="141534D7" w14:textId="390977AF" w:rsidR="00657060" w:rsidRDefault="00F37CC3" w:rsidP="00892CAD">
      <w:r w:rsidRPr="002B4FB1">
        <w:rPr>
          <w:noProof/>
        </w:rPr>
        <w:drawing>
          <wp:anchor distT="0" distB="0" distL="114300" distR="114300" simplePos="0" relativeHeight="252080128" behindDoc="0" locked="0" layoutInCell="1" allowOverlap="1" wp14:anchorId="6AE40B5B" wp14:editId="1BB3619B">
            <wp:simplePos x="0" y="0"/>
            <wp:positionH relativeFrom="margin">
              <wp:align>left</wp:align>
            </wp:positionH>
            <wp:positionV relativeFrom="paragraph">
              <wp:posOffset>288925</wp:posOffset>
            </wp:positionV>
            <wp:extent cx="1883508" cy="1790841"/>
            <wp:effectExtent l="0" t="0" r="0" b="0"/>
            <wp:wrapNone/>
            <wp:docPr id="458931305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931305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508" cy="179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7060">
        <w:t xml:space="preserve">This work programme is being done by the Office for </w:t>
      </w:r>
      <w:r w:rsidR="00657060" w:rsidRPr="001079B3">
        <w:rPr>
          <w:b/>
          <w:bCs/>
        </w:rPr>
        <w:t>Seniors</w:t>
      </w:r>
      <w:r w:rsidR="00657060">
        <w:t>.</w:t>
      </w:r>
    </w:p>
    <w:p w14:paraId="0C98CAB7" w14:textId="47CA5AC8" w:rsidR="00657060" w:rsidRDefault="00657060" w:rsidP="00892CAD"/>
    <w:p w14:paraId="5CA58135" w14:textId="7325A3AB" w:rsidR="00657060" w:rsidRDefault="007B4790" w:rsidP="00892CAD"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81152" behindDoc="1" locked="0" layoutInCell="1" allowOverlap="1" wp14:anchorId="638C93D4" wp14:editId="3185BA4D">
                <wp:simplePos x="0" y="0"/>
                <wp:positionH relativeFrom="margin">
                  <wp:posOffset>2131060</wp:posOffset>
                </wp:positionH>
                <wp:positionV relativeFrom="paragraph">
                  <wp:posOffset>316035</wp:posOffset>
                </wp:positionV>
                <wp:extent cx="3599815" cy="726440"/>
                <wp:effectExtent l="0" t="0" r="635" b="0"/>
                <wp:wrapNone/>
                <wp:docPr id="533203859" name="Rectangle 5332038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2644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C01127" id="Rectangle 533203859" o:spid="_x0000_s1026" alt="&quot;&quot;" style="position:absolute;margin-left:167.8pt;margin-top:24.9pt;width:283.45pt;height:57.2pt;z-index:-25123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" fillcolor="#cfc4e6" stroked="f" strokeweight="1pt">
                <w10:wrap anchorx="margin"/>
              </v:rect>
            </w:pict>
          </mc:Fallback>
        </mc:AlternateContent>
      </w:r>
    </w:p>
    <w:p w14:paraId="5C424CA8" w14:textId="42A9476B" w:rsidR="00FB1EC0" w:rsidRDefault="00657060" w:rsidP="00892CAD">
      <w:r w:rsidRPr="001079B3">
        <w:rPr>
          <w:b/>
          <w:bCs/>
        </w:rPr>
        <w:t>Seniors</w:t>
      </w:r>
      <w:r>
        <w:t xml:space="preserve"> are people who are 65 </w:t>
      </w:r>
      <w:r>
        <w:br/>
        <w:t>years or older.</w:t>
      </w:r>
    </w:p>
    <w:p w14:paraId="171A0866" w14:textId="425A0475" w:rsidR="00960D37" w:rsidRDefault="00F37CC3" w:rsidP="00892CAD"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41920" behindDoc="0" locked="0" layoutInCell="1" allowOverlap="1" wp14:anchorId="7AC0B210" wp14:editId="42568A82">
            <wp:simplePos x="0" y="0"/>
            <wp:positionH relativeFrom="margin">
              <wp:align>left</wp:align>
            </wp:positionH>
            <wp:positionV relativeFrom="paragraph">
              <wp:posOffset>222250</wp:posOffset>
            </wp:positionV>
            <wp:extent cx="1447800" cy="1657333"/>
            <wp:effectExtent l="0" t="0" r="0" b="0"/>
            <wp:wrapNone/>
            <wp:docPr id="188579790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9B423" w14:textId="49061133" w:rsidR="00960D37" w:rsidRDefault="00960D37" w:rsidP="00892CAD"/>
    <w:p w14:paraId="5532013C" w14:textId="7BC4A77B" w:rsidR="00FB1EC0" w:rsidRDefault="00FB1EC0" w:rsidP="00892CAD">
      <w:r>
        <w:t xml:space="preserve">This work is on track with minimal risk. </w:t>
      </w:r>
    </w:p>
    <w:p w14:paraId="3831A39D" w14:textId="68AA53B0" w:rsidR="007B087D" w:rsidRDefault="00A8734A" w:rsidP="00F07EF3">
      <w:pPr>
        <w:pStyle w:val="Heading2"/>
      </w:pPr>
      <w:r>
        <w:lastRenderedPageBreak/>
        <w:t>P</w:t>
      </w:r>
      <w:r w:rsidR="007B087D">
        <w:t xml:space="preserve">rogramme 3: Accessibility Work Programme </w:t>
      </w:r>
    </w:p>
    <w:p w14:paraId="34C45455" w14:textId="0BD5B36E" w:rsidR="00657060" w:rsidRDefault="00741F43" w:rsidP="00741F43">
      <w:r w:rsidRPr="00B80299">
        <w:rPr>
          <w:noProof/>
        </w:rPr>
        <w:drawing>
          <wp:anchor distT="0" distB="0" distL="114300" distR="114300" simplePos="0" relativeHeight="252085248" behindDoc="0" locked="0" layoutInCell="1" allowOverlap="1" wp14:anchorId="739B5B3D" wp14:editId="708D0674">
            <wp:simplePos x="0" y="0"/>
            <wp:positionH relativeFrom="margin">
              <wp:align>left</wp:align>
            </wp:positionH>
            <wp:positionV relativeFrom="paragraph">
              <wp:posOffset>221468</wp:posOffset>
            </wp:positionV>
            <wp:extent cx="1883410" cy="1111293"/>
            <wp:effectExtent l="0" t="0" r="2540" b="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239925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7" cy="111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8860D" w14:textId="5D445913" w:rsidR="00741F43" w:rsidRDefault="00741F43" w:rsidP="00741F43">
      <w:r>
        <w:t xml:space="preserve">This is being done by </w:t>
      </w:r>
      <w:proofErr w:type="spellStart"/>
      <w:r>
        <w:t>Kāinga</w:t>
      </w:r>
      <w:proofErr w:type="spellEnd"/>
      <w:r>
        <w:t xml:space="preserve"> Ora which is the part of </w:t>
      </w:r>
      <w:r w:rsidR="0076471B">
        <w:t xml:space="preserve">Government </w:t>
      </w:r>
      <w:r>
        <w:t>that looks after state / social housing.</w:t>
      </w:r>
    </w:p>
    <w:p w14:paraId="16F4075E" w14:textId="4BA6DA07" w:rsidR="00B86CA7" w:rsidRDefault="00BB1185" w:rsidP="00741F43">
      <w:r w:rsidRPr="00124377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43968" behindDoc="0" locked="0" layoutInCell="1" allowOverlap="1" wp14:anchorId="6C0F37E5" wp14:editId="5B072352">
            <wp:simplePos x="0" y="0"/>
            <wp:positionH relativeFrom="margin">
              <wp:align>left</wp:align>
            </wp:positionH>
            <wp:positionV relativeFrom="paragraph">
              <wp:posOffset>230131</wp:posOffset>
            </wp:positionV>
            <wp:extent cx="1447800" cy="1657333"/>
            <wp:effectExtent l="0" t="0" r="0" b="0"/>
            <wp:wrapNone/>
            <wp:docPr id="2025376001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42002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5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CD507" w14:textId="607C307C" w:rsidR="00B86CA7" w:rsidRDefault="00B86CA7" w:rsidP="00741F43"/>
    <w:p w14:paraId="079A1DF2" w14:textId="31504141" w:rsidR="00B86CA7" w:rsidRDefault="00B86CA7" w:rsidP="00741F43">
      <w:r>
        <w:t>This work is on track with minimal risk</w:t>
      </w:r>
      <w:r w:rsidR="0076471B">
        <w:t>.</w:t>
      </w:r>
      <w:r>
        <w:t xml:space="preserve"> </w:t>
      </w:r>
    </w:p>
    <w:p w14:paraId="622203CB" w14:textId="77777777" w:rsidR="00BB1185" w:rsidRDefault="00BB1185" w:rsidP="00741F43"/>
    <w:p w14:paraId="4FF88AA4" w14:textId="77777777" w:rsidR="00BB1185" w:rsidRDefault="00BB1185" w:rsidP="00741F43"/>
    <w:p w14:paraId="10632D2D" w14:textId="56BB8812" w:rsidR="007B4790" w:rsidRDefault="007B4790" w:rsidP="00D35A71">
      <w:pPr>
        <w:pStyle w:val="Heading2"/>
      </w:pPr>
      <w:r w:rsidRPr="00EE2477">
        <w:rPr>
          <w:noProof/>
        </w:rPr>
        <w:drawing>
          <wp:anchor distT="0" distB="0" distL="114300" distR="114300" simplePos="0" relativeHeight="252087296" behindDoc="0" locked="0" layoutInCell="1" allowOverlap="1" wp14:anchorId="365AAF1F" wp14:editId="43A7E97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847850" cy="1847850"/>
            <wp:effectExtent l="0" t="0" r="0" b="0"/>
            <wp:wrapNone/>
            <wp:docPr id="1717880092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880092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Joint Transport Disability Action Plan</w:t>
      </w:r>
    </w:p>
    <w:p w14:paraId="12E354AC" w14:textId="77777777" w:rsidR="00D35A71" w:rsidRDefault="00D35A71" w:rsidP="007B4790"/>
    <w:p w14:paraId="02C821DF" w14:textId="7D3F5CC4" w:rsidR="00D35A71" w:rsidRDefault="00D35A71" w:rsidP="007B4790">
      <w:r>
        <w:t xml:space="preserve">This programme is shared between 2 different parts of the </w:t>
      </w:r>
      <w:r w:rsidR="005E7371">
        <w:t>Government</w:t>
      </w:r>
      <w:r>
        <w:t>:</w:t>
      </w:r>
    </w:p>
    <w:p w14:paraId="6676EE5B" w14:textId="77777777" w:rsidR="007B4790" w:rsidRDefault="007B4790" w:rsidP="007B4790">
      <w:pPr>
        <w:pStyle w:val="Listtoplevel"/>
      </w:pPr>
      <w:r>
        <w:drawing>
          <wp:anchor distT="0" distB="0" distL="114300" distR="114300" simplePos="0" relativeHeight="252088320" behindDoc="0" locked="0" layoutInCell="1" allowOverlap="1" wp14:anchorId="3A788372" wp14:editId="6A61F98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2075962" cy="647700"/>
            <wp:effectExtent l="0" t="0" r="0" b="0"/>
            <wp:wrapNone/>
            <wp:docPr id="936291953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91953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962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New Zealand Transport Agency</w:t>
      </w:r>
    </w:p>
    <w:p w14:paraId="7BA2F9EB" w14:textId="77777777" w:rsidR="007B4790" w:rsidRDefault="007B4790" w:rsidP="007B4790">
      <w:pPr>
        <w:pStyle w:val="Listtoplevel"/>
      </w:pPr>
      <w:r>
        <w:drawing>
          <wp:anchor distT="0" distB="0" distL="114300" distR="114300" simplePos="0" relativeHeight="252089344" behindDoc="0" locked="0" layoutInCell="1" allowOverlap="1" wp14:anchorId="04534276" wp14:editId="4BAF5397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1951990" cy="372110"/>
            <wp:effectExtent l="0" t="0" r="0" b="8890"/>
            <wp:wrapNone/>
            <wp:docPr id="1012400884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400884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the Ministry of Transport.</w:t>
      </w:r>
    </w:p>
    <w:p w14:paraId="72F326AA" w14:textId="489EB410" w:rsidR="00845F54" w:rsidRPr="00845F54" w:rsidRDefault="00845F54" w:rsidP="00F07EF3">
      <w:pPr>
        <w:rPr>
          <w:lang w:val="en-GB"/>
        </w:rPr>
      </w:pPr>
    </w:p>
    <w:p w14:paraId="44EC81E7" w14:textId="32F68249" w:rsidR="00BB1185" w:rsidRDefault="00BB1185" w:rsidP="00B15096">
      <w:pPr>
        <w:pStyle w:val="BodyText"/>
      </w:pPr>
    </w:p>
    <w:p w14:paraId="0F1C4617" w14:textId="0B6EAA19" w:rsidR="00B15096" w:rsidRDefault="00BB1185" w:rsidP="00B15096">
      <w:pPr>
        <w:pStyle w:val="BodyText"/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246016" behindDoc="0" locked="0" layoutInCell="1" allowOverlap="1" wp14:anchorId="3EDFD569" wp14:editId="2F804438">
            <wp:simplePos x="0" y="0"/>
            <wp:positionH relativeFrom="margin">
              <wp:align>left</wp:align>
            </wp:positionH>
            <wp:positionV relativeFrom="paragraph">
              <wp:posOffset>-374084</wp:posOffset>
            </wp:positionV>
            <wp:extent cx="1456660" cy="1456660"/>
            <wp:effectExtent l="0" t="0" r="0" b="0"/>
            <wp:wrapNone/>
            <wp:docPr id="1864004096" name="Picture 18640040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660" cy="14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26D8">
        <w:t xml:space="preserve">This work is on track with minimal risk. </w:t>
      </w:r>
    </w:p>
    <w:p w14:paraId="162B2E1E" w14:textId="099950CF" w:rsidR="0033761A" w:rsidRDefault="0033761A" w:rsidP="00FE316E"/>
    <w:p w14:paraId="2CF2B3C3" w14:textId="77777777" w:rsidR="00B15096" w:rsidRDefault="00B15096" w:rsidP="002720E6"/>
    <w:p w14:paraId="189A5B50" w14:textId="77777777" w:rsidR="002720E6" w:rsidRDefault="002720E6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23E5A23D" w14:textId="28ED7C3A" w:rsidR="00E636DA" w:rsidRPr="00DE63DE" w:rsidRDefault="00E636DA" w:rsidP="00DE63DE">
      <w:pPr>
        <w:pStyle w:val="Heading1"/>
      </w:pPr>
      <w:bookmarkStart w:id="16" w:name="_Outcome_6:_Attitudes"/>
      <w:bookmarkStart w:id="17" w:name="_Toc180151653"/>
      <w:bookmarkEnd w:id="16"/>
      <w:r w:rsidRPr="00DE63DE">
        <w:lastRenderedPageBreak/>
        <w:t>Outcome 6: Attitudes towards disability</w:t>
      </w:r>
      <w:bookmarkEnd w:id="17"/>
    </w:p>
    <w:p w14:paraId="3B8DC485" w14:textId="77777777" w:rsidR="00E636DA" w:rsidRDefault="00E636DA" w:rsidP="00E636DA">
      <w:pPr>
        <w:rPr>
          <w:rFonts w:eastAsia="Times New Roman" w:cs="Arial"/>
          <w:szCs w:val="32"/>
        </w:rPr>
      </w:pPr>
    </w:p>
    <w:p w14:paraId="48B8EB4C" w14:textId="77777777" w:rsidR="00E636DA" w:rsidRDefault="00E636DA" w:rsidP="00E636DA">
      <w:pPr>
        <w:rPr>
          <w:rFonts w:eastAsia="Times New Roman" w:cs="Arial"/>
          <w:szCs w:val="32"/>
        </w:rPr>
      </w:pPr>
      <w:r w:rsidRPr="00816063">
        <w:rPr>
          <w:rFonts w:eastAsia="Times New Roman" w:cs="Arial"/>
          <w:noProof/>
          <w:szCs w:val="32"/>
        </w:rPr>
        <w:drawing>
          <wp:anchor distT="0" distB="0" distL="114300" distR="114300" simplePos="0" relativeHeight="252096512" behindDoc="0" locked="0" layoutInCell="1" allowOverlap="1" wp14:anchorId="7985C953" wp14:editId="33E58B8B">
            <wp:simplePos x="0" y="0"/>
            <wp:positionH relativeFrom="column">
              <wp:posOffset>132862</wp:posOffset>
            </wp:positionH>
            <wp:positionV relativeFrom="paragraph">
              <wp:posOffset>139505</wp:posOffset>
            </wp:positionV>
            <wp:extent cx="1371600" cy="1085221"/>
            <wp:effectExtent l="0" t="0" r="0" b="635"/>
            <wp:wrapSquare wrapText="bothSides"/>
            <wp:docPr id="213899402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94028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85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7994C" w14:textId="77777777" w:rsidR="00E636DA" w:rsidRDefault="00E636DA" w:rsidP="00E636DA">
      <w:pPr>
        <w:rPr>
          <w:rFonts w:eastAsia="Times New Roman" w:cs="Arial"/>
          <w:szCs w:val="32"/>
        </w:rPr>
      </w:pPr>
      <w:r>
        <w:rPr>
          <w:rFonts w:eastAsia="Times New Roman" w:cs="Arial"/>
          <w:szCs w:val="32"/>
        </w:rPr>
        <w:t xml:space="preserve">Outcome 6 is about </w:t>
      </w:r>
      <w:r w:rsidRPr="00816063">
        <w:rPr>
          <w:rFonts w:eastAsia="Times New Roman" w:cs="Arial"/>
          <w:b/>
          <w:bCs/>
          <w:szCs w:val="32"/>
        </w:rPr>
        <w:t>attitudes</w:t>
      </w:r>
      <w:r>
        <w:rPr>
          <w:rFonts w:eastAsia="Times New Roman" w:cs="Arial"/>
          <w:szCs w:val="32"/>
        </w:rPr>
        <w:t xml:space="preserve"> towards disability.</w:t>
      </w:r>
    </w:p>
    <w:p w14:paraId="7F30FEE1" w14:textId="77777777" w:rsidR="00E636DA" w:rsidRDefault="00E636DA" w:rsidP="00E636DA">
      <w:pPr>
        <w:rPr>
          <w:rFonts w:eastAsia="Times New Roman" w:cs="Arial"/>
          <w:szCs w:val="32"/>
        </w:rPr>
      </w:pPr>
    </w:p>
    <w:p w14:paraId="15AEEAC3" w14:textId="0062F94B" w:rsidR="00E636DA" w:rsidRDefault="000C2C5C" w:rsidP="00E636DA">
      <w:pPr>
        <w:rPr>
          <w:rFonts w:eastAsia="Times New Roman" w:cs="Arial"/>
          <w:szCs w:val="32"/>
        </w:rPr>
      </w:pPr>
      <w:r w:rsidRPr="00B54595">
        <w:rPr>
          <w:rFonts w:eastAsia="Times New Roman"/>
          <w:noProof/>
          <w:sz w:val="26"/>
          <w:lang w:eastAsia="en-NZ"/>
        </w:rPr>
        <mc:AlternateContent>
          <mc:Choice Requires="wps">
            <w:drawing>
              <wp:anchor distT="0" distB="0" distL="114300" distR="114300" simplePos="0" relativeHeight="252097536" behindDoc="1" locked="0" layoutInCell="1" allowOverlap="1" wp14:anchorId="5D403A38" wp14:editId="08272360">
                <wp:simplePos x="0" y="0"/>
                <wp:positionH relativeFrom="margin">
                  <wp:align>right</wp:align>
                </wp:positionH>
                <wp:positionV relativeFrom="paragraph">
                  <wp:posOffset>312420</wp:posOffset>
                </wp:positionV>
                <wp:extent cx="3600000" cy="2071077"/>
                <wp:effectExtent l="0" t="0" r="635" b="5715"/>
                <wp:wrapNone/>
                <wp:docPr id="1618956345" name="Rectangle 16189563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71077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72AC3F" id="Rectangle 1618956345" o:spid="_x0000_s1026" alt="&quot;&quot;" style="position:absolute;margin-left:232.25pt;margin-top:24.6pt;width:283.45pt;height:163.1pt;z-index:-251218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" fillcolor="#cfc4e6" stroked="f" strokeweight="1pt">
                <w10:wrap anchorx="margin"/>
              </v:rect>
            </w:pict>
          </mc:Fallback>
        </mc:AlternateContent>
      </w:r>
    </w:p>
    <w:p w14:paraId="7270F967" w14:textId="70025E4D" w:rsidR="00E636DA" w:rsidRDefault="000C2C5C" w:rsidP="00E636DA">
      <w:pPr>
        <w:rPr>
          <w:rFonts w:eastAsia="Times New Roman" w:cs="Arial"/>
          <w:szCs w:val="32"/>
        </w:rPr>
      </w:pPr>
      <w:r w:rsidRPr="005E5358">
        <w:rPr>
          <w:rFonts w:eastAsia="Times New Roman" w:cs="Arial"/>
          <w:noProof/>
          <w:szCs w:val="32"/>
        </w:rPr>
        <w:drawing>
          <wp:anchor distT="0" distB="0" distL="114300" distR="114300" simplePos="0" relativeHeight="252098560" behindDoc="0" locked="0" layoutInCell="1" allowOverlap="1" wp14:anchorId="0455692F" wp14:editId="6084BF1D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1656715" cy="1656715"/>
            <wp:effectExtent l="0" t="0" r="635" b="635"/>
            <wp:wrapSquare wrapText="bothSides"/>
            <wp:docPr id="1694284757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84757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15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6DA" w:rsidRPr="00816063">
        <w:rPr>
          <w:rFonts w:eastAsia="Times New Roman" w:cs="Arial"/>
          <w:b/>
          <w:bCs/>
          <w:szCs w:val="32"/>
        </w:rPr>
        <w:t>Attitudes</w:t>
      </w:r>
      <w:r w:rsidR="00E636DA">
        <w:rPr>
          <w:rFonts w:eastAsia="Times New Roman" w:cs="Arial"/>
          <w:szCs w:val="32"/>
        </w:rPr>
        <w:t xml:space="preserve"> are:</w:t>
      </w:r>
    </w:p>
    <w:p w14:paraId="731CD7F4" w14:textId="77777777" w:rsidR="00E636DA" w:rsidRDefault="00E636DA" w:rsidP="00E636DA">
      <w:pPr>
        <w:pStyle w:val="Listtoplevel"/>
      </w:pPr>
      <w:r>
        <w:t>how people think</w:t>
      </w:r>
    </w:p>
    <w:p w14:paraId="3495AF71" w14:textId="77777777" w:rsidR="00E636DA" w:rsidRDefault="00E636DA" w:rsidP="00E636DA">
      <w:pPr>
        <w:pStyle w:val="Listtoplevel"/>
      </w:pPr>
      <w:r>
        <w:t>the ideas people have about disabled people.</w:t>
      </w:r>
    </w:p>
    <w:p w14:paraId="6D784901" w14:textId="77777777" w:rsidR="00E636DA" w:rsidRDefault="00E636DA" w:rsidP="00E636DA">
      <w:pPr>
        <w:rPr>
          <w:rFonts w:eastAsia="Times New Roman" w:cs="Arial"/>
          <w:szCs w:val="32"/>
        </w:rPr>
      </w:pPr>
    </w:p>
    <w:p w14:paraId="3A95AC17" w14:textId="3FC12880" w:rsidR="00E636DA" w:rsidRDefault="000C2C5C" w:rsidP="00E636DA">
      <w:pPr>
        <w:rPr>
          <w:rFonts w:eastAsia="Times New Roman" w:cs="Arial"/>
          <w:szCs w:val="32"/>
        </w:rPr>
      </w:pPr>
      <w:r>
        <w:rPr>
          <w:rFonts w:eastAsia="Times New Roman" w:cs="Arial"/>
          <w:noProof/>
          <w:szCs w:val="32"/>
        </w:rPr>
        <w:drawing>
          <wp:anchor distT="0" distB="0" distL="114300" distR="114300" simplePos="0" relativeHeight="252102656" behindDoc="0" locked="0" layoutInCell="1" allowOverlap="1" wp14:anchorId="2EA8AC48" wp14:editId="4998A350">
            <wp:simplePos x="0" y="0"/>
            <wp:positionH relativeFrom="column">
              <wp:posOffset>351693</wp:posOffset>
            </wp:positionH>
            <wp:positionV relativeFrom="paragraph">
              <wp:posOffset>178631</wp:posOffset>
            </wp:positionV>
            <wp:extent cx="914400" cy="914400"/>
            <wp:effectExtent l="0" t="0" r="0" b="0"/>
            <wp:wrapSquare wrapText="bothSides"/>
            <wp:docPr id="2035314741" name="Graphic 8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314741" name="Graphic 2035314741" descr="Close with solid fill"/>
                    <pic:cNvPicPr/>
                  </pic:nvPicPr>
                  <pic:blipFill>
                    <a:blip r:embed="rId182">
                      <a:extLst>
                        <a:ext uri="{96DAC541-7B7A-43D3-8B79-37D633B846F1}">
                          <asvg:svgBlip xmlns:asvg="http://schemas.microsoft.com/office/drawing/2016/SVG/main" r:embed="rId18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F7CA98" w14:textId="44F6810A" w:rsidR="00E636DA" w:rsidRDefault="00E636DA" w:rsidP="00E636DA">
      <w:pPr>
        <w:rPr>
          <w:rFonts w:eastAsia="Times New Roman" w:cs="Arial"/>
          <w:szCs w:val="32"/>
        </w:rPr>
      </w:pPr>
      <w:r>
        <w:rPr>
          <w:rFonts w:eastAsia="Times New Roman" w:cs="Arial"/>
          <w:szCs w:val="32"/>
        </w:rPr>
        <w:t>Outcome 6 does not have a work programme of its own.</w:t>
      </w:r>
    </w:p>
    <w:p w14:paraId="2F23F3B3" w14:textId="77777777" w:rsidR="00E636DA" w:rsidRDefault="00E636DA" w:rsidP="00E636DA">
      <w:pPr>
        <w:rPr>
          <w:rFonts w:eastAsia="Times New Roman" w:cs="Arial"/>
          <w:szCs w:val="32"/>
        </w:rPr>
      </w:pPr>
    </w:p>
    <w:p w14:paraId="1148E2A3" w14:textId="6C1A981F" w:rsidR="00E636DA" w:rsidRDefault="00706B37" w:rsidP="00E636DA">
      <w:pPr>
        <w:rPr>
          <w:rFonts w:eastAsia="Times New Roman" w:cs="Arial"/>
          <w:szCs w:val="32"/>
        </w:rPr>
      </w:pPr>
      <w:r>
        <w:rPr>
          <w:rFonts w:eastAsia="Times New Roman" w:cs="Arial"/>
          <w:noProof/>
          <w:szCs w:val="32"/>
        </w:rPr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4CB79518" wp14:editId="5FA49FF0">
                <wp:simplePos x="0" y="0"/>
                <wp:positionH relativeFrom="column">
                  <wp:posOffset>0</wp:posOffset>
                </wp:positionH>
                <wp:positionV relativeFrom="paragraph">
                  <wp:posOffset>254830</wp:posOffset>
                </wp:positionV>
                <wp:extent cx="1913890" cy="1450340"/>
                <wp:effectExtent l="0" t="0" r="0" b="0"/>
                <wp:wrapNone/>
                <wp:docPr id="1144034303" name="Group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3890" cy="1450340"/>
                          <a:chOff x="0" y="0"/>
                          <a:chExt cx="1913890" cy="1450340"/>
                        </a:xfrm>
                      </wpg:grpSpPr>
                      <pic:pic xmlns:pic="http://schemas.openxmlformats.org/drawingml/2006/picture">
                        <pic:nvPicPr>
                          <pic:cNvPr id="21361287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13890" cy="1450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49386787" name="Text Box 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609600" y="171939"/>
                            <a:ext cx="5997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61CF77" w14:textId="77777777" w:rsidR="00E636DA" w:rsidRPr="00B657F6" w:rsidRDefault="00E636DA" w:rsidP="00E636DA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B79518" id="Group 52" o:spid="_x0000_s1050" alt="&quot;&quot;" style="position:absolute;left:0;text-align:left;margin-left:0;margin-top:20.05pt;width:150.7pt;height:114.2pt;z-index:252101632" coordsize="19138,145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">
                <v:shape id="Picture 1" o:spid="_x0000_s1051" type="#_x0000_t75" alt="&quot;&quot;" style="position:absolute;width:19138;height:14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">
                  <v:imagedata r:id="rId68" o:title=""/>
                </v:shape>
                <v:shape id="_x0000_s1052" type="#_x0000_t202" alt="&quot;&quot;" style="position:absolute;left:6096;top:1719;width:5997;height:4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" filled="f" stroked="f" strokeweight=".5pt">
                  <v:textbox>
                    <w:txbxContent>
                      <w:p w14:paraId="1B61CF77" w14:textId="77777777" w:rsidR="00E636DA" w:rsidRPr="00B657F6" w:rsidRDefault="00E636DA" w:rsidP="00E636DA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</w:rPr>
                          <w:t>29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2B3B11" w14:textId="53264EFA" w:rsidR="00E636DA" w:rsidRDefault="00E636DA" w:rsidP="00E636DA">
      <w:pPr>
        <w:rPr>
          <w:rFonts w:eastAsia="Times New Roman" w:cs="Arial"/>
          <w:szCs w:val="32"/>
        </w:rPr>
      </w:pPr>
      <w:r>
        <w:rPr>
          <w:rFonts w:eastAsia="Times New Roman" w:cs="Arial"/>
          <w:szCs w:val="32"/>
        </w:rPr>
        <w:t>All the work programmes work on making the attitudes people have towards disabled people better.</w:t>
      </w:r>
    </w:p>
    <w:p w14:paraId="2532D953" w14:textId="77777777" w:rsidR="00E636DA" w:rsidRDefault="00E636DA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0D3F223B" w14:textId="77777777" w:rsidR="00A14EE1" w:rsidRDefault="00A14EE1" w:rsidP="00A14EE1">
      <w:pPr>
        <w:pStyle w:val="Heading1"/>
      </w:pPr>
      <w:bookmarkStart w:id="18" w:name="_Outcome_7:_Choice"/>
      <w:bookmarkStart w:id="19" w:name="_Toc180151654"/>
      <w:bookmarkStart w:id="20" w:name="_Hlk53559738"/>
      <w:bookmarkEnd w:id="18"/>
      <w:r>
        <w:lastRenderedPageBreak/>
        <w:t>Outcome 7: Choice and control</w:t>
      </w:r>
      <w:bookmarkEnd w:id="19"/>
    </w:p>
    <w:p w14:paraId="4A10E0CA" w14:textId="77777777" w:rsidR="00A14EE1" w:rsidRDefault="00A14EE1" w:rsidP="00A14EE1">
      <w:pPr>
        <w:pStyle w:val="BodyText"/>
      </w:pPr>
    </w:p>
    <w:p w14:paraId="048C776F" w14:textId="77777777" w:rsidR="00A14EE1" w:rsidRDefault="00A14EE1" w:rsidP="00A14EE1">
      <w:pPr>
        <w:pStyle w:val="BodyText"/>
      </w:pPr>
      <w:r>
        <w:rPr>
          <w:noProof/>
        </w:rPr>
        <w:drawing>
          <wp:anchor distT="0" distB="0" distL="114300" distR="114300" simplePos="0" relativeHeight="252104704" behindDoc="0" locked="0" layoutInCell="1" allowOverlap="1" wp14:anchorId="3EE5D898" wp14:editId="7FBE07D4">
            <wp:simplePos x="0" y="0"/>
            <wp:positionH relativeFrom="column">
              <wp:posOffset>0</wp:posOffset>
            </wp:positionH>
            <wp:positionV relativeFrom="paragraph">
              <wp:posOffset>421640</wp:posOffset>
            </wp:positionV>
            <wp:extent cx="1257300" cy="1150421"/>
            <wp:effectExtent l="0" t="0" r="0" b="0"/>
            <wp:wrapNone/>
            <wp:docPr id="123967588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67588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8809" cy="1151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E8CD5" w14:textId="77777777" w:rsidR="00A14EE1" w:rsidRDefault="00A14EE1" w:rsidP="00A14EE1">
      <w:pPr>
        <w:pStyle w:val="BodyText"/>
      </w:pPr>
      <w:r>
        <w:t>Outcome 7 is about disabled people having choice and control over their own lives.</w:t>
      </w:r>
    </w:p>
    <w:p w14:paraId="5DFD80FF" w14:textId="078245C9" w:rsidR="00A14EE1" w:rsidRDefault="009C0034" w:rsidP="00A14EE1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2BBBDF9A" wp14:editId="383F5311">
                <wp:simplePos x="0" y="0"/>
                <wp:positionH relativeFrom="column">
                  <wp:posOffset>0</wp:posOffset>
                </wp:positionH>
                <wp:positionV relativeFrom="paragraph">
                  <wp:posOffset>429260</wp:posOffset>
                </wp:positionV>
                <wp:extent cx="1666404" cy="1127760"/>
                <wp:effectExtent l="0" t="0" r="0" b="0"/>
                <wp:wrapNone/>
                <wp:docPr id="1001444570" name="Group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404" cy="1127760"/>
                          <a:chOff x="0" y="0"/>
                          <a:chExt cx="1666404" cy="1127760"/>
                        </a:xfrm>
                      </wpg:grpSpPr>
                      <wps:wsp>
                        <wps:cNvPr id="259387685" name="Text Box 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066800" y="438150"/>
                            <a:ext cx="599604" cy="4512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ECE0CA" w14:textId="77777777" w:rsidR="00A14EE1" w:rsidRPr="001516A4" w:rsidRDefault="00A14EE1" w:rsidP="00A14EE1">
                              <w:pPr>
                                <w:ind w:left="0"/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4"/>
                                  <w:szCs w:val="44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968686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80" cy="1127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BBDF9A" id="Group 77" o:spid="_x0000_s1053" alt="&quot;&quot;" style="position:absolute;left:0;text-align:left;margin-left:0;margin-top:33.8pt;width:131.2pt;height:88.8pt;z-index:252107776" coordsize="16664,11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">
                <v:shape id="Text Box 1" o:spid="_x0000_s1054" type="#_x0000_t202" alt="&quot;&quot;" style="position:absolute;left:10668;top:4381;width:5996;height:4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" filled="f" stroked="f" strokeweight=".5pt">
                  <v:textbox>
                    <w:txbxContent>
                      <w:p w14:paraId="77ECE0CA" w14:textId="77777777" w:rsidR="00A14EE1" w:rsidRPr="001516A4" w:rsidRDefault="00A14EE1" w:rsidP="00A14EE1">
                        <w:pPr>
                          <w:ind w:left="0"/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b/>
                            <w:bCs/>
                            <w:sz w:val="44"/>
                            <w:szCs w:val="44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Picture 1" o:spid="_x0000_s1055" type="#_x0000_t75" alt="&quot;&quot;" style="position:absolute;width:11099;height:1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">
                  <v:imagedata r:id="rId69" o:title=""/>
                </v:shape>
              </v:group>
            </w:pict>
          </mc:Fallback>
        </mc:AlternateContent>
      </w:r>
    </w:p>
    <w:p w14:paraId="614AAAA0" w14:textId="3A060224" w:rsidR="00A14EE1" w:rsidRDefault="00A14EE1" w:rsidP="00A14EE1">
      <w:pPr>
        <w:pStyle w:val="BodyText"/>
      </w:pPr>
    </w:p>
    <w:p w14:paraId="08809CDC" w14:textId="5E3138B4" w:rsidR="00A14EE1" w:rsidRDefault="00A14EE1" w:rsidP="00A14EE1">
      <w:pPr>
        <w:pStyle w:val="BodyText"/>
      </w:pPr>
      <w:r>
        <w:t>Outcome 7 has 2 work programmes.</w:t>
      </w:r>
    </w:p>
    <w:p w14:paraId="490E6A81" w14:textId="77777777" w:rsidR="00A14EE1" w:rsidRDefault="00A14EE1" w:rsidP="00A14EE1">
      <w:pPr>
        <w:pStyle w:val="BodyText"/>
      </w:pPr>
    </w:p>
    <w:p w14:paraId="4918B4C0" w14:textId="36FED2C1" w:rsidR="00A14EE1" w:rsidRDefault="00A14EE1" w:rsidP="00A14EE1">
      <w:pPr>
        <w:pStyle w:val="BodyText"/>
      </w:pPr>
    </w:p>
    <w:p w14:paraId="53DAF414" w14:textId="68E7FEB7" w:rsidR="00A14EE1" w:rsidRDefault="00416029" w:rsidP="00A14EE1">
      <w:pPr>
        <w:pStyle w:val="BodyText"/>
      </w:pPr>
      <w:r w:rsidRPr="008B2A2E">
        <w:rPr>
          <w:noProof/>
        </w:rPr>
        <w:drawing>
          <wp:anchor distT="0" distB="0" distL="114300" distR="114300" simplePos="0" relativeHeight="252108800" behindDoc="0" locked="0" layoutInCell="1" allowOverlap="1" wp14:anchorId="74498A63" wp14:editId="4EB81CBB">
            <wp:simplePos x="0" y="0"/>
            <wp:positionH relativeFrom="margin">
              <wp:align>left</wp:align>
            </wp:positionH>
            <wp:positionV relativeFrom="paragraph">
              <wp:posOffset>43180</wp:posOffset>
            </wp:positionV>
            <wp:extent cx="2077720" cy="410210"/>
            <wp:effectExtent l="0" t="0" r="0" b="8890"/>
            <wp:wrapNone/>
            <wp:docPr id="1097902955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02955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41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EE1">
        <w:t xml:space="preserve">They are both managed by </w:t>
      </w:r>
      <w:r w:rsidR="00D3202B">
        <w:t>Whaikaha</w:t>
      </w:r>
      <w:r w:rsidR="00A14EE1">
        <w:t>.</w:t>
      </w:r>
    </w:p>
    <w:p w14:paraId="11D2844D" w14:textId="77777777" w:rsidR="00A14EE1" w:rsidRDefault="00A14EE1" w:rsidP="00A14EE1">
      <w:pPr>
        <w:pStyle w:val="BodyText"/>
      </w:pPr>
    </w:p>
    <w:p w14:paraId="542A3A10" w14:textId="77777777" w:rsidR="00A14EE1" w:rsidRDefault="00A14EE1" w:rsidP="00A14EE1">
      <w:pPr>
        <w:pStyle w:val="BodyText"/>
      </w:pPr>
      <w:r w:rsidRPr="006E286B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109824" behindDoc="0" locked="0" layoutInCell="1" allowOverlap="1" wp14:anchorId="22DB8F3B" wp14:editId="0E027890">
            <wp:simplePos x="0" y="0"/>
            <wp:positionH relativeFrom="margin">
              <wp:align>left</wp:align>
            </wp:positionH>
            <wp:positionV relativeFrom="paragraph">
              <wp:posOffset>11084</wp:posOffset>
            </wp:positionV>
            <wp:extent cx="1945830" cy="1438275"/>
            <wp:effectExtent l="0" t="0" r="0" b="0"/>
            <wp:wrapNone/>
            <wp:docPr id="2104653413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53413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434" cy="143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26B93" w14:textId="49F36856" w:rsidR="00A14EE1" w:rsidRDefault="00A14EE1" w:rsidP="00A14EE1">
      <w:r>
        <w:t>Both programmes are on track with minimal risk.</w:t>
      </w:r>
    </w:p>
    <w:p w14:paraId="6543847A" w14:textId="77777777" w:rsidR="00D35A71" w:rsidRDefault="00D35A71">
      <w:pPr>
        <w:spacing w:line="240" w:lineRule="auto"/>
        <w:ind w:left="0"/>
      </w:pPr>
      <w:r>
        <w:br w:type="page"/>
      </w:r>
    </w:p>
    <w:p w14:paraId="381BAE46" w14:textId="4DBC3E58" w:rsidR="00153035" w:rsidRDefault="00A14EE1" w:rsidP="00153035">
      <w:pPr>
        <w:pStyle w:val="Heading2"/>
      </w:pPr>
      <w:r>
        <w:lastRenderedPageBreak/>
        <w:t>Program</w:t>
      </w:r>
      <w:r w:rsidR="001C6F7F">
        <w:t>me</w:t>
      </w:r>
      <w:r>
        <w:t xml:space="preserve"> 1: </w:t>
      </w:r>
      <w:r w:rsidR="00153035">
        <w:t>Supported Decision Making</w:t>
      </w:r>
    </w:p>
    <w:p w14:paraId="363ABDEF" w14:textId="77777777" w:rsidR="00153035" w:rsidRDefault="00153035" w:rsidP="00153035">
      <w:r w:rsidRPr="00E1470D">
        <w:rPr>
          <w:noProof/>
        </w:rPr>
        <w:drawing>
          <wp:anchor distT="0" distB="0" distL="114300" distR="114300" simplePos="0" relativeHeight="252123136" behindDoc="0" locked="0" layoutInCell="1" allowOverlap="1" wp14:anchorId="6569E778" wp14:editId="344B753C">
            <wp:simplePos x="0" y="0"/>
            <wp:positionH relativeFrom="margin">
              <wp:posOffset>0</wp:posOffset>
            </wp:positionH>
            <wp:positionV relativeFrom="paragraph">
              <wp:posOffset>140092</wp:posOffset>
            </wp:positionV>
            <wp:extent cx="1693434" cy="1266825"/>
            <wp:effectExtent l="0" t="0" r="2540" b="0"/>
            <wp:wrapNone/>
            <wp:docPr id="276413320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13320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434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24160" behindDoc="1" locked="0" layoutInCell="1" allowOverlap="1" wp14:anchorId="321EAE4F" wp14:editId="4DDD40F5">
                <wp:simplePos x="0" y="0"/>
                <wp:positionH relativeFrom="margin">
                  <wp:align>right</wp:align>
                </wp:positionH>
                <wp:positionV relativeFrom="paragraph">
                  <wp:posOffset>272893</wp:posOffset>
                </wp:positionV>
                <wp:extent cx="3600000" cy="1140032"/>
                <wp:effectExtent l="0" t="0" r="635" b="3175"/>
                <wp:wrapNone/>
                <wp:docPr id="1042505748" name="Rectangle 10425057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40032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16923" id="Rectangle 1042505748" o:spid="_x0000_s1026" alt="&quot;&quot;" style="position:absolute;margin-left:232.25pt;margin-top:21.5pt;width:283.45pt;height:89.75pt;z-index:-251192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" fillcolor="#cfc4e6" stroked="f" strokeweight="1pt">
                <w10:wrap anchorx="margin"/>
              </v:rect>
            </w:pict>
          </mc:Fallback>
        </mc:AlternateContent>
      </w:r>
    </w:p>
    <w:p w14:paraId="06953CE4" w14:textId="77777777" w:rsidR="00153035" w:rsidRDefault="00153035" w:rsidP="00153035">
      <w:r w:rsidRPr="00E1470D">
        <w:rPr>
          <w:b/>
          <w:bCs/>
        </w:rPr>
        <w:t>Supported Decision Making</w:t>
      </w:r>
      <w:r>
        <w:t xml:space="preserve"> is making sure people have what they need to make their own decisions.</w:t>
      </w:r>
    </w:p>
    <w:p w14:paraId="264D99BF" w14:textId="77777777" w:rsidR="00153035" w:rsidRDefault="00153035" w:rsidP="00153035"/>
    <w:p w14:paraId="0A100098" w14:textId="4E05DDC9" w:rsidR="00153035" w:rsidRDefault="008830F7" w:rsidP="00153035">
      <w:r w:rsidRPr="00A0592F">
        <w:rPr>
          <w:noProof/>
        </w:rPr>
        <w:drawing>
          <wp:anchor distT="0" distB="0" distL="114300" distR="114300" simplePos="0" relativeHeight="252125184" behindDoc="0" locked="0" layoutInCell="1" allowOverlap="1" wp14:anchorId="6B877EB0" wp14:editId="3C11DFC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823286" cy="1247775"/>
            <wp:effectExtent l="0" t="0" r="5715" b="0"/>
            <wp:wrapNone/>
            <wp:docPr id="1223546567" name="Picture 1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546567" name="Picture 1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286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37048" w14:textId="4905247F" w:rsidR="00153035" w:rsidRDefault="00153035" w:rsidP="00153035">
      <w:r>
        <w:t xml:space="preserve">This work programme is to make information about supported decision making </w:t>
      </w:r>
      <w:r w:rsidR="007F5BD5">
        <w:t xml:space="preserve">available </w:t>
      </w:r>
      <w:r>
        <w:t>for:</w:t>
      </w:r>
    </w:p>
    <w:p w14:paraId="7027424F" w14:textId="534AC51D" w:rsidR="00153035" w:rsidRDefault="008830F7" w:rsidP="00153035">
      <w:pPr>
        <w:pStyle w:val="Listtoplevel"/>
      </w:pPr>
      <w:r>
        <w:rPr>
          <w:rFonts w:eastAsia="Times New Roman" w:cs="Arial"/>
          <w:szCs w:val="32"/>
        </w:rPr>
        <w:drawing>
          <wp:anchor distT="0" distB="0" distL="114300" distR="114300" simplePos="0" relativeHeight="252248064" behindDoc="0" locked="0" layoutInCell="1" allowOverlap="1" wp14:anchorId="7678BA14" wp14:editId="5205A5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00000" cy="1814772"/>
            <wp:effectExtent l="0" t="0" r="0" b="0"/>
            <wp:wrapNone/>
            <wp:docPr id="574911488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911488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1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035">
        <w:t>disabled people</w:t>
      </w:r>
    </w:p>
    <w:p w14:paraId="2A86C939" w14:textId="77777777" w:rsidR="001C6F7F" w:rsidRDefault="00153035" w:rsidP="00153035">
      <w:pPr>
        <w:pStyle w:val="Listtoplevel"/>
      </w:pPr>
      <w:r>
        <w:t>their families / whānau.</w:t>
      </w:r>
    </w:p>
    <w:p w14:paraId="03376C3B" w14:textId="77777777" w:rsidR="001C6F7F" w:rsidRDefault="001C6F7F" w:rsidP="00704D51"/>
    <w:p w14:paraId="3CE05B97" w14:textId="6673C493" w:rsidR="00504FBE" w:rsidRDefault="00504FBE" w:rsidP="00704D51"/>
    <w:p w14:paraId="5D77E9C0" w14:textId="777A6527" w:rsidR="00153035" w:rsidRDefault="007A5475" w:rsidP="00704D51">
      <w:pPr>
        <w:rPr>
          <w:rFonts w:eastAsiaTheme="majorEastAsia" w:cstheme="majorBidi"/>
          <w:b/>
          <w:color w:val="000000" w:themeColor="text1"/>
          <w:sz w:val="36"/>
          <w:szCs w:val="26"/>
        </w:rPr>
      </w:pPr>
      <w:r>
        <w:rPr>
          <w:noProof/>
        </w:rPr>
        <w:drawing>
          <wp:anchor distT="0" distB="0" distL="114300" distR="114300" simplePos="0" relativeHeight="252251136" behindDoc="0" locked="0" layoutInCell="1" allowOverlap="1" wp14:anchorId="08E211FA" wp14:editId="3D6545A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62100" cy="1806651"/>
            <wp:effectExtent l="0" t="0" r="0" b="3175"/>
            <wp:wrapNone/>
            <wp:docPr id="1474193677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93677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30" cy="181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32A">
        <w:t>In 2024 a</w:t>
      </w:r>
      <w:r w:rsidR="001C6F7F">
        <w:t xml:space="preserve"> Māori </w:t>
      </w:r>
      <w:proofErr w:type="spellStart"/>
      <w:r w:rsidR="001C6F7F">
        <w:t>rōpū</w:t>
      </w:r>
      <w:proofErr w:type="spellEnd"/>
      <w:r w:rsidR="001C6F7F">
        <w:t xml:space="preserve"> / group </w:t>
      </w:r>
      <w:r w:rsidR="003F2AD4">
        <w:t xml:space="preserve">was made </w:t>
      </w:r>
      <w:r w:rsidR="001C6F7F">
        <w:t xml:space="preserve">to give a </w:t>
      </w:r>
      <w:proofErr w:type="spellStart"/>
      <w:r w:rsidR="001C6F7F" w:rsidRPr="00504FBE">
        <w:rPr>
          <w:b/>
          <w:bCs/>
        </w:rPr>
        <w:t>te</w:t>
      </w:r>
      <w:proofErr w:type="spellEnd"/>
      <w:r w:rsidR="001C6F7F" w:rsidRPr="00504FBE">
        <w:rPr>
          <w:b/>
          <w:bCs/>
        </w:rPr>
        <w:t xml:space="preserve"> </w:t>
      </w:r>
      <w:proofErr w:type="spellStart"/>
      <w:r w:rsidR="001C6F7F" w:rsidRPr="00504FBE">
        <w:rPr>
          <w:b/>
          <w:bCs/>
        </w:rPr>
        <w:t>ao</w:t>
      </w:r>
      <w:proofErr w:type="spellEnd"/>
      <w:r w:rsidR="001C6F7F">
        <w:t xml:space="preserve"> Māori way of doing things in the Support</w:t>
      </w:r>
      <w:r w:rsidR="005E7371">
        <w:t>ed</w:t>
      </w:r>
      <w:r w:rsidR="001C6F7F">
        <w:t xml:space="preserve"> Decision Making programme</w:t>
      </w:r>
      <w:r w:rsidR="00F372AD">
        <w:t xml:space="preserve">. </w:t>
      </w:r>
      <w:r w:rsidR="001C6F7F">
        <w:br/>
      </w:r>
    </w:p>
    <w:p w14:paraId="06268BA5" w14:textId="2185F7F0" w:rsidR="00504FBE" w:rsidRDefault="00504FBE" w:rsidP="00504FBE"/>
    <w:p w14:paraId="6744EC22" w14:textId="58238F6B" w:rsidR="00704D51" w:rsidRDefault="00704D51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0FC7FFFA" w14:textId="2B857E04" w:rsidR="00504FBE" w:rsidRPr="00202A79" w:rsidRDefault="00704D51" w:rsidP="00504FBE"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52832" behindDoc="1" locked="0" layoutInCell="1" allowOverlap="1" wp14:anchorId="4D14C54F" wp14:editId="2D5239D1">
                <wp:simplePos x="0" y="0"/>
                <wp:positionH relativeFrom="margin">
                  <wp:align>right</wp:align>
                </wp:positionH>
                <wp:positionV relativeFrom="paragraph">
                  <wp:posOffset>-88417</wp:posOffset>
                </wp:positionV>
                <wp:extent cx="3600000" cy="2516554"/>
                <wp:effectExtent l="0" t="0" r="635" b="0"/>
                <wp:wrapNone/>
                <wp:docPr id="1169697123" name="Rectangle 11696971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6554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D4FDB4" id="Rectangle 1169697123" o:spid="_x0000_s1026" alt="&quot;&quot;" style="position:absolute;margin-left:232.25pt;margin-top:-6.95pt;width:283.45pt;height:198.15pt;z-index:-251163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" fillcolor="#cfc4e6" stroked="f" strokeweight="1pt">
                <w10:wrap anchorx="margin"/>
              </v:rect>
            </w:pict>
          </mc:Fallback>
        </mc:AlternateContent>
      </w:r>
      <w:r w:rsidR="00504FBE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770C9EA4" wp14:editId="78C66703">
                <wp:simplePos x="0" y="0"/>
                <wp:positionH relativeFrom="margin">
                  <wp:align>left</wp:align>
                </wp:positionH>
                <wp:positionV relativeFrom="paragraph">
                  <wp:posOffset>198714</wp:posOffset>
                </wp:positionV>
                <wp:extent cx="1609200" cy="1962000"/>
                <wp:effectExtent l="0" t="0" r="3810" b="0"/>
                <wp:wrapNone/>
                <wp:docPr id="1105855295" name="Group 1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9200" cy="1962000"/>
                          <a:chOff x="0" y="0"/>
                          <a:chExt cx="2209800" cy="2870200"/>
                        </a:xfrm>
                      </wpg:grpSpPr>
                      <pic:pic xmlns:pic="http://schemas.openxmlformats.org/drawingml/2006/picture">
                        <pic:nvPicPr>
                          <pic:cNvPr id="470060974" name="Picture 100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87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0253075" name="Picture 99"/>
                          <pic:cNvPicPr>
                            <a:picLocks noChangeAspect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0419" y="98474"/>
                            <a:ext cx="1399540" cy="1399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72E1FB" id="Group 101" o:spid="_x0000_s1026" alt="&quot;&quot;" style="position:absolute;margin-left:0;margin-top:15.65pt;width:126.7pt;height:154.5pt;z-index:252150784;mso-position-horizontal:left;mso-position-horizontal-relative:margin;mso-width-relative:margin;mso-height-relative:margin" coordsize="22098,287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">
                <v:shape id="Picture 100" o:spid="_x0000_s1027" type="#_x0000_t75" style="position:absolute;width:22098;height:2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">
                  <v:imagedata r:id="rId191" o:title=""/>
                </v:shape>
                <v:shape id="Picture 99" o:spid="_x0000_s1028" type="#_x0000_t75" style="position:absolute;left:7104;top:984;width:13995;height:1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">
                  <v:imagedata r:id="rId192" o:title=""/>
                </v:shape>
                <w10:wrap anchorx="margin"/>
              </v:group>
            </w:pict>
          </mc:Fallback>
        </mc:AlternateContent>
      </w:r>
      <w:proofErr w:type="spellStart"/>
      <w:r w:rsidR="00504FBE" w:rsidRPr="00202A79">
        <w:rPr>
          <w:b/>
          <w:bCs/>
        </w:rPr>
        <w:t>Te</w:t>
      </w:r>
      <w:proofErr w:type="spellEnd"/>
      <w:r w:rsidR="00504FBE" w:rsidRPr="00202A79">
        <w:rPr>
          <w:b/>
          <w:bCs/>
        </w:rPr>
        <w:t xml:space="preserve"> </w:t>
      </w:r>
      <w:proofErr w:type="spellStart"/>
      <w:r w:rsidR="00504FBE" w:rsidRPr="00202A79">
        <w:rPr>
          <w:b/>
          <w:bCs/>
        </w:rPr>
        <w:t>ao</w:t>
      </w:r>
      <w:proofErr w:type="spellEnd"/>
      <w:r w:rsidR="00504FBE" w:rsidRPr="00202A79">
        <w:t xml:space="preserve"> is </w:t>
      </w:r>
      <w:r w:rsidR="00504FBE">
        <w:t xml:space="preserve">about </w:t>
      </w:r>
      <w:r w:rsidR="00504FBE" w:rsidRPr="00202A79">
        <w:t xml:space="preserve">how Māori </w:t>
      </w:r>
      <w:r w:rsidR="00504FBE">
        <w:br/>
      </w:r>
      <w:r w:rsidR="00504FBE" w:rsidRPr="00202A79">
        <w:t>view / think about:</w:t>
      </w:r>
    </w:p>
    <w:p w14:paraId="06B3D4CB" w14:textId="77777777" w:rsidR="00504FBE" w:rsidRPr="00202A79" w:rsidRDefault="00504FBE" w:rsidP="00504FBE">
      <w:pPr>
        <w:pStyle w:val="ListParagraph"/>
        <w:ind w:left="4253"/>
      </w:pPr>
      <w:r w:rsidRPr="00202A79">
        <w:t>the world</w:t>
      </w:r>
    </w:p>
    <w:p w14:paraId="3BF72159" w14:textId="44909077" w:rsidR="00504FBE" w:rsidRDefault="00504FBE" w:rsidP="00504FBE">
      <w:pPr>
        <w:pStyle w:val="Listtoplevel"/>
      </w:pPr>
      <w:r w:rsidRPr="00202A79">
        <w:t xml:space="preserve">their place in the world / how </w:t>
      </w:r>
      <w:r>
        <w:br/>
      </w:r>
      <w:r w:rsidRPr="00202A79">
        <w:t>they</w:t>
      </w:r>
      <w:r w:rsidRPr="007C4170">
        <w:t xml:space="preserve"> </w:t>
      </w:r>
      <w:r w:rsidRPr="00202A79">
        <w:t>connect to it.</w:t>
      </w:r>
    </w:p>
    <w:p w14:paraId="5D117E2E" w14:textId="77777777" w:rsidR="00005858" w:rsidRDefault="00005858" w:rsidP="00005858"/>
    <w:p w14:paraId="5D834F8F" w14:textId="77777777" w:rsidR="00005858" w:rsidRDefault="00005858" w:rsidP="00005858"/>
    <w:p w14:paraId="6351BEE1" w14:textId="03227F89" w:rsidR="00A14EE1" w:rsidRDefault="00153035" w:rsidP="00A14EE1">
      <w:pPr>
        <w:pStyle w:val="Heading2"/>
      </w:pPr>
      <w:r>
        <w:t xml:space="preserve">Programme 2: </w:t>
      </w:r>
      <w:r w:rsidR="00A14EE1">
        <w:t>Disability Support System Transformation</w:t>
      </w:r>
    </w:p>
    <w:p w14:paraId="7D49A071" w14:textId="76385DBE" w:rsidR="00A14EE1" w:rsidRDefault="00A14EE1" w:rsidP="00A14EE1">
      <w:r w:rsidRPr="007B776C">
        <w:rPr>
          <w:noProof/>
        </w:rPr>
        <w:drawing>
          <wp:anchor distT="0" distB="0" distL="114300" distR="114300" simplePos="0" relativeHeight="252115968" behindDoc="0" locked="0" layoutInCell="1" allowOverlap="1" wp14:anchorId="4C45748A" wp14:editId="21B07276">
            <wp:simplePos x="0" y="0"/>
            <wp:positionH relativeFrom="margin">
              <wp:align>left</wp:align>
            </wp:positionH>
            <wp:positionV relativeFrom="paragraph">
              <wp:posOffset>202301</wp:posOffset>
            </wp:positionV>
            <wp:extent cx="1918301" cy="1769423"/>
            <wp:effectExtent l="0" t="0" r="6350" b="2540"/>
            <wp:wrapNone/>
            <wp:docPr id="520621860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21860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01" cy="176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CF81B" w14:textId="23D3A4C7" w:rsidR="00A14EE1" w:rsidRDefault="00A14EE1" w:rsidP="00A14EE1">
      <w:r>
        <w:t xml:space="preserve">This is to change the disability support system to fit with the </w:t>
      </w:r>
      <w:r w:rsidRPr="0001787B">
        <w:rPr>
          <w:b/>
          <w:bCs/>
        </w:rPr>
        <w:t>Enabling Good Lives</w:t>
      </w:r>
      <w:r>
        <w:t xml:space="preserve"> ideas.</w:t>
      </w:r>
    </w:p>
    <w:p w14:paraId="7CE6CA65" w14:textId="1B011A7A" w:rsidR="00A14EE1" w:rsidRDefault="00A14EE1" w:rsidP="00A14EE1"/>
    <w:p w14:paraId="3CEF7370" w14:textId="6B713D6E" w:rsidR="00A14EE1" w:rsidRDefault="00E36B91" w:rsidP="00A14EE1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06432" behindDoc="1" locked="0" layoutInCell="1" allowOverlap="1" wp14:anchorId="2C7F6E2E" wp14:editId="07A62BF2">
                <wp:simplePos x="0" y="0"/>
                <wp:positionH relativeFrom="margin">
                  <wp:align>right</wp:align>
                </wp:positionH>
                <wp:positionV relativeFrom="paragraph">
                  <wp:posOffset>232438</wp:posOffset>
                </wp:positionV>
                <wp:extent cx="3599815" cy="1214414"/>
                <wp:effectExtent l="0" t="0" r="635" b="5080"/>
                <wp:wrapNone/>
                <wp:docPr id="974113318" name="Rectangle 9741133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14414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C7BE41" id="Rectangle 974113318" o:spid="_x0000_s1026" alt="&quot;&quot;" style="position:absolute;margin-left:232.25pt;margin-top:18.3pt;width:283.45pt;height:95.6pt;z-index:-251010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" fillcolor="#cfc4e6" stroked="f" strokeweight="1pt">
                <w10:wrap anchorx="margin"/>
              </v:rect>
            </w:pict>
          </mc:Fallback>
        </mc:AlternateContent>
      </w:r>
    </w:p>
    <w:p w14:paraId="60D40D82" w14:textId="12D8F0C9" w:rsidR="00485B29" w:rsidRDefault="00A14EE1" w:rsidP="003F2AD4">
      <w:pPr>
        <w:rPr>
          <w:rFonts w:eastAsia="Times New Roman" w:cs="Arial"/>
          <w:color w:val="000000"/>
          <w:szCs w:val="32"/>
          <w:lang w:eastAsia="en-NZ"/>
        </w:rPr>
      </w:pPr>
      <w:r>
        <w:rPr>
          <w:rFonts w:ascii="Times New Roman" w:hAnsi="Times New Roman" w:cs="Times New Roman"/>
          <w:noProof/>
          <w:bdr w:val="none" w:sz="0" w:space="0" w:color="auto" w:frame="1"/>
          <w:lang w:eastAsia="en-NZ"/>
        </w:rPr>
        <w:drawing>
          <wp:anchor distT="0" distB="0" distL="114300" distR="114300" simplePos="0" relativeHeight="252113920" behindDoc="0" locked="0" layoutInCell="1" allowOverlap="1" wp14:anchorId="4032FBC7" wp14:editId="04767362">
            <wp:simplePos x="0" y="0"/>
            <wp:positionH relativeFrom="column">
              <wp:posOffset>-198461</wp:posOffset>
            </wp:positionH>
            <wp:positionV relativeFrom="paragraph">
              <wp:posOffset>258540</wp:posOffset>
            </wp:positionV>
            <wp:extent cx="1994535" cy="482600"/>
            <wp:effectExtent l="0" t="0" r="5715" b="0"/>
            <wp:wrapThrough wrapText="bothSides">
              <wp:wrapPolygon edited="0">
                <wp:start x="0" y="3411"/>
                <wp:lineTo x="0" y="14495"/>
                <wp:lineTo x="7633" y="17053"/>
                <wp:lineTo x="8871" y="17053"/>
                <wp:lineTo x="21456" y="14495"/>
                <wp:lineTo x="21456" y="6821"/>
                <wp:lineTo x="18155" y="3411"/>
                <wp:lineTo x="0" y="3411"/>
              </wp:wrapPolygon>
            </wp:wrapThrough>
            <wp:docPr id="1363" name="Picture 13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" name="Picture 13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48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35F1">
        <w:rPr>
          <w:b/>
          <w:lang w:eastAsia="en-NZ"/>
        </w:rPr>
        <w:t>Enabling Good Lives</w:t>
      </w:r>
      <w:r w:rsidRPr="00F535F1">
        <w:rPr>
          <w:lang w:eastAsia="en-NZ"/>
        </w:rPr>
        <w:t xml:space="preserve"> is a different way of thinking about disability support.</w:t>
      </w:r>
      <w:r w:rsidR="003F2AD4">
        <w:rPr>
          <w:lang w:eastAsia="en-NZ"/>
        </w:rPr>
        <w:t xml:space="preserve"> </w:t>
      </w:r>
    </w:p>
    <w:p w14:paraId="3D9993E7" w14:textId="05B3372D" w:rsidR="003F2AD4" w:rsidRDefault="003F2AD4" w:rsidP="003F2AD4">
      <w:pPr>
        <w:jc w:val="right"/>
        <w:rPr>
          <w:rFonts w:eastAsia="Times New Roman" w:cs="Arial"/>
          <w:color w:val="000000"/>
          <w:szCs w:val="32"/>
          <w:lang w:eastAsia="en-NZ"/>
        </w:rPr>
      </w:pPr>
    </w:p>
    <w:p w14:paraId="7158FF3A" w14:textId="77777777" w:rsidR="003F2AD4" w:rsidRDefault="003F2AD4" w:rsidP="003F2AD4">
      <w:pPr>
        <w:jc w:val="right"/>
        <w:rPr>
          <w:rFonts w:eastAsia="Times New Roman" w:cs="Arial"/>
          <w:color w:val="000000"/>
          <w:szCs w:val="32"/>
          <w:lang w:eastAsia="en-NZ"/>
        </w:rPr>
      </w:pPr>
    </w:p>
    <w:p w14:paraId="43AC8C16" w14:textId="3FF58D00" w:rsidR="00A14EE1" w:rsidRPr="00F535F1" w:rsidRDefault="00E36B91" w:rsidP="00A14EE1">
      <w:pPr>
        <w:rPr>
          <w:rFonts w:ascii="Times New Roman" w:eastAsia="Times New Roman" w:hAnsi="Times New Roman" w:cs="Times New Roman"/>
          <w:szCs w:val="32"/>
          <w:lang w:eastAsia="en-NZ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27232" behindDoc="1" locked="0" layoutInCell="1" allowOverlap="1" wp14:anchorId="27776A4D" wp14:editId="5C49A3CA">
                <wp:simplePos x="0" y="0"/>
                <wp:positionH relativeFrom="margin">
                  <wp:posOffset>2122227</wp:posOffset>
                </wp:positionH>
                <wp:positionV relativeFrom="paragraph">
                  <wp:posOffset>-102357</wp:posOffset>
                </wp:positionV>
                <wp:extent cx="3599815" cy="2975212"/>
                <wp:effectExtent l="0" t="0" r="635" b="0"/>
                <wp:wrapNone/>
                <wp:docPr id="198761648" name="Rectangle 1987616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75212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D99CA5" id="Rectangle 198761648" o:spid="_x0000_s1026" alt="&quot;&quot;" style="position:absolute;margin-left:167.1pt;margin-top:-8.05pt;width:283.45pt;height:234.25pt;z-index:-25118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" fillcolor="#cfc4e6" stroked="f" strokeweight="1pt">
                <w10:wrap anchorx="margin"/>
              </v:rect>
            </w:pict>
          </mc:Fallback>
        </mc:AlternateContent>
      </w:r>
      <w:r w:rsidR="00485B29">
        <w:rPr>
          <w:noProof/>
          <w:lang w:eastAsia="en-NZ"/>
        </w:rPr>
        <w:drawing>
          <wp:anchor distT="0" distB="0" distL="114300" distR="114300" simplePos="0" relativeHeight="252112896" behindDoc="0" locked="0" layoutInCell="1" allowOverlap="1" wp14:anchorId="1E3A06FE" wp14:editId="67779CA4">
            <wp:simplePos x="0" y="0"/>
            <wp:positionH relativeFrom="margin">
              <wp:align>left</wp:align>
            </wp:positionH>
            <wp:positionV relativeFrom="paragraph">
              <wp:posOffset>244</wp:posOffset>
            </wp:positionV>
            <wp:extent cx="1645920" cy="1647825"/>
            <wp:effectExtent l="0" t="0" r="0" b="9525"/>
            <wp:wrapThrough wrapText="bothSides">
              <wp:wrapPolygon edited="0">
                <wp:start x="0" y="0"/>
                <wp:lineTo x="0" y="21475"/>
                <wp:lineTo x="21250" y="21475"/>
                <wp:lineTo x="21250" y="0"/>
                <wp:lineTo x="0" y="0"/>
              </wp:wrapPolygon>
            </wp:wrapThrough>
            <wp:docPr id="1357" name="Picture 1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EE1" w:rsidRPr="00F535F1">
        <w:rPr>
          <w:rFonts w:eastAsia="Times New Roman" w:cs="Arial"/>
          <w:color w:val="000000"/>
          <w:szCs w:val="32"/>
          <w:lang w:eastAsia="en-NZ"/>
        </w:rPr>
        <w:t xml:space="preserve">Enabling Good Lives is about </w:t>
      </w:r>
      <w:r w:rsidR="00485B29">
        <w:rPr>
          <w:rFonts w:eastAsia="Times New Roman" w:cs="Arial"/>
          <w:color w:val="000000"/>
          <w:szCs w:val="32"/>
          <w:lang w:eastAsia="en-NZ"/>
        </w:rPr>
        <w:br/>
      </w:r>
      <w:r w:rsidR="00A14EE1" w:rsidRPr="00F535F1">
        <w:rPr>
          <w:rFonts w:eastAsia="Times New Roman" w:cs="Arial"/>
          <w:color w:val="000000"/>
          <w:szCs w:val="32"/>
          <w:lang w:eastAsia="en-NZ"/>
        </w:rPr>
        <w:t>having:</w:t>
      </w:r>
    </w:p>
    <w:p w14:paraId="4D86F28C" w14:textId="7685D424" w:rsidR="00A14EE1" w:rsidRPr="00245C4A" w:rsidRDefault="00A14EE1" w:rsidP="00A14EE1">
      <w:pPr>
        <w:pStyle w:val="ListParagraph"/>
        <w:ind w:left="4253"/>
        <w:contextualSpacing/>
      </w:pPr>
      <w:r w:rsidRPr="00245C4A">
        <w:t>choice and control in your life</w:t>
      </w:r>
      <w:r w:rsidRPr="00245C4A">
        <w:br/>
      </w:r>
    </w:p>
    <w:p w14:paraId="4D13B46F" w14:textId="77777777" w:rsidR="00A14EE1" w:rsidRPr="00245C4A" w:rsidRDefault="00A14EE1" w:rsidP="00A14EE1">
      <w:pPr>
        <w:pStyle w:val="ListParagraph"/>
        <w:ind w:left="4253"/>
        <w:contextualSpacing/>
      </w:pPr>
      <w:r w:rsidRPr="00245C4A">
        <w:rPr>
          <w:noProof/>
        </w:rPr>
        <w:drawing>
          <wp:anchor distT="0" distB="0" distL="114300" distR="114300" simplePos="0" relativeHeight="252111872" behindDoc="0" locked="0" layoutInCell="1" allowOverlap="1" wp14:anchorId="14F2FD1C" wp14:editId="0FD7DE4B">
            <wp:simplePos x="0" y="0"/>
            <wp:positionH relativeFrom="margin">
              <wp:align>left</wp:align>
            </wp:positionH>
            <wp:positionV relativeFrom="paragraph">
              <wp:posOffset>219466</wp:posOffset>
            </wp:positionV>
            <wp:extent cx="1314450" cy="969645"/>
            <wp:effectExtent l="0" t="0" r="0" b="1905"/>
            <wp:wrapThrough wrapText="bothSides">
              <wp:wrapPolygon edited="0">
                <wp:start x="0" y="0"/>
                <wp:lineTo x="0" y="21218"/>
                <wp:lineTo x="21287" y="21218"/>
                <wp:lineTo x="21287" y="0"/>
                <wp:lineTo x="0" y="0"/>
              </wp:wrapPolygon>
            </wp:wrapThrough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96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5C4A">
        <w:t>the support you need and want</w:t>
      </w:r>
      <w:r w:rsidRPr="00245C4A">
        <w:br/>
      </w:r>
    </w:p>
    <w:p w14:paraId="07FDDC6C" w14:textId="77777777" w:rsidR="00A14EE1" w:rsidRPr="00245C4A" w:rsidRDefault="00A14EE1" w:rsidP="00A14EE1">
      <w:pPr>
        <w:pStyle w:val="ListParagraph"/>
        <w:ind w:left="4253"/>
        <w:contextualSpacing/>
      </w:pPr>
      <w:r w:rsidRPr="00245C4A">
        <w:t xml:space="preserve">a good life. </w:t>
      </w:r>
    </w:p>
    <w:p w14:paraId="30FDC366" w14:textId="77777777" w:rsidR="00A14EE1" w:rsidRDefault="00A14EE1" w:rsidP="00A14EE1"/>
    <w:p w14:paraId="7F724C79" w14:textId="77777777" w:rsidR="00153035" w:rsidRDefault="00153035" w:rsidP="00A14EE1"/>
    <w:p w14:paraId="5FF3B4A1" w14:textId="77777777" w:rsidR="00C10A89" w:rsidRDefault="00C10A8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bookmarkStart w:id="21" w:name="_Toc180151655"/>
      <w:r>
        <w:br w:type="page"/>
      </w:r>
    </w:p>
    <w:p w14:paraId="3A845AEB" w14:textId="17101B4A" w:rsidR="00FF2C37" w:rsidRDefault="00FF2C37" w:rsidP="00FF2C37">
      <w:pPr>
        <w:pStyle w:val="Heading1"/>
      </w:pPr>
      <w:bookmarkStart w:id="22" w:name="_Outcome_8:_Disabled"/>
      <w:bookmarkEnd w:id="22"/>
      <w:r>
        <w:lastRenderedPageBreak/>
        <w:t>Outcome 8: Disabled people as leaders</w:t>
      </w:r>
      <w:bookmarkEnd w:id="21"/>
    </w:p>
    <w:p w14:paraId="02A0CA8F" w14:textId="11862B69" w:rsidR="00FF2C37" w:rsidRDefault="00FF2C37" w:rsidP="00FF2C37"/>
    <w:p w14:paraId="6D87739D" w14:textId="633C0747" w:rsidR="00FF2C37" w:rsidRDefault="00D55078" w:rsidP="00FF2C37">
      <w:r>
        <w:rPr>
          <w:noProof/>
        </w:rPr>
        <w:drawing>
          <wp:anchor distT="0" distB="0" distL="114300" distR="114300" simplePos="0" relativeHeight="252134400" behindDoc="0" locked="0" layoutInCell="1" allowOverlap="1" wp14:anchorId="135EF20E" wp14:editId="2186EF5B">
            <wp:simplePos x="0" y="0"/>
            <wp:positionH relativeFrom="margin">
              <wp:posOffset>281354</wp:posOffset>
            </wp:positionH>
            <wp:positionV relativeFrom="paragraph">
              <wp:posOffset>52119</wp:posOffset>
            </wp:positionV>
            <wp:extent cx="1080655" cy="1058601"/>
            <wp:effectExtent l="0" t="0" r="5715" b="8255"/>
            <wp:wrapNone/>
            <wp:docPr id="74326325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6325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655" cy="1058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B3990" w14:textId="77777777" w:rsidR="00FF2C37" w:rsidRDefault="00FF2C37" w:rsidP="00FF2C37">
      <w:r>
        <w:t>Outcome 8 is about leadership.</w:t>
      </w:r>
    </w:p>
    <w:p w14:paraId="2C8C0688" w14:textId="77777777" w:rsidR="00FF2C37" w:rsidRDefault="00FF2C37" w:rsidP="00FF2C37"/>
    <w:p w14:paraId="432DACB1" w14:textId="77777777" w:rsidR="00720241" w:rsidRDefault="00720241" w:rsidP="00FF2C37"/>
    <w:p w14:paraId="12E3523F" w14:textId="61194A9B" w:rsidR="00FF2C37" w:rsidRDefault="00FF2C37" w:rsidP="00FF2C37">
      <w:r w:rsidRPr="006E286B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135424" behindDoc="0" locked="0" layoutInCell="1" allowOverlap="1" wp14:anchorId="0213F50B" wp14:editId="50994C13">
            <wp:simplePos x="0" y="0"/>
            <wp:positionH relativeFrom="margin">
              <wp:align>left</wp:align>
            </wp:positionH>
            <wp:positionV relativeFrom="paragraph">
              <wp:posOffset>279351</wp:posOffset>
            </wp:positionV>
            <wp:extent cx="1744606" cy="1289539"/>
            <wp:effectExtent l="0" t="0" r="8255" b="6350"/>
            <wp:wrapNone/>
            <wp:docPr id="1382153637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153637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102" cy="129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A71">
        <w:t xml:space="preserve">There </w:t>
      </w:r>
      <w:proofErr w:type="gramStart"/>
      <w:r w:rsidR="00720241">
        <w:t>is</w:t>
      </w:r>
      <w:proofErr w:type="gramEnd"/>
      <w:r w:rsidR="0071234C">
        <w:t xml:space="preserve"> 1</w:t>
      </w:r>
      <w:r w:rsidR="00D35A71">
        <w:t xml:space="preserve"> work programmes in Outcome 8.</w:t>
      </w:r>
    </w:p>
    <w:p w14:paraId="64F21AB2" w14:textId="77777777" w:rsidR="00D35A71" w:rsidRDefault="00D35A71" w:rsidP="00FF2C37"/>
    <w:p w14:paraId="7DCD1AC1" w14:textId="77777777" w:rsidR="00D35A71" w:rsidRDefault="00D35A71" w:rsidP="00FF2C37"/>
    <w:p w14:paraId="750FE3A9" w14:textId="2FCFAE2D" w:rsidR="00FF2C37" w:rsidRDefault="00FF2C37" w:rsidP="00D35A71">
      <w:pPr>
        <w:pStyle w:val="Heading2"/>
      </w:pPr>
      <w:r>
        <w:t xml:space="preserve">Nominations Database </w:t>
      </w:r>
    </w:p>
    <w:p w14:paraId="01EF9FD8" w14:textId="26D8A446" w:rsidR="00546E40" w:rsidRDefault="00546E40" w:rsidP="00E20A84">
      <w:r w:rsidRPr="00C91AC7">
        <w:rPr>
          <w:noProof/>
        </w:rPr>
        <w:drawing>
          <wp:anchor distT="0" distB="0" distL="114300" distR="114300" simplePos="0" relativeHeight="252341248" behindDoc="0" locked="0" layoutInCell="1" allowOverlap="1" wp14:anchorId="58924114" wp14:editId="1A893985">
            <wp:simplePos x="0" y="0"/>
            <wp:positionH relativeFrom="margin">
              <wp:align>left</wp:align>
            </wp:positionH>
            <wp:positionV relativeFrom="paragraph">
              <wp:posOffset>125730</wp:posOffset>
            </wp:positionV>
            <wp:extent cx="1656715" cy="1242695"/>
            <wp:effectExtent l="0" t="0" r="0" b="0"/>
            <wp:wrapNone/>
            <wp:docPr id="17" name="Picture 17" descr="A cartoon of two men shak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85713" name="Picture 82" descr="A cartoon of two men shaking han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715" cy="12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B5A46" w14:textId="1F15EAAD" w:rsidR="00546E40" w:rsidRDefault="00546E40" w:rsidP="00546E40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40224" behindDoc="1" locked="0" layoutInCell="1" allowOverlap="1" wp14:anchorId="5180F173" wp14:editId="5ABBA59D">
                <wp:simplePos x="0" y="0"/>
                <wp:positionH relativeFrom="margin">
                  <wp:posOffset>2076450</wp:posOffset>
                </wp:positionH>
                <wp:positionV relativeFrom="paragraph">
                  <wp:posOffset>-38100</wp:posOffset>
                </wp:positionV>
                <wp:extent cx="3600000" cy="1076325"/>
                <wp:effectExtent l="0" t="0" r="635" b="9525"/>
                <wp:wrapNone/>
                <wp:docPr id="16" name="Rectangle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07632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FB8E45" id="Rectangle 16" o:spid="_x0000_s1026" alt="&quot;&quot;" style="position:absolute;margin-left:163.5pt;margin-top:-3pt;width:283.45pt;height:84.75pt;z-index:-250976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" fillcolor="#cfc4e6" stroked="f" strokeweight="1pt">
                <w10:wrap anchorx="margin"/>
              </v:rect>
            </w:pict>
          </mc:Fallback>
        </mc:AlternateContent>
      </w:r>
      <w:r>
        <w:t xml:space="preserve">A </w:t>
      </w:r>
      <w:r w:rsidRPr="00C91AC7">
        <w:rPr>
          <w:b/>
          <w:bCs/>
        </w:rPr>
        <w:t>nomination</w:t>
      </w:r>
      <w:r>
        <w:t xml:space="preserve"> is when you say someone would be a good fit for something like being on a board.</w:t>
      </w:r>
    </w:p>
    <w:p w14:paraId="2B82EB86" w14:textId="77777777" w:rsidR="00546E40" w:rsidRDefault="00546E40" w:rsidP="00546E40"/>
    <w:p w14:paraId="4B42E2D6" w14:textId="60D3CE20" w:rsidR="00BD359F" w:rsidRDefault="00D55078" w:rsidP="00E20A84">
      <w:r w:rsidRPr="00A0592F">
        <w:rPr>
          <w:noProof/>
        </w:rPr>
        <w:drawing>
          <wp:anchor distT="0" distB="0" distL="114300" distR="114300" simplePos="0" relativeHeight="252137472" behindDoc="0" locked="0" layoutInCell="1" allowOverlap="1" wp14:anchorId="2AC4404B" wp14:editId="240862D3">
            <wp:simplePos x="0" y="0"/>
            <wp:positionH relativeFrom="margin">
              <wp:align>left</wp:align>
            </wp:positionH>
            <wp:positionV relativeFrom="paragraph">
              <wp:posOffset>4200</wp:posOffset>
            </wp:positionV>
            <wp:extent cx="1422400" cy="1350922"/>
            <wp:effectExtent l="0" t="0" r="6350" b="1905"/>
            <wp:wrapNone/>
            <wp:docPr id="1783377675" name="Picture 1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377675" name="Picture 1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312" cy="135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59F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38496" behindDoc="1" locked="0" layoutInCell="1" allowOverlap="1" wp14:anchorId="3980277B" wp14:editId="70C3FE09">
                <wp:simplePos x="0" y="0"/>
                <wp:positionH relativeFrom="margin">
                  <wp:align>right</wp:align>
                </wp:positionH>
                <wp:positionV relativeFrom="paragraph">
                  <wp:posOffset>282672</wp:posOffset>
                </wp:positionV>
                <wp:extent cx="3600000" cy="712462"/>
                <wp:effectExtent l="0" t="0" r="635" b="0"/>
                <wp:wrapNone/>
                <wp:docPr id="89529470" name="Rectangle 895294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712462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2A7EC" id="Rectangle 89529470" o:spid="_x0000_s1026" alt="&quot;&quot;" style="position:absolute;margin-left:232.25pt;margin-top:22.25pt;width:283.45pt;height:56.1pt;z-index:-251177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" fillcolor="#cfc4e6" stroked="f" strokeweight="1pt">
                <w10:wrap anchorx="margin"/>
              </v:rect>
            </w:pict>
          </mc:Fallback>
        </mc:AlternateContent>
      </w:r>
    </w:p>
    <w:p w14:paraId="600505CE" w14:textId="38953F3C" w:rsidR="00BD359F" w:rsidRDefault="00BD359F" w:rsidP="00E20A84">
      <w:r>
        <w:t xml:space="preserve">A </w:t>
      </w:r>
      <w:r w:rsidRPr="00A0592F">
        <w:rPr>
          <w:b/>
          <w:bCs/>
        </w:rPr>
        <w:t>database</w:t>
      </w:r>
      <w:r>
        <w:t xml:space="preserve"> is a way of keeping information on a computer.</w:t>
      </w:r>
    </w:p>
    <w:p w14:paraId="12AF5674" w14:textId="77777777" w:rsidR="00BD359F" w:rsidRDefault="00BD359F" w:rsidP="00E20A84"/>
    <w:p w14:paraId="6B9454AA" w14:textId="6D4DF0A9" w:rsidR="00BD359F" w:rsidRDefault="00BD359F" w:rsidP="00E20A84"/>
    <w:p w14:paraId="3480E443" w14:textId="68308CEA" w:rsidR="00BD359F" w:rsidRDefault="00D55078" w:rsidP="00E20A84">
      <w:r w:rsidRPr="00A0592F">
        <w:rPr>
          <w:noProof/>
        </w:rPr>
        <w:drawing>
          <wp:anchor distT="0" distB="0" distL="114300" distR="114300" simplePos="0" relativeHeight="252140544" behindDoc="0" locked="0" layoutInCell="1" allowOverlap="1" wp14:anchorId="1891FFF1" wp14:editId="4A592BBA">
            <wp:simplePos x="0" y="0"/>
            <wp:positionH relativeFrom="margin">
              <wp:align>left</wp:align>
            </wp:positionH>
            <wp:positionV relativeFrom="paragraph">
              <wp:posOffset>-91587</wp:posOffset>
            </wp:positionV>
            <wp:extent cx="1759368" cy="937847"/>
            <wp:effectExtent l="0" t="0" r="0" b="0"/>
            <wp:wrapNone/>
            <wp:docPr id="527948256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948256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81" cy="9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59F">
        <w:t>The nominations database is to make it so more</w:t>
      </w:r>
      <w:r w:rsidR="00D35A71">
        <w:t xml:space="preserve"> disabled</w:t>
      </w:r>
      <w:r w:rsidR="00BD359F">
        <w:t xml:space="preserve"> people are on public sector </w:t>
      </w:r>
      <w:r w:rsidR="00BD359F" w:rsidRPr="00A0592F">
        <w:rPr>
          <w:b/>
          <w:bCs/>
        </w:rPr>
        <w:t>boards</w:t>
      </w:r>
      <w:r w:rsidR="00BD359F">
        <w:t>.</w:t>
      </w:r>
    </w:p>
    <w:p w14:paraId="119CEBDC" w14:textId="0ED29FBE" w:rsidR="00BD359F" w:rsidRDefault="00BD359F" w:rsidP="00E20A84"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39520" behindDoc="1" locked="0" layoutInCell="1" allowOverlap="1" wp14:anchorId="101B7D90" wp14:editId="6672BDDD">
                <wp:simplePos x="0" y="0"/>
                <wp:positionH relativeFrom="margin">
                  <wp:posOffset>2085975</wp:posOffset>
                </wp:positionH>
                <wp:positionV relativeFrom="paragraph">
                  <wp:posOffset>-68741</wp:posOffset>
                </wp:positionV>
                <wp:extent cx="3657600" cy="2419985"/>
                <wp:effectExtent l="0" t="0" r="0" b="0"/>
                <wp:wrapNone/>
                <wp:docPr id="1868100117" name="Rectangle 18681001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41998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761219" id="Rectangle 1868100117" o:spid="_x0000_s1026" alt="&quot;&quot;" style="position:absolute;margin-left:164.25pt;margin-top:-5.4pt;width:4in;height:190.55pt;z-index:-25117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" fillcolor="#cfc4e6" stroked="f" strokeweight="1pt">
                <w10:wrap anchorx="margin"/>
              </v:rect>
            </w:pict>
          </mc:Fallback>
        </mc:AlternateContent>
      </w:r>
      <w:r w:rsidRPr="00A0592F">
        <w:rPr>
          <w:noProof/>
        </w:rPr>
        <w:drawing>
          <wp:anchor distT="0" distB="0" distL="114300" distR="114300" simplePos="0" relativeHeight="252141568" behindDoc="0" locked="0" layoutInCell="1" allowOverlap="1" wp14:anchorId="41B93F09" wp14:editId="59EF6093">
            <wp:simplePos x="0" y="0"/>
            <wp:positionH relativeFrom="margin">
              <wp:align>left</wp:align>
            </wp:positionH>
            <wp:positionV relativeFrom="paragraph">
              <wp:posOffset>143852</wp:posOffset>
            </wp:positionV>
            <wp:extent cx="1717433" cy="1914525"/>
            <wp:effectExtent l="0" t="0" r="0" b="0"/>
            <wp:wrapNone/>
            <wp:docPr id="1953397735" name="Picture 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397735" name="Picture 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433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 </w:t>
      </w:r>
      <w:r w:rsidRPr="00A0592F">
        <w:rPr>
          <w:b/>
          <w:bCs/>
        </w:rPr>
        <w:t>board</w:t>
      </w:r>
      <w:r>
        <w:t xml:space="preserve"> is a group of people who are:</w:t>
      </w:r>
    </w:p>
    <w:p w14:paraId="4C110EF8" w14:textId="77777777" w:rsidR="00BD359F" w:rsidRPr="00E20A84" w:rsidRDefault="00BD359F" w:rsidP="00E20A84">
      <w:pPr>
        <w:pStyle w:val="Listtoplevel"/>
      </w:pPr>
      <w:r>
        <w:t xml:space="preserve">in </w:t>
      </w:r>
      <w:r w:rsidRPr="00E20A84">
        <w:t>charge of an organisation</w:t>
      </w:r>
    </w:p>
    <w:p w14:paraId="457814D6" w14:textId="62C67262" w:rsidR="00BD359F" w:rsidRDefault="00BD359F" w:rsidP="00E20A84">
      <w:pPr>
        <w:pStyle w:val="Listtoplevel"/>
      </w:pPr>
      <w:r w:rsidRPr="00E20A84">
        <w:t xml:space="preserve">decide on the important things </w:t>
      </w:r>
      <w:r w:rsidR="00D55078">
        <w:br/>
      </w:r>
      <w:r w:rsidRPr="00E20A84">
        <w:t>an organisation does</w:t>
      </w:r>
      <w:r>
        <w:t>.</w:t>
      </w:r>
    </w:p>
    <w:p w14:paraId="7BA526C1" w14:textId="77777777" w:rsidR="00FF2C37" w:rsidRDefault="00FF2C37" w:rsidP="00FF2C37"/>
    <w:p w14:paraId="3F2912AD" w14:textId="1B3F3558" w:rsidR="00D26500" w:rsidRDefault="00D26500" w:rsidP="00FF2C37"/>
    <w:p w14:paraId="0E1766F9" w14:textId="5692E365" w:rsidR="00FF2C37" w:rsidRPr="00FF2C37" w:rsidRDefault="00410E44" w:rsidP="00FF2C37">
      <w:r w:rsidRPr="008B2A2E">
        <w:rPr>
          <w:noProof/>
        </w:rPr>
        <w:drawing>
          <wp:anchor distT="0" distB="0" distL="114300" distR="114300" simplePos="0" relativeHeight="252253184" behindDoc="0" locked="0" layoutInCell="1" allowOverlap="1" wp14:anchorId="6610105C" wp14:editId="1B26A82F">
            <wp:simplePos x="0" y="0"/>
            <wp:positionH relativeFrom="margin">
              <wp:align>left</wp:align>
            </wp:positionH>
            <wp:positionV relativeFrom="paragraph">
              <wp:posOffset>98147</wp:posOffset>
            </wp:positionV>
            <wp:extent cx="2029993" cy="400050"/>
            <wp:effectExtent l="0" t="0" r="8890" b="0"/>
            <wp:wrapNone/>
            <wp:docPr id="941334243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02955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993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078">
        <w:t xml:space="preserve">This work programme is run by </w:t>
      </w:r>
      <w:r w:rsidR="00D3202B">
        <w:t>Whaikaha</w:t>
      </w:r>
      <w:r w:rsidR="00D55078">
        <w:t xml:space="preserve">. </w:t>
      </w:r>
    </w:p>
    <w:p w14:paraId="3856DE87" w14:textId="1CF3DF75" w:rsidR="00153035" w:rsidRDefault="00153035" w:rsidP="00A14EE1"/>
    <w:p w14:paraId="1D87647F" w14:textId="039AC8B6" w:rsidR="00A14EE1" w:rsidRDefault="00410E44" w:rsidP="00A14EE1">
      <w:r w:rsidRPr="006E286B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291072" behindDoc="0" locked="0" layoutInCell="1" allowOverlap="1" wp14:anchorId="41FC7DEA" wp14:editId="74D35859">
            <wp:simplePos x="0" y="0"/>
            <wp:positionH relativeFrom="margin">
              <wp:align>left</wp:align>
            </wp:positionH>
            <wp:positionV relativeFrom="paragraph">
              <wp:posOffset>4611</wp:posOffset>
            </wp:positionV>
            <wp:extent cx="1800000" cy="1330484"/>
            <wp:effectExtent l="0" t="0" r="0" b="3175"/>
            <wp:wrapNone/>
            <wp:docPr id="1908995334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53413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33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BC96E" w14:textId="3DF04683" w:rsidR="00D35A71" w:rsidRDefault="00D35A71" w:rsidP="00A14EE1">
      <w:r>
        <w:t xml:space="preserve">This work programme is on track. </w:t>
      </w:r>
    </w:p>
    <w:p w14:paraId="3569806E" w14:textId="54F66DC4" w:rsidR="00D35A71" w:rsidRDefault="00D35A71" w:rsidP="00A14EE1"/>
    <w:p w14:paraId="211D7E49" w14:textId="7E00E694" w:rsidR="00D35A71" w:rsidRDefault="00D35A71" w:rsidP="00A14EE1"/>
    <w:p w14:paraId="13897950" w14:textId="77777777" w:rsidR="008B5FF9" w:rsidRDefault="008B5FF9" w:rsidP="00A14EE1"/>
    <w:p w14:paraId="737B3118" w14:textId="77777777" w:rsidR="008B5FF9" w:rsidRDefault="008B5FF9" w:rsidP="00A14EE1"/>
    <w:p w14:paraId="6A394D78" w14:textId="77777777" w:rsidR="0071234C" w:rsidRDefault="0071234C" w:rsidP="00A14EE1"/>
    <w:p w14:paraId="4B356153" w14:textId="77777777" w:rsidR="0071234C" w:rsidRDefault="0071234C" w:rsidP="00A14EE1"/>
    <w:p w14:paraId="5E0FD2FF" w14:textId="77777777" w:rsidR="0071234C" w:rsidRDefault="0071234C" w:rsidP="00A14EE1"/>
    <w:p w14:paraId="4FAA556E" w14:textId="77777777" w:rsidR="0071234C" w:rsidRDefault="0071234C" w:rsidP="00A14EE1"/>
    <w:p w14:paraId="1A3D7582" w14:textId="77777777" w:rsidR="0071234C" w:rsidRDefault="0071234C" w:rsidP="00A14EE1"/>
    <w:p w14:paraId="4216BB86" w14:textId="77777777" w:rsidR="00720241" w:rsidRDefault="00720241">
      <w:pPr>
        <w:spacing w:line="240" w:lineRule="auto"/>
        <w:ind w:left="0"/>
      </w:pPr>
      <w:r>
        <w:br w:type="page"/>
      </w:r>
    </w:p>
    <w:p w14:paraId="005787F8" w14:textId="1D0E0780" w:rsidR="00546E40" w:rsidRDefault="00546E40" w:rsidP="00546E40">
      <w:pPr>
        <w:pStyle w:val="Heading1"/>
      </w:pPr>
      <w:bookmarkStart w:id="23" w:name="_Hlk203123907"/>
      <w:r>
        <w:lastRenderedPageBreak/>
        <w:t>C</w:t>
      </w:r>
      <w:bookmarkStart w:id="24" w:name="_Hlk203123453"/>
      <w:r>
        <w:t>ross Government Work Programme: Disability Data and Evidence</w:t>
      </w:r>
    </w:p>
    <w:p w14:paraId="3848E647" w14:textId="77777777" w:rsidR="00546E40" w:rsidRDefault="00546E40" w:rsidP="00720241">
      <w:pPr>
        <w:pStyle w:val="Heading2"/>
      </w:pPr>
    </w:p>
    <w:p w14:paraId="0982F757" w14:textId="328A09DF" w:rsidR="00546E40" w:rsidRDefault="00546E40" w:rsidP="00720241">
      <w:pPr>
        <w:pStyle w:val="Heading2"/>
      </w:pPr>
      <w:r w:rsidRPr="00546E40">
        <w:rPr>
          <w:b w:val="0"/>
          <w:bCs/>
          <w:noProof/>
        </w:rPr>
        <w:drawing>
          <wp:anchor distT="0" distB="0" distL="114300" distR="114300" simplePos="0" relativeHeight="252254208" behindDoc="0" locked="0" layoutInCell="1" allowOverlap="1" wp14:anchorId="0DB9A407" wp14:editId="6900F09F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1799590" cy="1709420"/>
            <wp:effectExtent l="0" t="0" r="0" b="5080"/>
            <wp:wrapNone/>
            <wp:docPr id="1458569336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569336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43296" behindDoc="1" locked="0" layoutInCell="1" allowOverlap="1" wp14:anchorId="210BAD95" wp14:editId="74EF3C9B">
                <wp:simplePos x="0" y="0"/>
                <wp:positionH relativeFrom="margin">
                  <wp:align>right</wp:align>
                </wp:positionH>
                <wp:positionV relativeFrom="paragraph">
                  <wp:posOffset>256540</wp:posOffset>
                </wp:positionV>
                <wp:extent cx="3599815" cy="1554480"/>
                <wp:effectExtent l="0" t="0" r="635" b="7620"/>
                <wp:wrapNone/>
                <wp:docPr id="18" name="Rectangle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554480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EABCBE" id="Rectangle 18" o:spid="_x0000_s1026" alt="&quot;&quot;" style="position:absolute;margin-left:232.25pt;margin-top:20.2pt;width:283.45pt;height:122.4pt;z-index:-250973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" fillcolor="#cfc4e6" stroked="f" strokeweight="1pt">
                <w10:wrap anchorx="margin"/>
              </v:rect>
            </w:pict>
          </mc:Fallback>
        </mc:AlternateContent>
      </w:r>
    </w:p>
    <w:p w14:paraId="0B83BB49" w14:textId="5E6B6717" w:rsidR="00720241" w:rsidRDefault="00546E40" w:rsidP="00A14EE1">
      <w:r w:rsidRPr="00546E40">
        <w:rPr>
          <w:b/>
          <w:bCs/>
        </w:rPr>
        <w:t>Cross Government Work Programme</w:t>
      </w:r>
      <w:r>
        <w:t xml:space="preserve"> means government agencies working together to share </w:t>
      </w:r>
      <w:r w:rsidRPr="00546E40">
        <w:rPr>
          <w:b/>
          <w:bCs/>
        </w:rPr>
        <w:t>data</w:t>
      </w:r>
      <w:r>
        <w:t>.</w:t>
      </w:r>
      <w:r w:rsidRPr="00546E40">
        <w:rPr>
          <w:noProof/>
          <w:lang w:eastAsia="en-NZ"/>
        </w:rPr>
        <w:t xml:space="preserve"> </w:t>
      </w:r>
    </w:p>
    <w:p w14:paraId="273BF6C0" w14:textId="30D33AF8" w:rsidR="00546E40" w:rsidRDefault="00546E40" w:rsidP="00A14EE1"/>
    <w:p w14:paraId="088121C0" w14:textId="4AE99A7E" w:rsidR="00546E40" w:rsidRDefault="00186FEE" w:rsidP="00A14EE1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354560" behindDoc="1" locked="0" layoutInCell="1" allowOverlap="1" wp14:anchorId="70E69213" wp14:editId="30EAEBFD">
                <wp:simplePos x="0" y="0"/>
                <wp:positionH relativeFrom="margin">
                  <wp:posOffset>2131060</wp:posOffset>
                </wp:positionH>
                <wp:positionV relativeFrom="paragraph">
                  <wp:posOffset>227058</wp:posOffset>
                </wp:positionV>
                <wp:extent cx="3599815" cy="1227455"/>
                <wp:effectExtent l="0" t="0" r="635" b="0"/>
                <wp:wrapNone/>
                <wp:docPr id="27" name="Rectangle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2745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3A060" id="Rectangle 27" o:spid="_x0000_s1026" alt="&quot;&quot;" style="position:absolute;margin-left:167.8pt;margin-top:17.9pt;width:283.45pt;height:96.65pt;z-index:-25096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" fillcolor="#cfc4e6" stroked="f" strokeweight="1pt">
                <w10:wrap anchorx="margin"/>
              </v:rect>
            </w:pict>
          </mc:Fallback>
        </mc:AlternateContent>
      </w:r>
      <w:r w:rsidR="00C91173" w:rsidRPr="00C91173">
        <w:rPr>
          <w:noProof/>
        </w:rPr>
        <w:drawing>
          <wp:anchor distT="0" distB="0" distL="114300" distR="114300" simplePos="0" relativeHeight="252350464" behindDoc="0" locked="0" layoutInCell="1" allowOverlap="1" wp14:anchorId="1491E2C1" wp14:editId="23ADA2D7">
            <wp:simplePos x="0" y="0"/>
            <wp:positionH relativeFrom="margin">
              <wp:posOffset>-635</wp:posOffset>
            </wp:positionH>
            <wp:positionV relativeFrom="paragraph">
              <wp:posOffset>176530</wp:posOffset>
            </wp:positionV>
            <wp:extent cx="1475740" cy="1475740"/>
            <wp:effectExtent l="0" t="0" r="0" b="0"/>
            <wp:wrapThrough wrapText="bothSides">
              <wp:wrapPolygon edited="0">
                <wp:start x="15336" y="836"/>
                <wp:lineTo x="10038" y="5298"/>
                <wp:lineTo x="0" y="14778"/>
                <wp:lineTo x="0" y="20355"/>
                <wp:lineTo x="21191" y="20355"/>
                <wp:lineTo x="21191" y="836"/>
                <wp:lineTo x="15336" y="836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740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716665" w14:textId="64BD3D68" w:rsidR="00546E40" w:rsidRDefault="00546E40" w:rsidP="00546E40">
      <w:r w:rsidRPr="00546E40">
        <w:rPr>
          <w:b/>
          <w:bCs/>
        </w:rPr>
        <w:t>Data</w:t>
      </w:r>
      <w:r>
        <w:t xml:space="preserve"> is information that government agencies collect as part of the work they do.</w:t>
      </w:r>
    </w:p>
    <w:p w14:paraId="6F47D092" w14:textId="77777777" w:rsidR="00546E40" w:rsidRDefault="00546E40" w:rsidP="00546E40"/>
    <w:p w14:paraId="0F5D80DF" w14:textId="77777777" w:rsidR="00546E40" w:rsidRDefault="00546E40" w:rsidP="00546E40"/>
    <w:p w14:paraId="502F4D8B" w14:textId="230A7CE8" w:rsidR="00546E40" w:rsidRDefault="00546E40" w:rsidP="00546E40">
      <w:r w:rsidRPr="008B2A2E">
        <w:rPr>
          <w:noProof/>
        </w:rPr>
        <w:drawing>
          <wp:anchor distT="0" distB="0" distL="114300" distR="114300" simplePos="0" relativeHeight="252345344" behindDoc="0" locked="0" layoutInCell="1" allowOverlap="1" wp14:anchorId="6CD7CF32" wp14:editId="1C516DDC">
            <wp:simplePos x="0" y="0"/>
            <wp:positionH relativeFrom="margin">
              <wp:posOffset>-229870</wp:posOffset>
            </wp:positionH>
            <wp:positionV relativeFrom="paragraph">
              <wp:posOffset>182245</wp:posOffset>
            </wp:positionV>
            <wp:extent cx="2029460" cy="400050"/>
            <wp:effectExtent l="0" t="0" r="8890" b="0"/>
            <wp:wrapNone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02955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This programme is being led by </w:t>
      </w:r>
      <w:proofErr w:type="spellStart"/>
      <w:r>
        <w:t>Whaikaha</w:t>
      </w:r>
      <w:proofErr w:type="spellEnd"/>
      <w:r>
        <w:t xml:space="preserve"> along with Stats NZ. </w:t>
      </w:r>
    </w:p>
    <w:p w14:paraId="34379605" w14:textId="77777777" w:rsidR="00546E40" w:rsidRDefault="00546E40" w:rsidP="00546E40"/>
    <w:p w14:paraId="1D9E5C7C" w14:textId="102154A7" w:rsidR="00546E40" w:rsidRDefault="00C91173" w:rsidP="00546E40">
      <w:r w:rsidRPr="006E286B">
        <w:rPr>
          <w:rFonts w:eastAsia="Times New Roman" w:cs="Arial"/>
          <w:noProof/>
          <w:color w:val="000000"/>
          <w:szCs w:val="32"/>
        </w:rPr>
        <w:drawing>
          <wp:anchor distT="0" distB="0" distL="114300" distR="114300" simplePos="0" relativeHeight="252352512" behindDoc="0" locked="0" layoutInCell="1" allowOverlap="1" wp14:anchorId="010BF1B3" wp14:editId="3D60143E">
            <wp:simplePos x="0" y="0"/>
            <wp:positionH relativeFrom="margin">
              <wp:align>left</wp:align>
            </wp:positionH>
            <wp:positionV relativeFrom="paragraph">
              <wp:posOffset>127635</wp:posOffset>
            </wp:positionV>
            <wp:extent cx="1606550" cy="1186815"/>
            <wp:effectExtent l="0" t="0" r="0" b="0"/>
            <wp:wrapNone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153637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A3145" w14:textId="29F56F8F" w:rsidR="00546E40" w:rsidRPr="00E02C06" w:rsidRDefault="00546E40" w:rsidP="00546E40">
      <w:r>
        <w:t xml:space="preserve">This programme is on track. </w:t>
      </w:r>
    </w:p>
    <w:p w14:paraId="41DCDE3F" w14:textId="7A64A5F5" w:rsidR="00546E40" w:rsidRDefault="00546E40" w:rsidP="00546E40"/>
    <w:p w14:paraId="4DE3B303" w14:textId="106B82E7" w:rsidR="00546E40" w:rsidRDefault="00546E40">
      <w:pPr>
        <w:spacing w:line="240" w:lineRule="auto"/>
        <w:ind w:left="0"/>
      </w:pPr>
      <w:r>
        <w:br w:type="page"/>
      </w:r>
    </w:p>
    <w:p w14:paraId="37B1CD03" w14:textId="0B331A3F" w:rsidR="00546E40" w:rsidRDefault="00C91173" w:rsidP="00A14EE1">
      <w:r w:rsidRPr="00C91173">
        <w:rPr>
          <w:b/>
          <w:bCs/>
          <w:noProof/>
        </w:rPr>
        <w:lastRenderedPageBreak/>
        <w:drawing>
          <wp:anchor distT="0" distB="0" distL="114300" distR="114300" simplePos="0" relativeHeight="252348416" behindDoc="0" locked="0" layoutInCell="1" allowOverlap="1" wp14:anchorId="748063D6" wp14:editId="0568DD6D">
            <wp:simplePos x="0" y="0"/>
            <wp:positionH relativeFrom="margin">
              <wp:posOffset>-184150</wp:posOffset>
            </wp:positionH>
            <wp:positionV relativeFrom="paragraph">
              <wp:posOffset>0</wp:posOffset>
            </wp:positionV>
            <wp:extent cx="2011680" cy="2011680"/>
            <wp:effectExtent l="0" t="0" r="7620" b="0"/>
            <wp:wrapThrough wrapText="bothSides">
              <wp:wrapPolygon edited="0">
                <wp:start x="10227" y="3886"/>
                <wp:lineTo x="4705" y="5523"/>
                <wp:lineTo x="1636" y="6750"/>
                <wp:lineTo x="1636" y="7568"/>
                <wp:lineTo x="818" y="9000"/>
                <wp:lineTo x="0" y="10841"/>
                <wp:lineTo x="0" y="17591"/>
                <wp:lineTo x="21477" y="17591"/>
                <wp:lineTo x="21477" y="14932"/>
                <wp:lineTo x="18000" y="10841"/>
                <wp:lineTo x="18205" y="9818"/>
                <wp:lineTo x="15955" y="8386"/>
                <wp:lineTo x="12682" y="7568"/>
                <wp:lineTo x="12477" y="5523"/>
                <wp:lineTo x="11250" y="3886"/>
                <wp:lineTo x="10227" y="3886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F19">
        <w:t>Th</w:t>
      </w:r>
      <w:r w:rsidR="00546E40">
        <w:t>e</w:t>
      </w:r>
      <w:r w:rsidR="00DB2F19">
        <w:t xml:space="preserve"> programme is about </w:t>
      </w:r>
      <w:r>
        <w:t>using</w:t>
      </w:r>
      <w:r w:rsidR="00DB2F19">
        <w:t xml:space="preserve"> disability </w:t>
      </w:r>
      <w:r w:rsidR="00DB2F19" w:rsidRPr="00546E40">
        <w:t>data</w:t>
      </w:r>
      <w:r w:rsidR="00DB2F19">
        <w:t xml:space="preserve"> available so </w:t>
      </w:r>
      <w:r w:rsidR="00546E40">
        <w:t>that:</w:t>
      </w:r>
    </w:p>
    <w:p w14:paraId="20561E25" w14:textId="7DEFA087" w:rsidR="00546E40" w:rsidRDefault="00DB2F19" w:rsidP="00546E40">
      <w:pPr>
        <w:pStyle w:val="ListParagraph"/>
        <w:numPr>
          <w:ilvl w:val="0"/>
          <w:numId w:val="17"/>
        </w:numPr>
        <w:ind w:left="4253" w:hanging="567"/>
      </w:pPr>
      <w:r w:rsidRPr="00546E40">
        <w:rPr>
          <w:b/>
          <w:bCs/>
        </w:rPr>
        <w:t>policies</w:t>
      </w:r>
      <w:r>
        <w:t xml:space="preserve"> </w:t>
      </w:r>
      <w:r w:rsidR="00546E40">
        <w:t>meet the needs of disabled people better</w:t>
      </w:r>
    </w:p>
    <w:p w14:paraId="43695495" w14:textId="77F1B14C" w:rsidR="00546E40" w:rsidRDefault="00C91173" w:rsidP="00546E40">
      <w:pPr>
        <w:pStyle w:val="ListParagraph"/>
        <w:numPr>
          <w:ilvl w:val="0"/>
          <w:numId w:val="17"/>
        </w:numPr>
        <w:ind w:left="4253" w:hanging="567"/>
      </w:pPr>
      <w:r>
        <w:rPr>
          <w:noProof/>
        </w:rPr>
        <w:drawing>
          <wp:anchor distT="0" distB="0" distL="114300" distR="114300" simplePos="0" relativeHeight="252256256" behindDoc="0" locked="0" layoutInCell="1" allowOverlap="1" wp14:anchorId="00AD4896" wp14:editId="3C72F596">
            <wp:simplePos x="0" y="0"/>
            <wp:positionH relativeFrom="margin">
              <wp:posOffset>-183515</wp:posOffset>
            </wp:positionH>
            <wp:positionV relativeFrom="paragraph">
              <wp:posOffset>916940</wp:posOffset>
            </wp:positionV>
            <wp:extent cx="1809750" cy="1419225"/>
            <wp:effectExtent l="0" t="0" r="0" b="9525"/>
            <wp:wrapNone/>
            <wp:docPr id="610276495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276495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6E40">
        <w:t xml:space="preserve">services meet the needs of disabled people better. </w:t>
      </w:r>
    </w:p>
    <w:p w14:paraId="5197F207" w14:textId="77777777" w:rsidR="00546E40" w:rsidRDefault="00546E40" w:rsidP="00546E40">
      <w:pPr>
        <w:ind w:left="4046"/>
      </w:pPr>
    </w:p>
    <w:p w14:paraId="20E40BFB" w14:textId="1D55DE83" w:rsidR="00D4784C" w:rsidRPr="007278B6" w:rsidRDefault="00546E40" w:rsidP="00A14EE1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47712" behindDoc="1" locked="0" layoutInCell="1" allowOverlap="1" wp14:anchorId="3A87DE97" wp14:editId="36AADA23">
                <wp:simplePos x="0" y="0"/>
                <wp:positionH relativeFrom="margin">
                  <wp:posOffset>2194923</wp:posOffset>
                </wp:positionH>
                <wp:positionV relativeFrom="paragraph">
                  <wp:posOffset>203835</wp:posOffset>
                </wp:positionV>
                <wp:extent cx="3599815" cy="499745"/>
                <wp:effectExtent l="0" t="0" r="635" b="0"/>
                <wp:wrapNone/>
                <wp:docPr id="1748885100" name="Rectangle 174888510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99745"/>
                        </a:xfrm>
                        <a:prstGeom prst="rect">
                          <a:avLst/>
                        </a:prstGeom>
                        <a:solidFill>
                          <a:srgbClr val="CFC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A4E875" id="Rectangle 1748885100" o:spid="_x0000_s1026" alt="&quot;&quot;" style="position:absolute;margin-left:172.85pt;margin-top:16.05pt;width:283.45pt;height:39.35pt;z-index:-25116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" fillcolor="#cfc4e6" stroked="f" strokeweight="1pt">
                <w10:wrap anchorx="margin"/>
              </v:rect>
            </w:pict>
          </mc:Fallback>
        </mc:AlternateContent>
      </w:r>
    </w:p>
    <w:p w14:paraId="491D4800" w14:textId="51F0C8D8" w:rsidR="00B06DC2" w:rsidRDefault="00B06DC2" w:rsidP="00A14EE1">
      <w:r>
        <w:rPr>
          <w:b/>
          <w:bCs/>
        </w:rPr>
        <w:t xml:space="preserve">Policies </w:t>
      </w:r>
      <w:r>
        <w:t xml:space="preserve">are </w:t>
      </w:r>
      <w:r w:rsidR="00546E40">
        <w:t xml:space="preserve">like </w:t>
      </w:r>
      <w:r>
        <w:t xml:space="preserve">rules to be followed. </w:t>
      </w:r>
    </w:p>
    <w:p w14:paraId="6EE3DB21" w14:textId="4EE204C4" w:rsidR="00324BCD" w:rsidRDefault="00324BCD" w:rsidP="00A14EE1"/>
    <w:p w14:paraId="3DCAA4FA" w14:textId="22DD0304" w:rsidR="00546E40" w:rsidRDefault="00C91173" w:rsidP="00A14EE1">
      <w:r w:rsidRPr="00C91173">
        <w:rPr>
          <w:noProof/>
        </w:rPr>
        <w:drawing>
          <wp:anchor distT="0" distB="0" distL="114300" distR="114300" simplePos="0" relativeHeight="252346368" behindDoc="0" locked="0" layoutInCell="1" allowOverlap="1" wp14:anchorId="2F6813E2" wp14:editId="33896AEA">
            <wp:simplePos x="0" y="0"/>
            <wp:positionH relativeFrom="margin">
              <wp:posOffset>-222250</wp:posOffset>
            </wp:positionH>
            <wp:positionV relativeFrom="paragraph">
              <wp:posOffset>363855</wp:posOffset>
            </wp:positionV>
            <wp:extent cx="2050415" cy="2050415"/>
            <wp:effectExtent l="0" t="0" r="6985" b="0"/>
            <wp:wrapThrough wrapText="bothSides">
              <wp:wrapPolygon edited="0">
                <wp:start x="12242" y="1605"/>
                <wp:lineTo x="3010" y="4616"/>
                <wp:lineTo x="3010" y="5418"/>
                <wp:lineTo x="2007" y="8429"/>
                <wp:lineTo x="1405" y="9231"/>
                <wp:lineTo x="1605" y="11640"/>
                <wp:lineTo x="0" y="16055"/>
                <wp:lineTo x="0" y="16657"/>
                <wp:lineTo x="21473" y="16657"/>
                <wp:lineTo x="21473" y="15854"/>
                <wp:lineTo x="19867" y="11640"/>
                <wp:lineTo x="20269" y="8830"/>
                <wp:lineTo x="19466" y="8228"/>
                <wp:lineTo x="18061" y="6422"/>
                <wp:lineTo x="16657" y="5218"/>
                <wp:lineTo x="13646" y="1605"/>
                <wp:lineTo x="12242" y="1605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415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8180E" w14:textId="523DAB2F" w:rsidR="00546E40" w:rsidRDefault="00546E40" w:rsidP="00A14EE1">
      <w:r>
        <w:t>Some of the things that have been done are:</w:t>
      </w:r>
    </w:p>
    <w:p w14:paraId="5033788F" w14:textId="37C391C4" w:rsidR="00546E40" w:rsidRDefault="00546E40" w:rsidP="00546E40">
      <w:pPr>
        <w:pStyle w:val="ListParagraph"/>
        <w:numPr>
          <w:ilvl w:val="0"/>
          <w:numId w:val="18"/>
        </w:numPr>
        <w:ind w:left="4253" w:hanging="567"/>
      </w:pPr>
      <w:r>
        <w:t>setting up a Community of Practice who meet to learn about the data collected</w:t>
      </w:r>
    </w:p>
    <w:p w14:paraId="2EE5DFA3" w14:textId="64BBE49E" w:rsidR="00546E40" w:rsidRDefault="00C91173" w:rsidP="00546E40">
      <w:pPr>
        <w:pStyle w:val="ListParagraph"/>
        <w:numPr>
          <w:ilvl w:val="0"/>
          <w:numId w:val="18"/>
        </w:numPr>
        <w:ind w:left="4253" w:hanging="567"/>
      </w:pPr>
      <w:r w:rsidRPr="00C91173">
        <w:rPr>
          <w:b/>
          <w:bCs/>
          <w:noProof/>
        </w:rPr>
        <w:drawing>
          <wp:anchor distT="0" distB="0" distL="114300" distR="114300" simplePos="0" relativeHeight="252349440" behindDoc="0" locked="0" layoutInCell="1" allowOverlap="1" wp14:anchorId="4EB3B9CD" wp14:editId="502D6E96">
            <wp:simplePos x="0" y="0"/>
            <wp:positionH relativeFrom="column">
              <wp:posOffset>-52705</wp:posOffset>
            </wp:positionH>
            <wp:positionV relativeFrom="paragraph">
              <wp:posOffset>19685</wp:posOffset>
            </wp:positionV>
            <wp:extent cx="1697990" cy="1697990"/>
            <wp:effectExtent l="0" t="0" r="0" b="0"/>
            <wp:wrapThrough wrapText="bothSides">
              <wp:wrapPolygon edited="0">
                <wp:start x="6785" y="2181"/>
                <wp:lineTo x="2181" y="5816"/>
                <wp:lineTo x="1454" y="10663"/>
                <wp:lineTo x="2908" y="14298"/>
                <wp:lineTo x="0" y="17448"/>
                <wp:lineTo x="0" y="18417"/>
                <wp:lineTo x="485" y="19144"/>
                <wp:lineTo x="21083" y="19144"/>
                <wp:lineTo x="21325" y="10178"/>
                <wp:lineTo x="21325" y="8966"/>
                <wp:lineTo x="20841" y="6058"/>
                <wp:lineTo x="19871" y="3877"/>
                <wp:lineTo x="18660" y="2181"/>
                <wp:lineTo x="6785" y="2181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990" cy="169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6E40">
        <w:t xml:space="preserve">setting up a Data and Insights team at </w:t>
      </w:r>
      <w:proofErr w:type="spellStart"/>
      <w:r w:rsidR="00546E40">
        <w:t>Whaikaha</w:t>
      </w:r>
      <w:proofErr w:type="spellEnd"/>
      <w:r w:rsidR="00546E40">
        <w:t xml:space="preserve"> who collect / use data to provide advice.</w:t>
      </w:r>
    </w:p>
    <w:bookmarkEnd w:id="24"/>
    <w:bookmarkEnd w:id="23"/>
    <w:p w14:paraId="357E282A" w14:textId="77777777" w:rsidR="00546E40" w:rsidRDefault="00546E40" w:rsidP="00A14EE1"/>
    <w:p w14:paraId="7785FFDF" w14:textId="77777777" w:rsidR="00546E40" w:rsidRDefault="00546E40" w:rsidP="00A14EE1"/>
    <w:bookmarkEnd w:id="20"/>
    <w:p w14:paraId="6E1E467D" w14:textId="2C6894AF" w:rsidR="00416029" w:rsidRDefault="00305BEF" w:rsidP="00546E40">
      <w:pPr>
        <w:spacing w:line="240" w:lineRule="auto"/>
        <w:ind w:left="0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sz w:val="28"/>
          <w:szCs w:val="28"/>
          <w:lang w:eastAsia="en-NZ"/>
        </w:rPr>
        <w:br w:type="page"/>
      </w:r>
    </w:p>
    <w:p w14:paraId="24BD388B" w14:textId="14F09F5C" w:rsidR="00316DBA" w:rsidRPr="00316DBA" w:rsidRDefault="007D6994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8B2A2E">
        <w:rPr>
          <w:noProof/>
        </w:rPr>
        <w:lastRenderedPageBreak/>
        <w:drawing>
          <wp:anchor distT="0" distB="0" distL="114300" distR="114300" simplePos="0" relativeHeight="252258304" behindDoc="0" locked="0" layoutInCell="1" allowOverlap="1" wp14:anchorId="62D41D56" wp14:editId="29980949">
            <wp:simplePos x="0" y="0"/>
            <wp:positionH relativeFrom="margin">
              <wp:posOffset>0</wp:posOffset>
            </wp:positionH>
            <wp:positionV relativeFrom="paragraph">
              <wp:posOffset>104775</wp:posOffset>
            </wp:positionV>
            <wp:extent cx="1498328" cy="295275"/>
            <wp:effectExtent l="0" t="0" r="6985" b="0"/>
            <wp:wrapNone/>
            <wp:docPr id="612890512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02955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328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 wp14:anchorId="02E145C9" wp14:editId="2A6DBFCC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33B0CF" id="Rectangle: Rounded Corners 24" o:spid="_x0000_s1026" style="position:absolute;margin-left:-27pt;margin-top:-21pt;width:490.9pt;height:660.75pt;z-index:-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 w:rsidR="00F94BF3">
        <w:rPr>
          <w:rFonts w:eastAsia="Times New Roman" w:cs="Arial"/>
          <w:sz w:val="28"/>
          <w:szCs w:val="28"/>
          <w:lang w:eastAsia="en-NZ"/>
        </w:rPr>
        <w:br/>
        <w:t>Whaikaha – Ministry of Disabled People</w:t>
      </w:r>
      <w:r w:rsidR="005E7371">
        <w:rPr>
          <w:rFonts w:eastAsia="Times New Roman" w:cs="Arial"/>
          <w:sz w:val="28"/>
          <w:szCs w:val="28"/>
          <w:lang w:eastAsia="en-NZ"/>
        </w:rPr>
        <w:t>.</w:t>
      </w:r>
      <w:r w:rsidR="00F94BF3">
        <w:rPr>
          <w:rFonts w:eastAsia="Times New Roman" w:cs="Arial"/>
          <w:sz w:val="28"/>
          <w:szCs w:val="28"/>
          <w:lang w:eastAsia="en-NZ"/>
        </w:rPr>
        <w:t xml:space="preserve"> </w:t>
      </w:r>
    </w:p>
    <w:p w14:paraId="0A2EF39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644433F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1056" behindDoc="0" locked="0" layoutInCell="1" allowOverlap="1" wp14:anchorId="3BA2BA8F" wp14:editId="41AB4199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it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43D49BBB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0032" behindDoc="0" locked="0" layoutInCell="1" allowOverlap="1" wp14:anchorId="477300BF" wp14:editId="2BBB5F33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7389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68F2C2A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16960" behindDoc="0" locked="0" layoutInCell="1" allowOverlap="1" wp14:anchorId="226FEBD9" wp14:editId="3F8D4A72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2A40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7FFAE007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56715DAF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3104" behindDoc="0" locked="0" layoutInCell="1" allowOverlap="1" wp14:anchorId="30CFBC64" wp14:editId="440535D0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5623E734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3A698D8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2080" behindDoc="1" locked="0" layoutInCell="1" allowOverlap="1" wp14:anchorId="062ED319" wp14:editId="620063E5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7E686E5A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75E76D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E030C5F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65FE7DA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26176" behindDoc="0" locked="0" layoutInCell="1" allowOverlap="1" wp14:anchorId="38B52A17" wp14:editId="2FE2D2BD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6F27C4D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24128" behindDoc="0" locked="0" layoutInCell="1" allowOverlap="1" wp14:anchorId="767F71BB" wp14:editId="16EE3C70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73D0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7AD15FB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1630E8E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6D63613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894AA5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5152" behindDoc="0" locked="0" layoutInCell="1" allowOverlap="1" wp14:anchorId="7E9C3FFE" wp14:editId="4C91604A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1A58542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9A22A7F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D453668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13451FAE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5DDD1F44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4C4C3A">
      <w:headerReference w:type="even" r:id="rId220"/>
      <w:headerReference w:type="default" r:id="rId221"/>
      <w:footerReference w:type="even" r:id="rId222"/>
      <w:footerReference w:type="default" r:id="rId223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C3478"/>
        <w:left w:val="single" w:sz="24" w:space="24" w:color="4C3478"/>
        <w:bottom w:val="single" w:sz="24" w:space="24" w:color="4C3478"/>
        <w:right w:val="single" w:sz="24" w:space="24" w:color="4C3478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88140F" w14:textId="77777777" w:rsidR="00A04139" w:rsidRDefault="00A04139">
      <w:pPr>
        <w:spacing w:line="240" w:lineRule="auto"/>
      </w:pPr>
      <w:r>
        <w:separator/>
      </w:r>
    </w:p>
  </w:endnote>
  <w:endnote w:type="continuationSeparator" w:id="0">
    <w:p w14:paraId="05102194" w14:textId="77777777" w:rsidR="00A04139" w:rsidRDefault="00A0413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8A833B1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7D3F12D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D92097D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2682DA7A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5E8BD7" w14:textId="77777777" w:rsidR="00A04139" w:rsidRDefault="00A04139">
      <w:pPr>
        <w:spacing w:line="240" w:lineRule="auto"/>
      </w:pPr>
      <w:r>
        <w:separator/>
      </w:r>
    </w:p>
  </w:footnote>
  <w:footnote w:type="continuationSeparator" w:id="0">
    <w:p w14:paraId="35CCE227" w14:textId="77777777" w:rsidR="00A04139" w:rsidRDefault="00A0413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0D4CDA" w14:textId="7B345F19" w:rsidR="0071234C" w:rsidRDefault="0071234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23314F06" wp14:editId="3F246D74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1430" b="15240"/>
              <wp:wrapNone/>
              <wp:docPr id="1358551592" name="Text Box 2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0B3B63" w14:textId="5CF2204D" w:rsidR="0071234C" w:rsidRPr="0071234C" w:rsidRDefault="0071234C" w:rsidP="0071234C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71234C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IN-CONFIDENCE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314F0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6" type="#_x0000_t202" alt="IN-CONFIDENCE" style="position:absolute;left:0;text-align:left;margin-left:0;margin-top:0;width:34.95pt;height:34.95pt;z-index:25165926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zCBgIAABU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" filled="f" stroked="f">
              <v:textbox style="mso-fit-shape-to-text:t" inset="0,15pt,0,0">
                <w:txbxContent>
                  <w:p w14:paraId="2F0B3B63" w14:textId="5CF2204D" w:rsidR="0071234C" w:rsidRPr="0071234C" w:rsidRDefault="0071234C" w:rsidP="0071234C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71234C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IN-CONFIDENCE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EFB88" w14:textId="3EA0603C" w:rsidR="0071234C" w:rsidRDefault="0071234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2998A55B" wp14:editId="136D8032">
              <wp:simplePos x="914400" y="450850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1430" b="15240"/>
              <wp:wrapNone/>
              <wp:docPr id="1855553913" name="Text Box 3" descr="IN-CONFIDENCE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3CB84F" w14:textId="2CB88141" w:rsidR="0071234C" w:rsidRPr="0071234C" w:rsidRDefault="0071234C" w:rsidP="0071234C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98A55B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57" type="#_x0000_t202" alt="IN-CONFIDENCE" style="position:absolute;left:0;text-align:left;margin-left:0;margin-top:0;width:34.95pt;height:34.9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" filled="f" stroked="f">
              <v:textbox style="mso-fit-shape-to-text:t" inset="0,15pt,0,0">
                <w:txbxContent>
                  <w:p w14:paraId="503CB84F" w14:textId="2CB88141" w:rsidR="0071234C" w:rsidRPr="0071234C" w:rsidRDefault="0071234C" w:rsidP="0071234C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310777"/>
    <w:multiLevelType w:val="hybridMultilevel"/>
    <w:tmpl w:val="039E478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" w15:restartNumberingAfterBreak="0">
    <w:nsid w:val="12347C23"/>
    <w:multiLevelType w:val="hybridMultilevel"/>
    <w:tmpl w:val="210879B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2213769B"/>
    <w:multiLevelType w:val="hybridMultilevel"/>
    <w:tmpl w:val="C99CDB7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357D4C9D"/>
    <w:multiLevelType w:val="hybridMultilevel"/>
    <w:tmpl w:val="BAD046E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2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65F213B"/>
    <w:multiLevelType w:val="hybridMultilevel"/>
    <w:tmpl w:val="1A9E5E2A"/>
    <w:lvl w:ilvl="0" w:tplc="3A7AD620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66" w:hanging="360"/>
      </w:pPr>
    </w:lvl>
    <w:lvl w:ilvl="2" w:tplc="0809001B" w:tentative="1">
      <w:start w:val="1"/>
      <w:numFmt w:val="lowerRoman"/>
      <w:lvlText w:val="%3."/>
      <w:lvlJc w:val="right"/>
      <w:pPr>
        <w:ind w:left="5486" w:hanging="180"/>
      </w:pPr>
    </w:lvl>
    <w:lvl w:ilvl="3" w:tplc="0809000F" w:tentative="1">
      <w:start w:val="1"/>
      <w:numFmt w:val="decimal"/>
      <w:lvlText w:val="%4."/>
      <w:lvlJc w:val="left"/>
      <w:pPr>
        <w:ind w:left="6206" w:hanging="360"/>
      </w:pPr>
    </w:lvl>
    <w:lvl w:ilvl="4" w:tplc="08090019" w:tentative="1">
      <w:start w:val="1"/>
      <w:numFmt w:val="lowerLetter"/>
      <w:lvlText w:val="%5."/>
      <w:lvlJc w:val="left"/>
      <w:pPr>
        <w:ind w:left="6926" w:hanging="360"/>
      </w:pPr>
    </w:lvl>
    <w:lvl w:ilvl="5" w:tplc="0809001B" w:tentative="1">
      <w:start w:val="1"/>
      <w:numFmt w:val="lowerRoman"/>
      <w:lvlText w:val="%6."/>
      <w:lvlJc w:val="right"/>
      <w:pPr>
        <w:ind w:left="7646" w:hanging="180"/>
      </w:pPr>
    </w:lvl>
    <w:lvl w:ilvl="6" w:tplc="0809000F" w:tentative="1">
      <w:start w:val="1"/>
      <w:numFmt w:val="decimal"/>
      <w:lvlText w:val="%7."/>
      <w:lvlJc w:val="left"/>
      <w:pPr>
        <w:ind w:left="8366" w:hanging="360"/>
      </w:pPr>
    </w:lvl>
    <w:lvl w:ilvl="7" w:tplc="08090019" w:tentative="1">
      <w:start w:val="1"/>
      <w:numFmt w:val="lowerLetter"/>
      <w:lvlText w:val="%8."/>
      <w:lvlJc w:val="left"/>
      <w:pPr>
        <w:ind w:left="9086" w:hanging="360"/>
      </w:pPr>
    </w:lvl>
    <w:lvl w:ilvl="8" w:tplc="08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8"/>
  </w:num>
  <w:num w:numId="2" w16cid:durableId="1751925994">
    <w:abstractNumId w:val="2"/>
  </w:num>
  <w:num w:numId="3" w16cid:durableId="930426864">
    <w:abstractNumId w:val="13"/>
  </w:num>
  <w:num w:numId="4" w16cid:durableId="90706847">
    <w:abstractNumId w:val="14"/>
  </w:num>
  <w:num w:numId="5" w16cid:durableId="313334513">
    <w:abstractNumId w:val="10"/>
  </w:num>
  <w:num w:numId="6" w16cid:durableId="2033803924">
    <w:abstractNumId w:val="6"/>
  </w:num>
  <w:num w:numId="7" w16cid:durableId="808132422">
    <w:abstractNumId w:val="3"/>
  </w:num>
  <w:num w:numId="8" w16cid:durableId="1143546541">
    <w:abstractNumId w:val="12"/>
  </w:num>
  <w:num w:numId="9" w16cid:durableId="279923130">
    <w:abstractNumId w:val="1"/>
  </w:num>
  <w:num w:numId="10" w16cid:durableId="1141115467">
    <w:abstractNumId w:val="11"/>
  </w:num>
  <w:num w:numId="11" w16cid:durableId="1254901281">
    <w:abstractNumId w:val="0"/>
  </w:num>
  <w:num w:numId="12" w16cid:durableId="2111922917">
    <w:abstractNumId w:val="16"/>
  </w:num>
  <w:num w:numId="13" w16cid:durableId="570190621">
    <w:abstractNumId w:val="17"/>
  </w:num>
  <w:num w:numId="14" w16cid:durableId="398404871">
    <w:abstractNumId w:val="5"/>
  </w:num>
  <w:num w:numId="15" w16cid:durableId="1118841518">
    <w:abstractNumId w:val="15"/>
  </w:num>
  <w:num w:numId="16" w16cid:durableId="1164471244">
    <w:abstractNumId w:val="9"/>
  </w:num>
  <w:num w:numId="17" w16cid:durableId="284509308">
    <w:abstractNumId w:val="4"/>
  </w:num>
  <w:num w:numId="18" w16cid:durableId="4896310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8029AD"/>
    <w:rsid w:val="000013CC"/>
    <w:rsid w:val="00002417"/>
    <w:rsid w:val="00005858"/>
    <w:rsid w:val="00005DB6"/>
    <w:rsid w:val="000064D2"/>
    <w:rsid w:val="0002256A"/>
    <w:rsid w:val="000227B4"/>
    <w:rsid w:val="00025388"/>
    <w:rsid w:val="0003092A"/>
    <w:rsid w:val="00030DDF"/>
    <w:rsid w:val="00032D77"/>
    <w:rsid w:val="000336B0"/>
    <w:rsid w:val="00036F29"/>
    <w:rsid w:val="0004557B"/>
    <w:rsid w:val="00056597"/>
    <w:rsid w:val="000577B5"/>
    <w:rsid w:val="000629A7"/>
    <w:rsid w:val="00067088"/>
    <w:rsid w:val="0007008E"/>
    <w:rsid w:val="00076643"/>
    <w:rsid w:val="00077FD7"/>
    <w:rsid w:val="00085C2F"/>
    <w:rsid w:val="00085E05"/>
    <w:rsid w:val="0009079F"/>
    <w:rsid w:val="00090942"/>
    <w:rsid w:val="00090CE3"/>
    <w:rsid w:val="000970ED"/>
    <w:rsid w:val="000A3C46"/>
    <w:rsid w:val="000A74A6"/>
    <w:rsid w:val="000B7351"/>
    <w:rsid w:val="000C2C5C"/>
    <w:rsid w:val="000D20DE"/>
    <w:rsid w:val="000D2B45"/>
    <w:rsid w:val="000D5ACA"/>
    <w:rsid w:val="000E1024"/>
    <w:rsid w:val="000E13AC"/>
    <w:rsid w:val="000E6538"/>
    <w:rsid w:val="000E6F7D"/>
    <w:rsid w:val="000F0A5D"/>
    <w:rsid w:val="000F4756"/>
    <w:rsid w:val="000F65CD"/>
    <w:rsid w:val="000F7B90"/>
    <w:rsid w:val="00102246"/>
    <w:rsid w:val="00103302"/>
    <w:rsid w:val="001074C7"/>
    <w:rsid w:val="00107774"/>
    <w:rsid w:val="00111C78"/>
    <w:rsid w:val="001132B7"/>
    <w:rsid w:val="0011364C"/>
    <w:rsid w:val="00113F9A"/>
    <w:rsid w:val="00114EFA"/>
    <w:rsid w:val="00121E1B"/>
    <w:rsid w:val="00122416"/>
    <w:rsid w:val="00123900"/>
    <w:rsid w:val="001243A5"/>
    <w:rsid w:val="00124EA8"/>
    <w:rsid w:val="00126796"/>
    <w:rsid w:val="00133CA6"/>
    <w:rsid w:val="00141D1D"/>
    <w:rsid w:val="00145DBB"/>
    <w:rsid w:val="00153035"/>
    <w:rsid w:val="00162630"/>
    <w:rsid w:val="00170C4A"/>
    <w:rsid w:val="001754F4"/>
    <w:rsid w:val="00175B51"/>
    <w:rsid w:val="00182BB5"/>
    <w:rsid w:val="001854CF"/>
    <w:rsid w:val="00186FEE"/>
    <w:rsid w:val="00190BCE"/>
    <w:rsid w:val="0019450F"/>
    <w:rsid w:val="0019469E"/>
    <w:rsid w:val="00194F83"/>
    <w:rsid w:val="001964F7"/>
    <w:rsid w:val="00197860"/>
    <w:rsid w:val="001A3FEF"/>
    <w:rsid w:val="001A5DC0"/>
    <w:rsid w:val="001A66F8"/>
    <w:rsid w:val="001A7A75"/>
    <w:rsid w:val="001A7CBE"/>
    <w:rsid w:val="001B05C0"/>
    <w:rsid w:val="001B1054"/>
    <w:rsid w:val="001B4252"/>
    <w:rsid w:val="001B4DD5"/>
    <w:rsid w:val="001C0F3A"/>
    <w:rsid w:val="001C1A1A"/>
    <w:rsid w:val="001C2CFB"/>
    <w:rsid w:val="001C6F7F"/>
    <w:rsid w:val="001D223E"/>
    <w:rsid w:val="001D2C53"/>
    <w:rsid w:val="001D6B2B"/>
    <w:rsid w:val="001E3429"/>
    <w:rsid w:val="001E3FF0"/>
    <w:rsid w:val="001E7B55"/>
    <w:rsid w:val="001E7FC5"/>
    <w:rsid w:val="001F312F"/>
    <w:rsid w:val="001F4BF1"/>
    <w:rsid w:val="001F535F"/>
    <w:rsid w:val="00200B43"/>
    <w:rsid w:val="00201791"/>
    <w:rsid w:val="00203BF9"/>
    <w:rsid w:val="00211DF6"/>
    <w:rsid w:val="00223FBF"/>
    <w:rsid w:val="00226C0D"/>
    <w:rsid w:val="00226E90"/>
    <w:rsid w:val="00226F54"/>
    <w:rsid w:val="00227E37"/>
    <w:rsid w:val="00233636"/>
    <w:rsid w:val="00235D6A"/>
    <w:rsid w:val="00236127"/>
    <w:rsid w:val="002426E8"/>
    <w:rsid w:val="00246C63"/>
    <w:rsid w:val="002511F9"/>
    <w:rsid w:val="0025149F"/>
    <w:rsid w:val="002514F1"/>
    <w:rsid w:val="00257D60"/>
    <w:rsid w:val="00260C67"/>
    <w:rsid w:val="00261BF8"/>
    <w:rsid w:val="00263FE5"/>
    <w:rsid w:val="00266B9F"/>
    <w:rsid w:val="0027170A"/>
    <w:rsid w:val="002720E6"/>
    <w:rsid w:val="0027318A"/>
    <w:rsid w:val="00273C7F"/>
    <w:rsid w:val="00275A11"/>
    <w:rsid w:val="00284D0D"/>
    <w:rsid w:val="00285313"/>
    <w:rsid w:val="00292D61"/>
    <w:rsid w:val="0029373C"/>
    <w:rsid w:val="0029667D"/>
    <w:rsid w:val="002B215D"/>
    <w:rsid w:val="002B3CA5"/>
    <w:rsid w:val="002C1156"/>
    <w:rsid w:val="002C5F46"/>
    <w:rsid w:val="002D21BA"/>
    <w:rsid w:val="002D674D"/>
    <w:rsid w:val="002D71C6"/>
    <w:rsid w:val="002E1CB1"/>
    <w:rsid w:val="002E4628"/>
    <w:rsid w:val="002F3D87"/>
    <w:rsid w:val="00300693"/>
    <w:rsid w:val="003049AF"/>
    <w:rsid w:val="00305AE0"/>
    <w:rsid w:val="00305BEF"/>
    <w:rsid w:val="00313CC3"/>
    <w:rsid w:val="00315307"/>
    <w:rsid w:val="00316494"/>
    <w:rsid w:val="00316DBA"/>
    <w:rsid w:val="00317F66"/>
    <w:rsid w:val="00320592"/>
    <w:rsid w:val="00321A81"/>
    <w:rsid w:val="0032318F"/>
    <w:rsid w:val="00323EB3"/>
    <w:rsid w:val="00324BCD"/>
    <w:rsid w:val="00336E18"/>
    <w:rsid w:val="0033761A"/>
    <w:rsid w:val="0034139E"/>
    <w:rsid w:val="00341552"/>
    <w:rsid w:val="00342EE4"/>
    <w:rsid w:val="00344E4B"/>
    <w:rsid w:val="003464D4"/>
    <w:rsid w:val="00353334"/>
    <w:rsid w:val="00354550"/>
    <w:rsid w:val="003631C1"/>
    <w:rsid w:val="003636C9"/>
    <w:rsid w:val="00370527"/>
    <w:rsid w:val="0037155C"/>
    <w:rsid w:val="00371C85"/>
    <w:rsid w:val="003736B2"/>
    <w:rsid w:val="00373BA2"/>
    <w:rsid w:val="0037428F"/>
    <w:rsid w:val="003831EB"/>
    <w:rsid w:val="003A1D85"/>
    <w:rsid w:val="003A31F2"/>
    <w:rsid w:val="003A759C"/>
    <w:rsid w:val="003B311D"/>
    <w:rsid w:val="003B4227"/>
    <w:rsid w:val="003C0731"/>
    <w:rsid w:val="003C172D"/>
    <w:rsid w:val="003D4424"/>
    <w:rsid w:val="003D5033"/>
    <w:rsid w:val="003D631D"/>
    <w:rsid w:val="003E26D8"/>
    <w:rsid w:val="003F07F7"/>
    <w:rsid w:val="003F1E33"/>
    <w:rsid w:val="003F2A59"/>
    <w:rsid w:val="003F2AD4"/>
    <w:rsid w:val="003F5628"/>
    <w:rsid w:val="003F58EC"/>
    <w:rsid w:val="004002D2"/>
    <w:rsid w:val="0040197C"/>
    <w:rsid w:val="00401EB3"/>
    <w:rsid w:val="0040243D"/>
    <w:rsid w:val="004040FD"/>
    <w:rsid w:val="00404791"/>
    <w:rsid w:val="00404E0A"/>
    <w:rsid w:val="00405908"/>
    <w:rsid w:val="00406FB4"/>
    <w:rsid w:val="00410E44"/>
    <w:rsid w:val="00416029"/>
    <w:rsid w:val="00417C67"/>
    <w:rsid w:val="00421A6D"/>
    <w:rsid w:val="00426BE4"/>
    <w:rsid w:val="00432B62"/>
    <w:rsid w:val="0044284F"/>
    <w:rsid w:val="004535B5"/>
    <w:rsid w:val="004567B0"/>
    <w:rsid w:val="0046033A"/>
    <w:rsid w:val="00460868"/>
    <w:rsid w:val="00464046"/>
    <w:rsid w:val="00471E54"/>
    <w:rsid w:val="00474EE9"/>
    <w:rsid w:val="00475BE4"/>
    <w:rsid w:val="00480C50"/>
    <w:rsid w:val="00482F94"/>
    <w:rsid w:val="0048335B"/>
    <w:rsid w:val="00485B29"/>
    <w:rsid w:val="00491A94"/>
    <w:rsid w:val="004927C5"/>
    <w:rsid w:val="004A34D4"/>
    <w:rsid w:val="004A405F"/>
    <w:rsid w:val="004A5721"/>
    <w:rsid w:val="004A5ADC"/>
    <w:rsid w:val="004A794E"/>
    <w:rsid w:val="004B191E"/>
    <w:rsid w:val="004B69CD"/>
    <w:rsid w:val="004C292B"/>
    <w:rsid w:val="004C4060"/>
    <w:rsid w:val="004C4C3A"/>
    <w:rsid w:val="004C7ADD"/>
    <w:rsid w:val="004D2FEB"/>
    <w:rsid w:val="004E232F"/>
    <w:rsid w:val="004E2525"/>
    <w:rsid w:val="004E36CC"/>
    <w:rsid w:val="004E5953"/>
    <w:rsid w:val="004E5B4B"/>
    <w:rsid w:val="004E6763"/>
    <w:rsid w:val="004F2B4A"/>
    <w:rsid w:val="004F56C0"/>
    <w:rsid w:val="005031F6"/>
    <w:rsid w:val="00503AD5"/>
    <w:rsid w:val="00504FBE"/>
    <w:rsid w:val="00510007"/>
    <w:rsid w:val="00512398"/>
    <w:rsid w:val="005147DC"/>
    <w:rsid w:val="00522196"/>
    <w:rsid w:val="00522E5E"/>
    <w:rsid w:val="005319DC"/>
    <w:rsid w:val="00542411"/>
    <w:rsid w:val="005457A7"/>
    <w:rsid w:val="00545B2F"/>
    <w:rsid w:val="00546E40"/>
    <w:rsid w:val="00547EB1"/>
    <w:rsid w:val="00556537"/>
    <w:rsid w:val="005579D2"/>
    <w:rsid w:val="00557C43"/>
    <w:rsid w:val="00570380"/>
    <w:rsid w:val="00571FB7"/>
    <w:rsid w:val="00572052"/>
    <w:rsid w:val="00577D24"/>
    <w:rsid w:val="00590938"/>
    <w:rsid w:val="0059151A"/>
    <w:rsid w:val="0059211E"/>
    <w:rsid w:val="005921AD"/>
    <w:rsid w:val="00597DF9"/>
    <w:rsid w:val="005A13D1"/>
    <w:rsid w:val="005B1A70"/>
    <w:rsid w:val="005B66C5"/>
    <w:rsid w:val="005C015D"/>
    <w:rsid w:val="005C32BB"/>
    <w:rsid w:val="005C5136"/>
    <w:rsid w:val="005C7542"/>
    <w:rsid w:val="005E0BB9"/>
    <w:rsid w:val="005E507F"/>
    <w:rsid w:val="005E62E5"/>
    <w:rsid w:val="005E7371"/>
    <w:rsid w:val="005F12F0"/>
    <w:rsid w:val="005F2DB0"/>
    <w:rsid w:val="005F52AD"/>
    <w:rsid w:val="0060011B"/>
    <w:rsid w:val="006002FD"/>
    <w:rsid w:val="00611A50"/>
    <w:rsid w:val="0061323F"/>
    <w:rsid w:val="00614295"/>
    <w:rsid w:val="006161B6"/>
    <w:rsid w:val="006166F5"/>
    <w:rsid w:val="00621884"/>
    <w:rsid w:val="00623220"/>
    <w:rsid w:val="00625608"/>
    <w:rsid w:val="00643E6B"/>
    <w:rsid w:val="00645F5D"/>
    <w:rsid w:val="0064667B"/>
    <w:rsid w:val="006521B2"/>
    <w:rsid w:val="00652B29"/>
    <w:rsid w:val="006554D6"/>
    <w:rsid w:val="00657060"/>
    <w:rsid w:val="00662CCC"/>
    <w:rsid w:val="006700A0"/>
    <w:rsid w:val="006747E7"/>
    <w:rsid w:val="00675E95"/>
    <w:rsid w:val="006779FE"/>
    <w:rsid w:val="00683296"/>
    <w:rsid w:val="0068548D"/>
    <w:rsid w:val="00687AEA"/>
    <w:rsid w:val="006961E9"/>
    <w:rsid w:val="006A18CB"/>
    <w:rsid w:val="006A5266"/>
    <w:rsid w:val="006A756A"/>
    <w:rsid w:val="006B45FC"/>
    <w:rsid w:val="006B4638"/>
    <w:rsid w:val="006B5768"/>
    <w:rsid w:val="006C0D79"/>
    <w:rsid w:val="006C46A7"/>
    <w:rsid w:val="006C5C26"/>
    <w:rsid w:val="006D12ED"/>
    <w:rsid w:val="006D3364"/>
    <w:rsid w:val="006D6926"/>
    <w:rsid w:val="006D7B4D"/>
    <w:rsid w:val="006E050D"/>
    <w:rsid w:val="006E224B"/>
    <w:rsid w:val="007012DC"/>
    <w:rsid w:val="00704D51"/>
    <w:rsid w:val="00705CA3"/>
    <w:rsid w:val="00706B37"/>
    <w:rsid w:val="00707E84"/>
    <w:rsid w:val="0071234C"/>
    <w:rsid w:val="00716AD2"/>
    <w:rsid w:val="00720241"/>
    <w:rsid w:val="00722573"/>
    <w:rsid w:val="00722906"/>
    <w:rsid w:val="0072332A"/>
    <w:rsid w:val="00723786"/>
    <w:rsid w:val="007248E3"/>
    <w:rsid w:val="007278B6"/>
    <w:rsid w:val="0073399C"/>
    <w:rsid w:val="00734AC5"/>
    <w:rsid w:val="00734C63"/>
    <w:rsid w:val="00736E4E"/>
    <w:rsid w:val="00741F43"/>
    <w:rsid w:val="00753F4E"/>
    <w:rsid w:val="0075627E"/>
    <w:rsid w:val="00760DC8"/>
    <w:rsid w:val="00761154"/>
    <w:rsid w:val="00762E2F"/>
    <w:rsid w:val="0076471B"/>
    <w:rsid w:val="00767740"/>
    <w:rsid w:val="007700F2"/>
    <w:rsid w:val="0077362A"/>
    <w:rsid w:val="00777236"/>
    <w:rsid w:val="00777EC5"/>
    <w:rsid w:val="00780031"/>
    <w:rsid w:val="00780295"/>
    <w:rsid w:val="00780675"/>
    <w:rsid w:val="007829EC"/>
    <w:rsid w:val="00792127"/>
    <w:rsid w:val="007A2EE7"/>
    <w:rsid w:val="007A4464"/>
    <w:rsid w:val="007A4526"/>
    <w:rsid w:val="007A5475"/>
    <w:rsid w:val="007A782A"/>
    <w:rsid w:val="007B05F3"/>
    <w:rsid w:val="007B087D"/>
    <w:rsid w:val="007B1097"/>
    <w:rsid w:val="007B233B"/>
    <w:rsid w:val="007B4268"/>
    <w:rsid w:val="007B4790"/>
    <w:rsid w:val="007B716E"/>
    <w:rsid w:val="007C1844"/>
    <w:rsid w:val="007C2545"/>
    <w:rsid w:val="007C7764"/>
    <w:rsid w:val="007D21B8"/>
    <w:rsid w:val="007D6994"/>
    <w:rsid w:val="007E44E2"/>
    <w:rsid w:val="007E7233"/>
    <w:rsid w:val="007F5BD5"/>
    <w:rsid w:val="00802526"/>
    <w:rsid w:val="008029AD"/>
    <w:rsid w:val="008051DF"/>
    <w:rsid w:val="00822032"/>
    <w:rsid w:val="008231C1"/>
    <w:rsid w:val="0082470A"/>
    <w:rsid w:val="00835EBE"/>
    <w:rsid w:val="008369FC"/>
    <w:rsid w:val="008405B0"/>
    <w:rsid w:val="00840E1C"/>
    <w:rsid w:val="00841A29"/>
    <w:rsid w:val="008431FE"/>
    <w:rsid w:val="00843295"/>
    <w:rsid w:val="00844F8B"/>
    <w:rsid w:val="00845F54"/>
    <w:rsid w:val="00851370"/>
    <w:rsid w:val="00853CA3"/>
    <w:rsid w:val="00856CC1"/>
    <w:rsid w:val="00856E87"/>
    <w:rsid w:val="00863D53"/>
    <w:rsid w:val="0087011A"/>
    <w:rsid w:val="00874674"/>
    <w:rsid w:val="00874888"/>
    <w:rsid w:val="008762DF"/>
    <w:rsid w:val="00877474"/>
    <w:rsid w:val="008830AE"/>
    <w:rsid w:val="008830F7"/>
    <w:rsid w:val="008848CB"/>
    <w:rsid w:val="00886BF0"/>
    <w:rsid w:val="00887F23"/>
    <w:rsid w:val="00892CAD"/>
    <w:rsid w:val="0089465D"/>
    <w:rsid w:val="008A1510"/>
    <w:rsid w:val="008A2963"/>
    <w:rsid w:val="008A585D"/>
    <w:rsid w:val="008A5E96"/>
    <w:rsid w:val="008A63FE"/>
    <w:rsid w:val="008B4C1F"/>
    <w:rsid w:val="008B5FF9"/>
    <w:rsid w:val="008C064E"/>
    <w:rsid w:val="008C364B"/>
    <w:rsid w:val="008C6376"/>
    <w:rsid w:val="008D437D"/>
    <w:rsid w:val="008D4416"/>
    <w:rsid w:val="008D4C26"/>
    <w:rsid w:val="008F0430"/>
    <w:rsid w:val="008F388E"/>
    <w:rsid w:val="008F51C9"/>
    <w:rsid w:val="008F798F"/>
    <w:rsid w:val="009003B3"/>
    <w:rsid w:val="009015EC"/>
    <w:rsid w:val="009018BD"/>
    <w:rsid w:val="0090743C"/>
    <w:rsid w:val="009107CC"/>
    <w:rsid w:val="00915A58"/>
    <w:rsid w:val="00917C1C"/>
    <w:rsid w:val="0092031B"/>
    <w:rsid w:val="00932A6F"/>
    <w:rsid w:val="009411B0"/>
    <w:rsid w:val="00942CF1"/>
    <w:rsid w:val="00943ACC"/>
    <w:rsid w:val="0094516C"/>
    <w:rsid w:val="00954AB8"/>
    <w:rsid w:val="00960D37"/>
    <w:rsid w:val="00961983"/>
    <w:rsid w:val="0096226D"/>
    <w:rsid w:val="009646B7"/>
    <w:rsid w:val="0097339B"/>
    <w:rsid w:val="00974E0B"/>
    <w:rsid w:val="0098180B"/>
    <w:rsid w:val="00996580"/>
    <w:rsid w:val="009A3097"/>
    <w:rsid w:val="009B520B"/>
    <w:rsid w:val="009C0034"/>
    <w:rsid w:val="009C113D"/>
    <w:rsid w:val="009C568C"/>
    <w:rsid w:val="009C75C2"/>
    <w:rsid w:val="009C7B76"/>
    <w:rsid w:val="009D2109"/>
    <w:rsid w:val="009E16D4"/>
    <w:rsid w:val="009E178F"/>
    <w:rsid w:val="009E718F"/>
    <w:rsid w:val="009F4ECB"/>
    <w:rsid w:val="009F52E7"/>
    <w:rsid w:val="009F5BC3"/>
    <w:rsid w:val="009F65F9"/>
    <w:rsid w:val="009F6882"/>
    <w:rsid w:val="009F6BD5"/>
    <w:rsid w:val="009F7709"/>
    <w:rsid w:val="00A01FD4"/>
    <w:rsid w:val="00A02459"/>
    <w:rsid w:val="00A04139"/>
    <w:rsid w:val="00A11F16"/>
    <w:rsid w:val="00A12915"/>
    <w:rsid w:val="00A14EE1"/>
    <w:rsid w:val="00A1608E"/>
    <w:rsid w:val="00A16CD6"/>
    <w:rsid w:val="00A2151B"/>
    <w:rsid w:val="00A24A0B"/>
    <w:rsid w:val="00A25977"/>
    <w:rsid w:val="00A27984"/>
    <w:rsid w:val="00A303EA"/>
    <w:rsid w:val="00A32EB8"/>
    <w:rsid w:val="00A34787"/>
    <w:rsid w:val="00A35C80"/>
    <w:rsid w:val="00A35F1D"/>
    <w:rsid w:val="00A47A83"/>
    <w:rsid w:val="00A50169"/>
    <w:rsid w:val="00A54281"/>
    <w:rsid w:val="00A61716"/>
    <w:rsid w:val="00A67570"/>
    <w:rsid w:val="00A70269"/>
    <w:rsid w:val="00A709DE"/>
    <w:rsid w:val="00A71211"/>
    <w:rsid w:val="00A718C5"/>
    <w:rsid w:val="00A7242F"/>
    <w:rsid w:val="00A7287F"/>
    <w:rsid w:val="00A74377"/>
    <w:rsid w:val="00A77CF5"/>
    <w:rsid w:val="00A84686"/>
    <w:rsid w:val="00A860DD"/>
    <w:rsid w:val="00A8734A"/>
    <w:rsid w:val="00A87AF1"/>
    <w:rsid w:val="00A906C9"/>
    <w:rsid w:val="00A91304"/>
    <w:rsid w:val="00A95EE7"/>
    <w:rsid w:val="00AA4BE9"/>
    <w:rsid w:val="00AA6EE7"/>
    <w:rsid w:val="00AB11F3"/>
    <w:rsid w:val="00AB4DB7"/>
    <w:rsid w:val="00AC3477"/>
    <w:rsid w:val="00AC5BB4"/>
    <w:rsid w:val="00AC7F58"/>
    <w:rsid w:val="00AD1C85"/>
    <w:rsid w:val="00AF2F32"/>
    <w:rsid w:val="00AF5F3F"/>
    <w:rsid w:val="00AF667E"/>
    <w:rsid w:val="00B00B60"/>
    <w:rsid w:val="00B0226C"/>
    <w:rsid w:val="00B0267B"/>
    <w:rsid w:val="00B06DC2"/>
    <w:rsid w:val="00B06F61"/>
    <w:rsid w:val="00B11164"/>
    <w:rsid w:val="00B1231F"/>
    <w:rsid w:val="00B129F2"/>
    <w:rsid w:val="00B15096"/>
    <w:rsid w:val="00B15CC0"/>
    <w:rsid w:val="00B23E7E"/>
    <w:rsid w:val="00B30195"/>
    <w:rsid w:val="00B32F34"/>
    <w:rsid w:val="00B33944"/>
    <w:rsid w:val="00B34CB2"/>
    <w:rsid w:val="00B372AA"/>
    <w:rsid w:val="00B37891"/>
    <w:rsid w:val="00B4114F"/>
    <w:rsid w:val="00B41371"/>
    <w:rsid w:val="00B4171A"/>
    <w:rsid w:val="00B42FFC"/>
    <w:rsid w:val="00B50B0B"/>
    <w:rsid w:val="00B50E13"/>
    <w:rsid w:val="00B53B90"/>
    <w:rsid w:val="00B56EB5"/>
    <w:rsid w:val="00B63B0F"/>
    <w:rsid w:val="00B77AC3"/>
    <w:rsid w:val="00B81A2E"/>
    <w:rsid w:val="00B826AD"/>
    <w:rsid w:val="00B84E04"/>
    <w:rsid w:val="00B86CA7"/>
    <w:rsid w:val="00B9323A"/>
    <w:rsid w:val="00B96552"/>
    <w:rsid w:val="00B975CC"/>
    <w:rsid w:val="00BA192D"/>
    <w:rsid w:val="00BA2383"/>
    <w:rsid w:val="00BA458C"/>
    <w:rsid w:val="00BB1185"/>
    <w:rsid w:val="00BB1306"/>
    <w:rsid w:val="00BB7148"/>
    <w:rsid w:val="00BB7255"/>
    <w:rsid w:val="00BB77E5"/>
    <w:rsid w:val="00BC55CF"/>
    <w:rsid w:val="00BC61FC"/>
    <w:rsid w:val="00BC7E04"/>
    <w:rsid w:val="00BD1DF9"/>
    <w:rsid w:val="00BD1E6B"/>
    <w:rsid w:val="00BD34B6"/>
    <w:rsid w:val="00BD359F"/>
    <w:rsid w:val="00BD3B94"/>
    <w:rsid w:val="00BE4C86"/>
    <w:rsid w:val="00BE4F44"/>
    <w:rsid w:val="00BF5DDC"/>
    <w:rsid w:val="00BF7A31"/>
    <w:rsid w:val="00C014AA"/>
    <w:rsid w:val="00C018CD"/>
    <w:rsid w:val="00C0393E"/>
    <w:rsid w:val="00C0532A"/>
    <w:rsid w:val="00C05A10"/>
    <w:rsid w:val="00C10A89"/>
    <w:rsid w:val="00C13953"/>
    <w:rsid w:val="00C200AE"/>
    <w:rsid w:val="00C214FE"/>
    <w:rsid w:val="00C2252C"/>
    <w:rsid w:val="00C234A2"/>
    <w:rsid w:val="00C24BF1"/>
    <w:rsid w:val="00C25DCB"/>
    <w:rsid w:val="00C26B9B"/>
    <w:rsid w:val="00C274B2"/>
    <w:rsid w:val="00C34EDF"/>
    <w:rsid w:val="00C57F53"/>
    <w:rsid w:val="00C700E4"/>
    <w:rsid w:val="00C77D4B"/>
    <w:rsid w:val="00C80C36"/>
    <w:rsid w:val="00C82527"/>
    <w:rsid w:val="00C84DA7"/>
    <w:rsid w:val="00C91173"/>
    <w:rsid w:val="00CA54E1"/>
    <w:rsid w:val="00CA59D6"/>
    <w:rsid w:val="00CA6F3A"/>
    <w:rsid w:val="00CB0BF4"/>
    <w:rsid w:val="00CC14AB"/>
    <w:rsid w:val="00CC5029"/>
    <w:rsid w:val="00CC6701"/>
    <w:rsid w:val="00CC747F"/>
    <w:rsid w:val="00CD30D6"/>
    <w:rsid w:val="00CD3BC7"/>
    <w:rsid w:val="00CD53C3"/>
    <w:rsid w:val="00CD5D10"/>
    <w:rsid w:val="00CD5EE7"/>
    <w:rsid w:val="00CD6BF5"/>
    <w:rsid w:val="00CE0552"/>
    <w:rsid w:val="00CE08A2"/>
    <w:rsid w:val="00CE280E"/>
    <w:rsid w:val="00CE370E"/>
    <w:rsid w:val="00D01352"/>
    <w:rsid w:val="00D033E6"/>
    <w:rsid w:val="00D113A5"/>
    <w:rsid w:val="00D178F9"/>
    <w:rsid w:val="00D216CA"/>
    <w:rsid w:val="00D2406F"/>
    <w:rsid w:val="00D2425F"/>
    <w:rsid w:val="00D26500"/>
    <w:rsid w:val="00D3202B"/>
    <w:rsid w:val="00D324FE"/>
    <w:rsid w:val="00D34F5A"/>
    <w:rsid w:val="00D35A71"/>
    <w:rsid w:val="00D44152"/>
    <w:rsid w:val="00D4784C"/>
    <w:rsid w:val="00D55078"/>
    <w:rsid w:val="00D62B83"/>
    <w:rsid w:val="00D63988"/>
    <w:rsid w:val="00D63F88"/>
    <w:rsid w:val="00D652D9"/>
    <w:rsid w:val="00D67451"/>
    <w:rsid w:val="00D72CDA"/>
    <w:rsid w:val="00D74474"/>
    <w:rsid w:val="00D852B6"/>
    <w:rsid w:val="00D862F4"/>
    <w:rsid w:val="00D91B80"/>
    <w:rsid w:val="00D940BB"/>
    <w:rsid w:val="00D948B9"/>
    <w:rsid w:val="00D95D45"/>
    <w:rsid w:val="00DA1DDF"/>
    <w:rsid w:val="00DB2F19"/>
    <w:rsid w:val="00DB2F1A"/>
    <w:rsid w:val="00DB4052"/>
    <w:rsid w:val="00DB6950"/>
    <w:rsid w:val="00DB753D"/>
    <w:rsid w:val="00DC5D2A"/>
    <w:rsid w:val="00DC7E75"/>
    <w:rsid w:val="00DD2E1A"/>
    <w:rsid w:val="00DD3D3B"/>
    <w:rsid w:val="00DD6340"/>
    <w:rsid w:val="00DE63DE"/>
    <w:rsid w:val="00DE64A0"/>
    <w:rsid w:val="00DF28E5"/>
    <w:rsid w:val="00DF2E18"/>
    <w:rsid w:val="00DF4218"/>
    <w:rsid w:val="00E02C06"/>
    <w:rsid w:val="00E02E3B"/>
    <w:rsid w:val="00E061C2"/>
    <w:rsid w:val="00E11660"/>
    <w:rsid w:val="00E16866"/>
    <w:rsid w:val="00E17BF8"/>
    <w:rsid w:val="00E205A3"/>
    <w:rsid w:val="00E2061F"/>
    <w:rsid w:val="00E20A84"/>
    <w:rsid w:val="00E214E3"/>
    <w:rsid w:val="00E21C98"/>
    <w:rsid w:val="00E23306"/>
    <w:rsid w:val="00E25EA4"/>
    <w:rsid w:val="00E27C1D"/>
    <w:rsid w:val="00E301CA"/>
    <w:rsid w:val="00E352B8"/>
    <w:rsid w:val="00E36B91"/>
    <w:rsid w:val="00E422EA"/>
    <w:rsid w:val="00E44ED5"/>
    <w:rsid w:val="00E459ED"/>
    <w:rsid w:val="00E56A37"/>
    <w:rsid w:val="00E636DA"/>
    <w:rsid w:val="00E64986"/>
    <w:rsid w:val="00E678A8"/>
    <w:rsid w:val="00E67DE7"/>
    <w:rsid w:val="00E709C3"/>
    <w:rsid w:val="00E70E61"/>
    <w:rsid w:val="00E74044"/>
    <w:rsid w:val="00E757C5"/>
    <w:rsid w:val="00E859F9"/>
    <w:rsid w:val="00E85BA8"/>
    <w:rsid w:val="00E90699"/>
    <w:rsid w:val="00E91098"/>
    <w:rsid w:val="00E93C2F"/>
    <w:rsid w:val="00EA2E85"/>
    <w:rsid w:val="00EA567F"/>
    <w:rsid w:val="00EA57AA"/>
    <w:rsid w:val="00EA6E2F"/>
    <w:rsid w:val="00EA75CF"/>
    <w:rsid w:val="00EB0F51"/>
    <w:rsid w:val="00EB2E81"/>
    <w:rsid w:val="00EB37DD"/>
    <w:rsid w:val="00EB7096"/>
    <w:rsid w:val="00EC5F32"/>
    <w:rsid w:val="00EC62D7"/>
    <w:rsid w:val="00EC788E"/>
    <w:rsid w:val="00ED02EB"/>
    <w:rsid w:val="00ED35AD"/>
    <w:rsid w:val="00EE1BD0"/>
    <w:rsid w:val="00EE7415"/>
    <w:rsid w:val="00EF325E"/>
    <w:rsid w:val="00EF4A04"/>
    <w:rsid w:val="00F03ADE"/>
    <w:rsid w:val="00F03BA0"/>
    <w:rsid w:val="00F04AC7"/>
    <w:rsid w:val="00F0680B"/>
    <w:rsid w:val="00F06C3C"/>
    <w:rsid w:val="00F0716C"/>
    <w:rsid w:val="00F07EF3"/>
    <w:rsid w:val="00F119D8"/>
    <w:rsid w:val="00F13EB6"/>
    <w:rsid w:val="00F20BCC"/>
    <w:rsid w:val="00F261E6"/>
    <w:rsid w:val="00F27281"/>
    <w:rsid w:val="00F31E58"/>
    <w:rsid w:val="00F32DCE"/>
    <w:rsid w:val="00F344D7"/>
    <w:rsid w:val="00F3474D"/>
    <w:rsid w:val="00F36261"/>
    <w:rsid w:val="00F3645B"/>
    <w:rsid w:val="00F372AD"/>
    <w:rsid w:val="00F37CC3"/>
    <w:rsid w:val="00F42333"/>
    <w:rsid w:val="00F433C2"/>
    <w:rsid w:val="00F452AB"/>
    <w:rsid w:val="00F54C0A"/>
    <w:rsid w:val="00F54E2D"/>
    <w:rsid w:val="00F55022"/>
    <w:rsid w:val="00F638B6"/>
    <w:rsid w:val="00F645C8"/>
    <w:rsid w:val="00F65135"/>
    <w:rsid w:val="00F74EC5"/>
    <w:rsid w:val="00F76FCB"/>
    <w:rsid w:val="00F772A1"/>
    <w:rsid w:val="00F80B41"/>
    <w:rsid w:val="00F87859"/>
    <w:rsid w:val="00F94BF3"/>
    <w:rsid w:val="00F9796C"/>
    <w:rsid w:val="00FA5B99"/>
    <w:rsid w:val="00FB0C34"/>
    <w:rsid w:val="00FB1EC0"/>
    <w:rsid w:val="00FB2BD8"/>
    <w:rsid w:val="00FB42E9"/>
    <w:rsid w:val="00FB6F52"/>
    <w:rsid w:val="00FC1BD7"/>
    <w:rsid w:val="00FC30DC"/>
    <w:rsid w:val="00FC63B6"/>
    <w:rsid w:val="00FD3B95"/>
    <w:rsid w:val="00FD58C8"/>
    <w:rsid w:val="00FD6E6F"/>
    <w:rsid w:val="00FD7FB1"/>
    <w:rsid w:val="00FE2486"/>
    <w:rsid w:val="00FE316E"/>
    <w:rsid w:val="00FE3C20"/>
    <w:rsid w:val="00FF1426"/>
    <w:rsid w:val="00FF16D9"/>
    <w:rsid w:val="00FF2C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534DB6D"/>
  <w15:chartTrackingRefBased/>
  <w15:docId w15:val="{92E258AB-0FA8-4C42-98E0-253DF36331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546E40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4C4C3A"/>
    <w:pPr>
      <w:keepNext/>
      <w:keepLines/>
      <w:widowControl w:val="0"/>
      <w:pBdr>
        <w:top w:val="single" w:sz="18" w:space="10" w:color="4C3478"/>
        <w:left w:val="single" w:sz="18" w:space="4" w:color="4C3478"/>
        <w:bottom w:val="single" w:sz="18" w:space="0" w:color="4C3478"/>
        <w:right w:val="single" w:sz="18" w:space="4" w:color="4C3478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4C4C3A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first level,List Paragraph numbered,List Paragraph1,List Bullet indent,Body,Level 3,Rec para,List 1,Other List,Bullet List,FooterText,numbered,Paragraphe de liste1,Bulletr List Paragraph,列出段落,列出段落1,Listeafsnit1,Parágrafo da Lista1,lp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Paragraph1 Char,List Bullet indent Char,Body Char,Level 3 Char,Rec para Char,List 1 Char,Other List Char,Bullet List Char,FooterText Char,numbered Char,Paragraphe de liste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5147DC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80295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4.jpeg"/><Relationship Id="rId42" Type="http://schemas.openxmlformats.org/officeDocument/2006/relationships/image" Target="media/image34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jpeg"/><Relationship Id="rId159" Type="http://schemas.openxmlformats.org/officeDocument/2006/relationships/image" Target="media/image149.png"/><Relationship Id="rId170" Type="http://schemas.openxmlformats.org/officeDocument/2006/relationships/image" Target="media/image160.jpeg"/><Relationship Id="rId191" Type="http://schemas.openxmlformats.org/officeDocument/2006/relationships/image" Target="media/image181.jpeg"/><Relationship Id="rId205" Type="http://schemas.openxmlformats.org/officeDocument/2006/relationships/image" Target="media/image195.png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53" Type="http://schemas.openxmlformats.org/officeDocument/2006/relationships/image" Target="media/image45.jpe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160" Type="http://schemas.openxmlformats.org/officeDocument/2006/relationships/image" Target="media/image150.jpeg"/><Relationship Id="rId181" Type="http://schemas.openxmlformats.org/officeDocument/2006/relationships/image" Target="media/image171.png"/><Relationship Id="rId216" Type="http://schemas.openxmlformats.org/officeDocument/2006/relationships/image" Target="media/image206.jpeg"/><Relationship Id="rId22" Type="http://schemas.openxmlformats.org/officeDocument/2006/relationships/image" Target="media/image15.png"/><Relationship Id="rId43" Type="http://schemas.openxmlformats.org/officeDocument/2006/relationships/image" Target="media/image35.pn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139" Type="http://schemas.openxmlformats.org/officeDocument/2006/relationships/image" Target="media/image130.png"/><Relationship Id="rId85" Type="http://schemas.openxmlformats.org/officeDocument/2006/relationships/image" Target="media/image76.jpeg"/><Relationship Id="rId150" Type="http://schemas.openxmlformats.org/officeDocument/2006/relationships/image" Target="media/image141.jpeg"/><Relationship Id="rId171" Type="http://schemas.openxmlformats.org/officeDocument/2006/relationships/image" Target="media/image161.jpeg"/><Relationship Id="rId192" Type="http://schemas.openxmlformats.org/officeDocument/2006/relationships/image" Target="media/image182.png"/><Relationship Id="rId206" Type="http://schemas.openxmlformats.org/officeDocument/2006/relationships/image" Target="media/image196.jpeg"/><Relationship Id="rId12" Type="http://schemas.openxmlformats.org/officeDocument/2006/relationships/image" Target="media/image5.jpeg"/><Relationship Id="rId33" Type="http://schemas.openxmlformats.org/officeDocument/2006/relationships/hyperlink" Target="https://tinyurl.com/nzds-dap" TargetMode="External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54" Type="http://schemas.openxmlformats.org/officeDocument/2006/relationships/image" Target="media/image46.jpeg"/><Relationship Id="rId75" Type="http://schemas.openxmlformats.org/officeDocument/2006/relationships/image" Target="media/image66.png"/><Relationship Id="rId96" Type="http://schemas.openxmlformats.org/officeDocument/2006/relationships/image" Target="media/image87.jpeg"/><Relationship Id="rId140" Type="http://schemas.openxmlformats.org/officeDocument/2006/relationships/image" Target="media/image131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0.png"/><Relationship Id="rId44" Type="http://schemas.openxmlformats.org/officeDocument/2006/relationships/image" Target="media/image36.jpeg"/><Relationship Id="rId65" Type="http://schemas.openxmlformats.org/officeDocument/2006/relationships/image" Target="media/image56.jpe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2.jpeg"/><Relationship Id="rId193" Type="http://schemas.openxmlformats.org/officeDocument/2006/relationships/image" Target="media/image183.jpeg"/><Relationship Id="rId207" Type="http://schemas.openxmlformats.org/officeDocument/2006/relationships/image" Target="media/image197.png"/><Relationship Id="rId13" Type="http://schemas.openxmlformats.org/officeDocument/2006/relationships/image" Target="media/image6.png"/><Relationship Id="rId109" Type="http://schemas.openxmlformats.org/officeDocument/2006/relationships/image" Target="media/image100.jpeg"/><Relationship Id="rId34" Type="http://schemas.openxmlformats.org/officeDocument/2006/relationships/image" Target="media/image26.jpe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endnotes" Target="endnotes.xml"/><Relationship Id="rId162" Type="http://schemas.openxmlformats.org/officeDocument/2006/relationships/image" Target="media/image152.jpeg"/><Relationship Id="rId183" Type="http://schemas.openxmlformats.org/officeDocument/2006/relationships/image" Target="media/image173.svg"/><Relationship Id="rId218" Type="http://schemas.openxmlformats.org/officeDocument/2006/relationships/image" Target="media/image208.jpeg"/><Relationship Id="rId24" Type="http://schemas.openxmlformats.org/officeDocument/2006/relationships/image" Target="media/image17.png"/><Relationship Id="rId45" Type="http://schemas.openxmlformats.org/officeDocument/2006/relationships/image" Target="media/image37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3.jpeg"/><Relationship Id="rId194" Type="http://schemas.openxmlformats.org/officeDocument/2006/relationships/image" Target="media/image184.png"/><Relationship Id="rId208" Type="http://schemas.openxmlformats.org/officeDocument/2006/relationships/image" Target="media/image198.jpeg"/><Relationship Id="rId14" Type="http://schemas.openxmlformats.org/officeDocument/2006/relationships/image" Target="media/image7.jpe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8" Type="http://schemas.openxmlformats.org/officeDocument/2006/relationships/image" Target="media/image1.png"/><Relationship Id="rId98" Type="http://schemas.openxmlformats.org/officeDocument/2006/relationships/image" Target="media/image89.jpeg"/><Relationship Id="rId121" Type="http://schemas.openxmlformats.org/officeDocument/2006/relationships/image" Target="media/image112.png"/><Relationship Id="rId142" Type="http://schemas.openxmlformats.org/officeDocument/2006/relationships/image" Target="media/image133.jpeg"/><Relationship Id="rId163" Type="http://schemas.openxmlformats.org/officeDocument/2006/relationships/image" Target="media/image153.png"/><Relationship Id="rId184" Type="http://schemas.openxmlformats.org/officeDocument/2006/relationships/image" Target="media/image174.jpeg"/><Relationship Id="rId219" Type="http://schemas.openxmlformats.org/officeDocument/2006/relationships/image" Target="media/image209.pn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5" Type="http://schemas.openxmlformats.org/officeDocument/2006/relationships/image" Target="media/image18.png"/><Relationship Id="rId46" Type="http://schemas.openxmlformats.org/officeDocument/2006/relationships/image" Target="media/image38.jpeg"/><Relationship Id="rId67" Type="http://schemas.openxmlformats.org/officeDocument/2006/relationships/image" Target="media/image58.jpe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hyperlink" Target="https://tinyurl.com/mr49w6w4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3.jpe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5" Type="http://schemas.openxmlformats.org/officeDocument/2006/relationships/image" Target="media/image185.jpeg"/><Relationship Id="rId209" Type="http://schemas.openxmlformats.org/officeDocument/2006/relationships/image" Target="media/image199.png"/><Relationship Id="rId190" Type="http://schemas.openxmlformats.org/officeDocument/2006/relationships/image" Target="media/image180.png"/><Relationship Id="rId204" Type="http://schemas.openxmlformats.org/officeDocument/2006/relationships/image" Target="media/image194.jpeg"/><Relationship Id="rId220" Type="http://schemas.openxmlformats.org/officeDocument/2006/relationships/header" Target="header1.xml"/><Relationship Id="rId225" Type="http://schemas.openxmlformats.org/officeDocument/2006/relationships/theme" Target="theme/theme1.xml"/><Relationship Id="rId15" Type="http://schemas.openxmlformats.org/officeDocument/2006/relationships/image" Target="media/image8.jpe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jpe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6" Type="http://schemas.openxmlformats.org/officeDocument/2006/relationships/image" Target="media/image19.jpeg"/><Relationship Id="rId47" Type="http://schemas.openxmlformats.org/officeDocument/2006/relationships/image" Target="media/image39.png"/><Relationship Id="rId68" Type="http://schemas.openxmlformats.org/officeDocument/2006/relationships/image" Target="media/image59.jpe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jpeg"/><Relationship Id="rId154" Type="http://schemas.openxmlformats.org/officeDocument/2006/relationships/image" Target="media/image145.png"/><Relationship Id="rId175" Type="http://schemas.openxmlformats.org/officeDocument/2006/relationships/image" Target="media/image165.png"/><Relationship Id="rId196" Type="http://schemas.openxmlformats.org/officeDocument/2006/relationships/image" Target="media/image186.jpeg"/><Relationship Id="rId200" Type="http://schemas.openxmlformats.org/officeDocument/2006/relationships/image" Target="media/image190.jpeg"/><Relationship Id="rId16" Type="http://schemas.openxmlformats.org/officeDocument/2006/relationships/image" Target="media/image9.png"/><Relationship Id="rId221" Type="http://schemas.openxmlformats.org/officeDocument/2006/relationships/header" Target="header2.xml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0.png"/><Relationship Id="rId102" Type="http://schemas.openxmlformats.org/officeDocument/2006/relationships/image" Target="media/image93.jpeg"/><Relationship Id="rId123" Type="http://schemas.openxmlformats.org/officeDocument/2006/relationships/image" Target="media/image114.png"/><Relationship Id="rId144" Type="http://schemas.openxmlformats.org/officeDocument/2006/relationships/image" Target="media/image135.jpeg"/><Relationship Id="rId90" Type="http://schemas.openxmlformats.org/officeDocument/2006/relationships/image" Target="media/image81.jpeg"/><Relationship Id="rId165" Type="http://schemas.openxmlformats.org/officeDocument/2006/relationships/image" Target="media/image155.png"/><Relationship Id="rId186" Type="http://schemas.openxmlformats.org/officeDocument/2006/relationships/image" Target="media/image176.jpeg"/><Relationship Id="rId211" Type="http://schemas.openxmlformats.org/officeDocument/2006/relationships/image" Target="media/image201.jpeg"/><Relationship Id="rId27" Type="http://schemas.openxmlformats.org/officeDocument/2006/relationships/image" Target="media/image20.png"/><Relationship Id="rId48" Type="http://schemas.openxmlformats.org/officeDocument/2006/relationships/image" Target="media/image40.pn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34" Type="http://schemas.openxmlformats.org/officeDocument/2006/relationships/image" Target="media/image125.jpeg"/><Relationship Id="rId80" Type="http://schemas.openxmlformats.org/officeDocument/2006/relationships/image" Target="media/image71.png"/><Relationship Id="rId155" Type="http://schemas.openxmlformats.org/officeDocument/2006/relationships/image" Target="media/image146.jpeg"/><Relationship Id="rId176" Type="http://schemas.openxmlformats.org/officeDocument/2006/relationships/image" Target="media/image166.jpeg"/><Relationship Id="rId197" Type="http://schemas.openxmlformats.org/officeDocument/2006/relationships/image" Target="media/image187.jpeg"/><Relationship Id="rId201" Type="http://schemas.openxmlformats.org/officeDocument/2006/relationships/image" Target="media/image191.jpeg"/><Relationship Id="rId222" Type="http://schemas.openxmlformats.org/officeDocument/2006/relationships/footer" Target="footer1.xml"/><Relationship Id="rId17" Type="http://schemas.openxmlformats.org/officeDocument/2006/relationships/image" Target="media/image10.png"/><Relationship Id="rId38" Type="http://schemas.openxmlformats.org/officeDocument/2006/relationships/image" Target="media/image30.png"/><Relationship Id="rId59" Type="http://schemas.openxmlformats.org/officeDocument/2006/relationships/hyperlink" Target="https://www.whaikaha.govt.nz/about-us/programmes-strategies-and-studies/programmes-and-strategies/disability-action-plan-2019-2023/dap-reports" TargetMode="External"/><Relationship Id="rId103" Type="http://schemas.openxmlformats.org/officeDocument/2006/relationships/image" Target="media/image94.jpe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6.jpe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jpeg"/><Relationship Id="rId28" Type="http://schemas.openxmlformats.org/officeDocument/2006/relationships/image" Target="media/image21.jpeg"/><Relationship Id="rId49" Type="http://schemas.openxmlformats.org/officeDocument/2006/relationships/image" Target="media/image41.png"/><Relationship Id="rId114" Type="http://schemas.openxmlformats.org/officeDocument/2006/relationships/image" Target="media/image105.png"/><Relationship Id="rId60" Type="http://schemas.openxmlformats.org/officeDocument/2006/relationships/image" Target="media/image51.png"/><Relationship Id="rId81" Type="http://schemas.openxmlformats.org/officeDocument/2006/relationships/image" Target="media/image72.jpeg"/><Relationship Id="rId135" Type="http://schemas.openxmlformats.org/officeDocument/2006/relationships/image" Target="media/image126.jpeg"/><Relationship Id="rId156" Type="http://schemas.openxmlformats.org/officeDocument/2006/relationships/image" Target="media/image147.jpe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jpeg"/><Relationship Id="rId223" Type="http://schemas.openxmlformats.org/officeDocument/2006/relationships/footer" Target="footer2.xml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50" Type="http://schemas.openxmlformats.org/officeDocument/2006/relationships/image" Target="media/image42.jpe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7.jpeg"/><Relationship Id="rId188" Type="http://schemas.openxmlformats.org/officeDocument/2006/relationships/image" Target="media/image178.jpe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3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2.png"/><Relationship Id="rId115" Type="http://schemas.openxmlformats.org/officeDocument/2006/relationships/image" Target="media/image106.jpeg"/><Relationship Id="rId136" Type="http://schemas.openxmlformats.org/officeDocument/2006/relationships/image" Target="media/image127.png"/><Relationship Id="rId157" Type="http://schemas.openxmlformats.org/officeDocument/2006/relationships/image" Target="media/image148.jpeg"/><Relationship Id="rId178" Type="http://schemas.openxmlformats.org/officeDocument/2006/relationships/image" Target="media/image168.png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99" Type="http://schemas.openxmlformats.org/officeDocument/2006/relationships/image" Target="media/image189.jpeg"/><Relationship Id="rId203" Type="http://schemas.openxmlformats.org/officeDocument/2006/relationships/image" Target="media/image193.jpeg"/><Relationship Id="rId19" Type="http://schemas.openxmlformats.org/officeDocument/2006/relationships/image" Target="media/image12.png"/><Relationship Id="rId224" Type="http://schemas.openxmlformats.org/officeDocument/2006/relationships/fontTable" Target="fontTable.xml"/><Relationship Id="rId30" Type="http://schemas.openxmlformats.org/officeDocument/2006/relationships/image" Target="media/image23.jpe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jpeg"/><Relationship Id="rId168" Type="http://schemas.openxmlformats.org/officeDocument/2006/relationships/image" Target="media/image158.png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93" Type="http://schemas.openxmlformats.org/officeDocument/2006/relationships/image" Target="media/image84.png"/><Relationship Id="rId189" Type="http://schemas.openxmlformats.org/officeDocument/2006/relationships/image" Target="media/image17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saar%20Zaheer\Dropbox\Easy%20Read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E51443-26D0-4F44-BAC2-B7DF17D6D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0</TotalTime>
  <Pages>63</Pages>
  <Words>3055</Words>
  <Characters>17414</Characters>
  <Application>Microsoft Office Word</Application>
  <DocSecurity>0</DocSecurity>
  <Lines>145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Aamina Qureshi</dc:creator>
  <cp:keywords/>
  <dc:description/>
  <cp:lastModifiedBy>Kathryn Parrish</cp:lastModifiedBy>
  <cp:revision>2</cp:revision>
  <cp:lastPrinted>2025-07-10T07:56:00Z</cp:lastPrinted>
  <dcterms:created xsi:type="dcterms:W3CDTF">2025-07-13T23:00:00Z</dcterms:created>
  <dcterms:modified xsi:type="dcterms:W3CDTF">2025-07-13T23:00:00Z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29396f13,50f9da28,6e998179</vt:lpwstr>
  </property>
  <property fmtid="{D5CDD505-2E9C-101B-9397-08002B2CF9AE}" pid="3" name="ClassificationContentMarkingHeaderFontProps">
    <vt:lpwstr>#000000,10,Calibri</vt:lpwstr>
  </property>
  <property fmtid="{D5CDD505-2E9C-101B-9397-08002B2CF9AE}" pid="4" name="ClassificationContentMarkingHeaderText">
    <vt:lpwstr>IN-CONFIDENCE</vt:lpwstr>
  </property>
  <property fmtid="{D5CDD505-2E9C-101B-9397-08002B2CF9AE}" pid="5" name="MSIP_Label_f43e46a9-9901-46e9-bfae-bb6189d4cb66_Enabled">
    <vt:lpwstr>true</vt:lpwstr>
  </property>
  <property fmtid="{D5CDD505-2E9C-101B-9397-08002B2CF9AE}" pid="6" name="MSIP_Label_f43e46a9-9901-46e9-bfae-bb6189d4cb66_SetDate">
    <vt:lpwstr>2025-07-09T07:34:10Z</vt:lpwstr>
  </property>
  <property fmtid="{D5CDD505-2E9C-101B-9397-08002B2CF9AE}" pid="7" name="MSIP_Label_f43e46a9-9901-46e9-bfae-bb6189d4cb66_Method">
    <vt:lpwstr>Standard</vt:lpwstr>
  </property>
  <property fmtid="{D5CDD505-2E9C-101B-9397-08002B2CF9AE}" pid="8" name="MSIP_Label_f43e46a9-9901-46e9-bfae-bb6189d4cb66_Name">
    <vt:lpwstr>In-confidence</vt:lpwstr>
  </property>
  <property fmtid="{D5CDD505-2E9C-101B-9397-08002B2CF9AE}" pid="9" name="MSIP_Label_f43e46a9-9901-46e9-bfae-bb6189d4cb66_SiteId">
    <vt:lpwstr>e40c4f52-99bd-4d4f-bf7e-d001a2ca6556</vt:lpwstr>
  </property>
  <property fmtid="{D5CDD505-2E9C-101B-9397-08002B2CF9AE}" pid="10" name="MSIP_Label_f43e46a9-9901-46e9-bfae-bb6189d4cb66_ActionId">
    <vt:lpwstr>bb376f6e-afa0-4fd2-acfa-adc1732c2e46</vt:lpwstr>
  </property>
  <property fmtid="{D5CDD505-2E9C-101B-9397-08002B2CF9AE}" pid="11" name="MSIP_Label_f43e46a9-9901-46e9-bfae-bb6189d4cb66_ContentBits">
    <vt:lpwstr>1</vt:lpwstr>
  </property>
</Properties>
</file>